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D9" w:rsidRDefault="008804D9" w:rsidP="00FD7585">
      <w:pPr>
        <w:spacing w:line="360" w:lineRule="auto"/>
      </w:pPr>
      <w:bookmarkStart w:id="0" w:name="_GoBack"/>
      <w:bookmarkEnd w:id="0"/>
    </w:p>
    <w:p w:rsidR="00FD7585" w:rsidRPr="000700CB" w:rsidRDefault="00500EC9" w:rsidP="00FD7585">
      <w:pPr>
        <w:spacing w:line="360" w:lineRule="auto"/>
      </w:pPr>
      <w:r>
        <w:t>ROGM.000</w:t>
      </w:r>
      <w:r w:rsidR="00CA2F95">
        <w:t>2</w:t>
      </w:r>
      <w:r w:rsidR="00A96A11">
        <w:t>.</w:t>
      </w:r>
      <w:r w:rsidR="00CA2F95">
        <w:t>11</w:t>
      </w:r>
      <w:r w:rsidR="00A96A11">
        <w:t>.201</w:t>
      </w:r>
      <w:r w:rsidR="001B77C0">
        <w:t>9</w:t>
      </w:r>
      <w:r w:rsidR="00FD7585" w:rsidRPr="000700CB">
        <w:tab/>
      </w:r>
      <w:r w:rsidR="00FD7585" w:rsidRPr="000700CB">
        <w:tab/>
        <w:t xml:space="preserve">      </w:t>
      </w:r>
      <w:r w:rsidR="007272B2">
        <w:t xml:space="preserve">   </w:t>
      </w:r>
      <w:r w:rsidR="00BA4859">
        <w:t xml:space="preserve">     </w:t>
      </w:r>
      <w:r w:rsidR="00A46539">
        <w:t xml:space="preserve">        </w:t>
      </w:r>
      <w:r w:rsidR="00FD7585">
        <w:t xml:space="preserve"> Bo</w:t>
      </w:r>
      <w:r w:rsidR="00FD7585" w:rsidRPr="000700CB">
        <w:t xml:space="preserve">lesławiec, dnia </w:t>
      </w:r>
      <w:r w:rsidR="00CA2F95">
        <w:t>20 grudnia</w:t>
      </w:r>
      <w:r w:rsidR="007A79D0">
        <w:t xml:space="preserve"> </w:t>
      </w:r>
      <w:r w:rsidR="00FD7585" w:rsidRPr="000700CB">
        <w:t>201</w:t>
      </w:r>
      <w:r w:rsidR="007A79D0">
        <w:t>9</w:t>
      </w:r>
      <w:r w:rsidR="00FD7585" w:rsidRPr="000700CB">
        <w:t xml:space="preserve"> r.</w:t>
      </w:r>
    </w:p>
    <w:p w:rsidR="00465FBA" w:rsidRDefault="00465FBA" w:rsidP="004A1FF0">
      <w:pPr>
        <w:ind w:left="3540" w:firstLine="708"/>
        <w:rPr>
          <w:b/>
          <w:bCs/>
        </w:rPr>
      </w:pPr>
    </w:p>
    <w:p w:rsidR="00500EC9" w:rsidRDefault="00500EC9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500EC9" w:rsidRDefault="00500EC9" w:rsidP="004A1FF0">
      <w:pPr>
        <w:ind w:left="3540" w:firstLine="708"/>
        <w:rPr>
          <w:b/>
          <w:bCs/>
        </w:rPr>
      </w:pPr>
    </w:p>
    <w:p w:rsidR="00500EC9" w:rsidRDefault="00CA2F95" w:rsidP="00CA2F95">
      <w:pPr>
        <w:ind w:left="3540" w:firstLine="708"/>
        <w:rPr>
          <w:b/>
          <w:bCs/>
        </w:rPr>
      </w:pPr>
      <w:r>
        <w:rPr>
          <w:b/>
          <w:bCs/>
        </w:rPr>
        <w:t>Adw. Renata Sutor</w:t>
      </w:r>
    </w:p>
    <w:p w:rsidR="00CA2F95" w:rsidRDefault="00CA2F95" w:rsidP="00CA2F95">
      <w:pPr>
        <w:ind w:left="3540" w:firstLine="708"/>
        <w:rPr>
          <w:b/>
          <w:bCs/>
        </w:rPr>
      </w:pPr>
      <w:r>
        <w:rPr>
          <w:b/>
          <w:bCs/>
        </w:rPr>
        <w:t>ul. Rynek 8B</w:t>
      </w:r>
    </w:p>
    <w:p w:rsidR="00CA2F95" w:rsidRDefault="00CA2F95" w:rsidP="00CA2F95">
      <w:pPr>
        <w:ind w:left="3540" w:firstLine="708"/>
        <w:rPr>
          <w:b/>
          <w:bCs/>
        </w:rPr>
      </w:pPr>
      <w:r>
        <w:rPr>
          <w:b/>
          <w:bCs/>
        </w:rPr>
        <w:t>34-700 Rabka-Zdrój</w:t>
      </w:r>
    </w:p>
    <w:p w:rsidR="00500EC9" w:rsidRDefault="00500EC9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D51A66" w:rsidRDefault="00D51A66" w:rsidP="004A1FF0">
      <w:pPr>
        <w:ind w:left="3540" w:firstLine="708"/>
        <w:rPr>
          <w:b/>
          <w:bCs/>
        </w:rPr>
      </w:pPr>
    </w:p>
    <w:p w:rsidR="00500EC9" w:rsidRDefault="00500EC9" w:rsidP="004A1FF0">
      <w:pPr>
        <w:ind w:left="3540" w:firstLine="708"/>
        <w:rPr>
          <w:b/>
          <w:bCs/>
        </w:rPr>
      </w:pPr>
    </w:p>
    <w:p w:rsidR="00F118FE" w:rsidRDefault="00D51A66" w:rsidP="00F118FE">
      <w:pPr>
        <w:spacing w:line="360" w:lineRule="auto"/>
        <w:jc w:val="both"/>
        <w:rPr>
          <w:bCs/>
        </w:rPr>
      </w:pPr>
      <w:r>
        <w:rPr>
          <w:b/>
          <w:bCs/>
        </w:rPr>
        <w:tab/>
      </w:r>
      <w:r w:rsidR="00CA2F95">
        <w:rPr>
          <w:bCs/>
        </w:rPr>
        <w:t>Informuję, że podczas XIV</w:t>
      </w:r>
      <w:r w:rsidR="00BC7122">
        <w:rPr>
          <w:bCs/>
        </w:rPr>
        <w:t xml:space="preserve"> sesji Rady Miasta Bolesławiec odbytej w dniu </w:t>
      </w:r>
      <w:r w:rsidR="00BC7122">
        <w:rPr>
          <w:bCs/>
        </w:rPr>
        <w:br/>
      </w:r>
      <w:r w:rsidR="00CA2F95">
        <w:rPr>
          <w:bCs/>
        </w:rPr>
        <w:t>18 grudnia</w:t>
      </w:r>
      <w:r w:rsidR="00BC7122">
        <w:rPr>
          <w:bCs/>
        </w:rPr>
        <w:t xml:space="preserve"> 2019 r. Rada Miasta podjęła </w:t>
      </w:r>
      <w:r>
        <w:rPr>
          <w:bCs/>
        </w:rPr>
        <w:t>uchwałę nr XI</w:t>
      </w:r>
      <w:r w:rsidR="00CA2F95">
        <w:rPr>
          <w:bCs/>
        </w:rPr>
        <w:t>V</w:t>
      </w:r>
      <w:r>
        <w:rPr>
          <w:bCs/>
        </w:rPr>
        <w:t>/1</w:t>
      </w:r>
      <w:r w:rsidR="00CA2F95">
        <w:rPr>
          <w:bCs/>
        </w:rPr>
        <w:t>73</w:t>
      </w:r>
      <w:r>
        <w:rPr>
          <w:bCs/>
        </w:rPr>
        <w:t xml:space="preserve">/2019 w sprawie </w:t>
      </w:r>
      <w:r w:rsidR="00CA2F95">
        <w:rPr>
          <w:bCs/>
        </w:rPr>
        <w:t>przekazania petycji dotyczącej zmiany przepisów prawa</w:t>
      </w:r>
      <w:r w:rsidR="00F118FE">
        <w:rPr>
          <w:bCs/>
        </w:rPr>
        <w:t xml:space="preserve">. Uchwała </w:t>
      </w:r>
      <w:r w:rsidR="00BE4D98">
        <w:rPr>
          <w:bCs/>
        </w:rPr>
        <w:t>dotyczy petycji</w:t>
      </w:r>
      <w:r>
        <w:rPr>
          <w:bCs/>
        </w:rPr>
        <w:t xml:space="preserve"> </w:t>
      </w:r>
      <w:r w:rsidR="00BE4D98">
        <w:rPr>
          <w:bCs/>
        </w:rPr>
        <w:br/>
      </w:r>
      <w:r w:rsidR="00CA2F95">
        <w:rPr>
          <w:bCs/>
        </w:rPr>
        <w:t xml:space="preserve">z dnia 18 listopada 2019 r. </w:t>
      </w:r>
      <w:r>
        <w:rPr>
          <w:bCs/>
        </w:rPr>
        <w:t>wnies</w:t>
      </w:r>
      <w:r w:rsidR="00CA2F95">
        <w:rPr>
          <w:bCs/>
        </w:rPr>
        <w:t>ion</w:t>
      </w:r>
      <w:r w:rsidR="00FF0349">
        <w:rPr>
          <w:bCs/>
        </w:rPr>
        <w:t>ej</w:t>
      </w:r>
      <w:r w:rsidR="00CA2F95">
        <w:rPr>
          <w:bCs/>
        </w:rPr>
        <w:t xml:space="preserve"> do Rady Miasta Bolesławiec.</w:t>
      </w:r>
    </w:p>
    <w:p w:rsidR="00D51A66" w:rsidRPr="00BC7122" w:rsidRDefault="00F118FE" w:rsidP="00F118FE">
      <w:pPr>
        <w:spacing w:line="360" w:lineRule="auto"/>
        <w:ind w:firstLine="708"/>
        <w:jc w:val="both"/>
        <w:rPr>
          <w:bCs/>
        </w:rPr>
      </w:pPr>
      <w:r>
        <w:rPr>
          <w:bCs/>
        </w:rPr>
        <w:t>Poniżej znajduje się l</w:t>
      </w:r>
      <w:r w:rsidR="00BC7122" w:rsidRPr="00BC7122">
        <w:rPr>
          <w:bCs/>
        </w:rPr>
        <w:t xml:space="preserve">ink do </w:t>
      </w:r>
      <w:r>
        <w:rPr>
          <w:bCs/>
        </w:rPr>
        <w:t xml:space="preserve">przedmiotowej </w:t>
      </w:r>
      <w:r w:rsidR="00BC7122" w:rsidRPr="00BC7122">
        <w:rPr>
          <w:bCs/>
        </w:rPr>
        <w:t xml:space="preserve">uchwały: </w:t>
      </w:r>
    </w:p>
    <w:p w:rsidR="00BC7122" w:rsidRPr="00BE4D98" w:rsidRDefault="002F21D1" w:rsidP="00BC7122">
      <w:pPr>
        <w:rPr>
          <w:b/>
          <w:bCs/>
          <w:u w:val="single"/>
        </w:rPr>
      </w:pPr>
      <w:r w:rsidRPr="00BE4D98">
        <w:rPr>
          <w:b/>
          <w:bCs/>
          <w:u w:val="single"/>
        </w:rPr>
        <w:t>http://www.um.boleslawiec.bip-gov.pl/public/get_file_contents.php?id=204454</w:t>
      </w:r>
    </w:p>
    <w:p w:rsidR="00BC7122" w:rsidRDefault="00BC7122" w:rsidP="00BC7122">
      <w:pPr>
        <w:rPr>
          <w:b/>
          <w:bCs/>
        </w:rPr>
      </w:pPr>
    </w:p>
    <w:p w:rsidR="00BC7122" w:rsidRDefault="00BC7122" w:rsidP="00BC7122">
      <w:pPr>
        <w:rPr>
          <w:b/>
          <w:bCs/>
        </w:rPr>
      </w:pPr>
    </w:p>
    <w:p w:rsidR="00BE4D98" w:rsidRDefault="00BE4D98" w:rsidP="00BC7122">
      <w:pPr>
        <w:rPr>
          <w:b/>
          <w:bCs/>
        </w:rPr>
      </w:pPr>
    </w:p>
    <w:p w:rsidR="00BE4D98" w:rsidRDefault="00BE4D98" w:rsidP="00BC7122">
      <w:pPr>
        <w:rPr>
          <w:b/>
          <w:bCs/>
        </w:rPr>
      </w:pPr>
    </w:p>
    <w:p w:rsidR="00500EC9" w:rsidRPr="00D51A66" w:rsidRDefault="00D51A66" w:rsidP="00FC6243">
      <w:pPr>
        <w:ind w:left="4956" w:firstLine="708"/>
        <w:rPr>
          <w:bCs/>
        </w:rPr>
      </w:pPr>
      <w:r w:rsidRPr="00D51A66">
        <w:rPr>
          <w:bCs/>
        </w:rPr>
        <w:t>Z poważaniem</w:t>
      </w:r>
    </w:p>
    <w:p w:rsidR="00500EC9" w:rsidRDefault="00500EC9" w:rsidP="004A1FF0">
      <w:pPr>
        <w:ind w:left="3540" w:firstLine="708"/>
        <w:rPr>
          <w:b/>
          <w:bCs/>
        </w:rPr>
      </w:pPr>
    </w:p>
    <w:p w:rsidR="00FC6243" w:rsidRDefault="00FC6243" w:rsidP="004A1FF0">
      <w:pPr>
        <w:ind w:left="3540" w:firstLine="708"/>
        <w:rPr>
          <w:b/>
          <w:bCs/>
        </w:rPr>
      </w:pPr>
    </w:p>
    <w:p w:rsidR="00FC6243" w:rsidRDefault="00FC6243" w:rsidP="00FC6243">
      <w:pPr>
        <w:ind w:left="4248" w:firstLine="708"/>
        <w:jc w:val="center"/>
        <w:rPr>
          <w:b/>
          <w:bCs/>
        </w:rPr>
      </w:pPr>
      <w:r>
        <w:rPr>
          <w:b/>
          <w:bCs/>
        </w:rPr>
        <w:t>Przewodniczący Rady</w:t>
      </w:r>
    </w:p>
    <w:p w:rsidR="00FC6243" w:rsidRDefault="00FC6243" w:rsidP="00FC6243">
      <w:pPr>
        <w:ind w:left="3540" w:firstLine="708"/>
        <w:jc w:val="center"/>
        <w:rPr>
          <w:b/>
          <w:bCs/>
        </w:rPr>
      </w:pPr>
    </w:p>
    <w:p w:rsidR="00500EC9" w:rsidRDefault="00FC6243" w:rsidP="00FC6243">
      <w:pPr>
        <w:ind w:left="4248" w:firstLine="708"/>
        <w:jc w:val="center"/>
        <w:rPr>
          <w:b/>
          <w:bCs/>
        </w:rPr>
      </w:pPr>
      <w:r>
        <w:rPr>
          <w:b/>
          <w:bCs/>
        </w:rPr>
        <w:t>/-/ Jarosław Kowalski</w:t>
      </w:r>
    </w:p>
    <w:p w:rsidR="0067444F" w:rsidRPr="0067444F" w:rsidRDefault="0067444F" w:rsidP="0067444F"/>
    <w:sectPr w:rsidR="0067444F" w:rsidRPr="0067444F" w:rsidSect="004963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1" w:right="1287" w:bottom="284" w:left="2342" w:header="53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04F" w:rsidRDefault="003E204F">
      <w:r>
        <w:separator/>
      </w:r>
    </w:p>
  </w:endnote>
  <w:endnote w:type="continuationSeparator" w:id="0">
    <w:p w:rsidR="003E204F" w:rsidRDefault="003E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2569DE" w:rsidP="0077622C">
    <w:pPr>
      <w:pStyle w:val="Stopka"/>
      <w:jc w:val="center"/>
    </w:pPr>
    <w:r>
      <w:t xml:space="preserve">               </w:t>
    </w: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Pr="000C3B03" w:rsidRDefault="002569DE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96114D" w:rsidRDefault="00E169E8" w:rsidP="00E169E8">
    <w:pPr>
      <w:pStyle w:val="Stopka"/>
      <w:tabs>
        <w:tab w:val="left" w:pos="1423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2569DE" w:rsidRPr="00CF38A7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Pr="00397F4B">
      <w:rPr>
        <w:rFonts w:ascii="Arial" w:hAnsi="Arial" w:cs="Arial"/>
        <w:sz w:val="18"/>
      </w:rPr>
      <w:t>612-16-36-326</w:t>
    </w:r>
    <w: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569DE" w:rsidRDefault="002569DE" w:rsidP="009A4C1D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2569DE" w:rsidRPr="00654D70" w:rsidRDefault="002569DE" w:rsidP="009A4C1D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04F" w:rsidRDefault="003E204F">
      <w:r>
        <w:separator/>
      </w:r>
    </w:p>
  </w:footnote>
  <w:footnote w:type="continuationSeparator" w:id="0">
    <w:p w:rsidR="003E204F" w:rsidRDefault="003E2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402DDA" w:rsidRDefault="002569DE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569DE" w:rsidRDefault="002569DE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3D6D40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 xml:space="preserve"> PRZEWODNICZĄCY </w:t>
    </w:r>
  </w:p>
  <w:p w:rsidR="002569DE" w:rsidRDefault="003D6D40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2" name="Obraz 52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>RADY MIASTA BOLESŁAWIEC</w:t>
    </w:r>
  </w:p>
  <w:p w:rsidR="002569DE" w:rsidRPr="004B2CC5" w:rsidRDefault="003D6D40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325488" w:rsidRDefault="003D6D40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831009" w:rsidRDefault="003D6D40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69DE">
      <w:rPr>
        <w:lang w:val="de-DE"/>
      </w:rPr>
      <w:tab/>
    </w:r>
  </w:p>
  <w:p w:rsidR="002569DE" w:rsidRDefault="003D6D40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F98"/>
    <w:multiLevelType w:val="multilevel"/>
    <w:tmpl w:val="BC4412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30143C"/>
    <w:multiLevelType w:val="multilevel"/>
    <w:tmpl w:val="EF08C62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CB65C4"/>
    <w:multiLevelType w:val="multilevel"/>
    <w:tmpl w:val="DD3280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D2735D"/>
    <w:multiLevelType w:val="multilevel"/>
    <w:tmpl w:val="1564F1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84B55AC"/>
    <w:multiLevelType w:val="multilevel"/>
    <w:tmpl w:val="FB1AD7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13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33679"/>
    <w:rsid w:val="000353A1"/>
    <w:rsid w:val="00061546"/>
    <w:rsid w:val="00085A42"/>
    <w:rsid w:val="00097FEC"/>
    <w:rsid w:val="000A1795"/>
    <w:rsid w:val="000A2B60"/>
    <w:rsid w:val="000B0CAD"/>
    <w:rsid w:val="000C0171"/>
    <w:rsid w:val="000C3B03"/>
    <w:rsid w:val="000C3E10"/>
    <w:rsid w:val="000C7B5C"/>
    <w:rsid w:val="000E3BF7"/>
    <w:rsid w:val="00104385"/>
    <w:rsid w:val="00114704"/>
    <w:rsid w:val="00140990"/>
    <w:rsid w:val="001446DA"/>
    <w:rsid w:val="001507B0"/>
    <w:rsid w:val="00173B54"/>
    <w:rsid w:val="001A01E8"/>
    <w:rsid w:val="001B1DAC"/>
    <w:rsid w:val="001B74F3"/>
    <w:rsid w:val="001B77C0"/>
    <w:rsid w:val="001C04AF"/>
    <w:rsid w:val="001F1588"/>
    <w:rsid w:val="002077E6"/>
    <w:rsid w:val="00236FB6"/>
    <w:rsid w:val="002569DE"/>
    <w:rsid w:val="00260236"/>
    <w:rsid w:val="002653D0"/>
    <w:rsid w:val="00270B45"/>
    <w:rsid w:val="0027239A"/>
    <w:rsid w:val="002772D8"/>
    <w:rsid w:val="00281706"/>
    <w:rsid w:val="00286D0D"/>
    <w:rsid w:val="00295D22"/>
    <w:rsid w:val="002973C5"/>
    <w:rsid w:val="002C551C"/>
    <w:rsid w:val="002E6BAC"/>
    <w:rsid w:val="002F21D1"/>
    <w:rsid w:val="00301E7C"/>
    <w:rsid w:val="00307BA5"/>
    <w:rsid w:val="00317F40"/>
    <w:rsid w:val="00320CF5"/>
    <w:rsid w:val="00322910"/>
    <w:rsid w:val="00325488"/>
    <w:rsid w:val="00334069"/>
    <w:rsid w:val="00395F90"/>
    <w:rsid w:val="00397F4B"/>
    <w:rsid w:val="003A60E5"/>
    <w:rsid w:val="003B2999"/>
    <w:rsid w:val="003B3BBE"/>
    <w:rsid w:val="003B6C6F"/>
    <w:rsid w:val="003D6D40"/>
    <w:rsid w:val="003E204F"/>
    <w:rsid w:val="003E657E"/>
    <w:rsid w:val="00402BC2"/>
    <w:rsid w:val="00402DDA"/>
    <w:rsid w:val="00405FB1"/>
    <w:rsid w:val="0041234F"/>
    <w:rsid w:val="00421573"/>
    <w:rsid w:val="00422EC9"/>
    <w:rsid w:val="004550F9"/>
    <w:rsid w:val="00465FBA"/>
    <w:rsid w:val="004844E4"/>
    <w:rsid w:val="00486EED"/>
    <w:rsid w:val="004963D4"/>
    <w:rsid w:val="004A1FF0"/>
    <w:rsid w:val="004B2CC5"/>
    <w:rsid w:val="004B4E62"/>
    <w:rsid w:val="004B6986"/>
    <w:rsid w:val="004D0497"/>
    <w:rsid w:val="004D3318"/>
    <w:rsid w:val="004E1C9E"/>
    <w:rsid w:val="004F26CB"/>
    <w:rsid w:val="0050022F"/>
    <w:rsid w:val="00500EC9"/>
    <w:rsid w:val="005078D4"/>
    <w:rsid w:val="00517C7A"/>
    <w:rsid w:val="005205EF"/>
    <w:rsid w:val="0056084D"/>
    <w:rsid w:val="00572D05"/>
    <w:rsid w:val="00582FDC"/>
    <w:rsid w:val="005963C9"/>
    <w:rsid w:val="005A2569"/>
    <w:rsid w:val="005A5E18"/>
    <w:rsid w:val="005B004E"/>
    <w:rsid w:val="005B194A"/>
    <w:rsid w:val="005B4C8E"/>
    <w:rsid w:val="005B7F5B"/>
    <w:rsid w:val="005D03ED"/>
    <w:rsid w:val="005D5E14"/>
    <w:rsid w:val="005D72B4"/>
    <w:rsid w:val="005E26DD"/>
    <w:rsid w:val="005E636B"/>
    <w:rsid w:val="005E63FC"/>
    <w:rsid w:val="0062053C"/>
    <w:rsid w:val="00620914"/>
    <w:rsid w:val="00623071"/>
    <w:rsid w:val="006317B7"/>
    <w:rsid w:val="00632A20"/>
    <w:rsid w:val="006544E0"/>
    <w:rsid w:val="00654D70"/>
    <w:rsid w:val="0066616A"/>
    <w:rsid w:val="0067444F"/>
    <w:rsid w:val="00681369"/>
    <w:rsid w:val="00696951"/>
    <w:rsid w:val="006A56D7"/>
    <w:rsid w:val="006A7E42"/>
    <w:rsid w:val="006B6092"/>
    <w:rsid w:val="006E432B"/>
    <w:rsid w:val="007272B2"/>
    <w:rsid w:val="0074034E"/>
    <w:rsid w:val="00744450"/>
    <w:rsid w:val="00744C3B"/>
    <w:rsid w:val="00745ECC"/>
    <w:rsid w:val="00750FA0"/>
    <w:rsid w:val="0077622C"/>
    <w:rsid w:val="00784CC3"/>
    <w:rsid w:val="00786805"/>
    <w:rsid w:val="007A79D0"/>
    <w:rsid w:val="007B6F78"/>
    <w:rsid w:val="007D6C8B"/>
    <w:rsid w:val="007E391D"/>
    <w:rsid w:val="007F12F2"/>
    <w:rsid w:val="007F19C6"/>
    <w:rsid w:val="007F1EB7"/>
    <w:rsid w:val="008308A6"/>
    <w:rsid w:val="00831009"/>
    <w:rsid w:val="00840519"/>
    <w:rsid w:val="008659E6"/>
    <w:rsid w:val="008662DB"/>
    <w:rsid w:val="0087721D"/>
    <w:rsid w:val="008804D9"/>
    <w:rsid w:val="008D0A93"/>
    <w:rsid w:val="008E368B"/>
    <w:rsid w:val="008F6023"/>
    <w:rsid w:val="00904578"/>
    <w:rsid w:val="00905267"/>
    <w:rsid w:val="00915F05"/>
    <w:rsid w:val="00921612"/>
    <w:rsid w:val="009230A7"/>
    <w:rsid w:val="00927CED"/>
    <w:rsid w:val="00932088"/>
    <w:rsid w:val="009332F4"/>
    <w:rsid w:val="009454E5"/>
    <w:rsid w:val="009601CE"/>
    <w:rsid w:val="00966EE7"/>
    <w:rsid w:val="009772DB"/>
    <w:rsid w:val="0098003B"/>
    <w:rsid w:val="0098087E"/>
    <w:rsid w:val="00992CF4"/>
    <w:rsid w:val="00995459"/>
    <w:rsid w:val="00996CAA"/>
    <w:rsid w:val="009A4C1D"/>
    <w:rsid w:val="009B2F00"/>
    <w:rsid w:val="009B4B64"/>
    <w:rsid w:val="009B515C"/>
    <w:rsid w:val="009C71F7"/>
    <w:rsid w:val="009D515C"/>
    <w:rsid w:val="009D65A2"/>
    <w:rsid w:val="009F16C6"/>
    <w:rsid w:val="00A009AF"/>
    <w:rsid w:val="00A00BCA"/>
    <w:rsid w:val="00A14602"/>
    <w:rsid w:val="00A14FAE"/>
    <w:rsid w:val="00A17946"/>
    <w:rsid w:val="00A245F4"/>
    <w:rsid w:val="00A247CB"/>
    <w:rsid w:val="00A26DA0"/>
    <w:rsid w:val="00A3290D"/>
    <w:rsid w:val="00A46539"/>
    <w:rsid w:val="00A5507F"/>
    <w:rsid w:val="00A64791"/>
    <w:rsid w:val="00A676F4"/>
    <w:rsid w:val="00A82760"/>
    <w:rsid w:val="00A87BB8"/>
    <w:rsid w:val="00A90EB8"/>
    <w:rsid w:val="00A96A11"/>
    <w:rsid w:val="00AA06C2"/>
    <w:rsid w:val="00AA34AE"/>
    <w:rsid w:val="00AB3600"/>
    <w:rsid w:val="00AB5EE0"/>
    <w:rsid w:val="00AD53C2"/>
    <w:rsid w:val="00AD6CD2"/>
    <w:rsid w:val="00AE0D9D"/>
    <w:rsid w:val="00AE32BF"/>
    <w:rsid w:val="00AF521D"/>
    <w:rsid w:val="00B05237"/>
    <w:rsid w:val="00B16025"/>
    <w:rsid w:val="00B40718"/>
    <w:rsid w:val="00B626B5"/>
    <w:rsid w:val="00B6799E"/>
    <w:rsid w:val="00B7073E"/>
    <w:rsid w:val="00B71ECC"/>
    <w:rsid w:val="00B7371B"/>
    <w:rsid w:val="00B75D8B"/>
    <w:rsid w:val="00B769D3"/>
    <w:rsid w:val="00BA1CA6"/>
    <w:rsid w:val="00BA2C8E"/>
    <w:rsid w:val="00BA396C"/>
    <w:rsid w:val="00BA4859"/>
    <w:rsid w:val="00BA6895"/>
    <w:rsid w:val="00BB70FD"/>
    <w:rsid w:val="00BC3AF0"/>
    <w:rsid w:val="00BC7122"/>
    <w:rsid w:val="00BE4D98"/>
    <w:rsid w:val="00BF66FB"/>
    <w:rsid w:val="00C21955"/>
    <w:rsid w:val="00C618C5"/>
    <w:rsid w:val="00C71702"/>
    <w:rsid w:val="00C72A66"/>
    <w:rsid w:val="00C819E1"/>
    <w:rsid w:val="00C93627"/>
    <w:rsid w:val="00CA2F95"/>
    <w:rsid w:val="00CA5FE1"/>
    <w:rsid w:val="00CB5D7D"/>
    <w:rsid w:val="00CD0699"/>
    <w:rsid w:val="00CD0FEA"/>
    <w:rsid w:val="00CD3770"/>
    <w:rsid w:val="00CF38A7"/>
    <w:rsid w:val="00D00130"/>
    <w:rsid w:val="00D1499A"/>
    <w:rsid w:val="00D16E66"/>
    <w:rsid w:val="00D20F07"/>
    <w:rsid w:val="00D26FCE"/>
    <w:rsid w:val="00D35B83"/>
    <w:rsid w:val="00D360D7"/>
    <w:rsid w:val="00D500E6"/>
    <w:rsid w:val="00D51A66"/>
    <w:rsid w:val="00D6149A"/>
    <w:rsid w:val="00D74B8D"/>
    <w:rsid w:val="00D811D9"/>
    <w:rsid w:val="00D9001A"/>
    <w:rsid w:val="00D90E57"/>
    <w:rsid w:val="00D920D4"/>
    <w:rsid w:val="00D9680F"/>
    <w:rsid w:val="00DA3F11"/>
    <w:rsid w:val="00DA607D"/>
    <w:rsid w:val="00DA69F4"/>
    <w:rsid w:val="00DB40F1"/>
    <w:rsid w:val="00DB6B1D"/>
    <w:rsid w:val="00DC3E27"/>
    <w:rsid w:val="00DC7B28"/>
    <w:rsid w:val="00DD212D"/>
    <w:rsid w:val="00E059CD"/>
    <w:rsid w:val="00E1220C"/>
    <w:rsid w:val="00E169E8"/>
    <w:rsid w:val="00E2001D"/>
    <w:rsid w:val="00E31BAA"/>
    <w:rsid w:val="00E36ECB"/>
    <w:rsid w:val="00E42D22"/>
    <w:rsid w:val="00E43969"/>
    <w:rsid w:val="00E82DB1"/>
    <w:rsid w:val="00E87A2A"/>
    <w:rsid w:val="00E92AB0"/>
    <w:rsid w:val="00EA053F"/>
    <w:rsid w:val="00EC2E6F"/>
    <w:rsid w:val="00ED2B7B"/>
    <w:rsid w:val="00ED7013"/>
    <w:rsid w:val="00EF3DF6"/>
    <w:rsid w:val="00F078FE"/>
    <w:rsid w:val="00F118FE"/>
    <w:rsid w:val="00F21038"/>
    <w:rsid w:val="00F409D0"/>
    <w:rsid w:val="00F469B5"/>
    <w:rsid w:val="00F471AE"/>
    <w:rsid w:val="00F64BD1"/>
    <w:rsid w:val="00F70B27"/>
    <w:rsid w:val="00F7118C"/>
    <w:rsid w:val="00F8183C"/>
    <w:rsid w:val="00F923FA"/>
    <w:rsid w:val="00F95AC0"/>
    <w:rsid w:val="00F95F02"/>
    <w:rsid w:val="00FA50AE"/>
    <w:rsid w:val="00FA7AD4"/>
    <w:rsid w:val="00FB6D8E"/>
    <w:rsid w:val="00FC6243"/>
    <w:rsid w:val="00FC671B"/>
    <w:rsid w:val="00FD12BB"/>
    <w:rsid w:val="00FD7585"/>
    <w:rsid w:val="00FE2CC4"/>
    <w:rsid w:val="00FE4217"/>
    <w:rsid w:val="00FE4F13"/>
    <w:rsid w:val="00FF034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2</cp:revision>
  <cp:lastPrinted>2019-12-20T08:27:00Z</cp:lastPrinted>
  <dcterms:created xsi:type="dcterms:W3CDTF">2019-12-20T12:36:00Z</dcterms:created>
  <dcterms:modified xsi:type="dcterms:W3CDTF">2019-12-20T12:36:00Z</dcterms:modified>
</cp:coreProperties>
</file>