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4D9" w:rsidRDefault="008804D9" w:rsidP="00FD7585">
      <w:pPr>
        <w:spacing w:line="360" w:lineRule="auto"/>
      </w:pPr>
    </w:p>
    <w:p w:rsidR="00FD7585" w:rsidRDefault="00FD7585" w:rsidP="00E679E1">
      <w:pPr>
        <w:spacing w:line="360" w:lineRule="auto"/>
        <w:jc w:val="right"/>
      </w:pPr>
      <w:r>
        <w:t>Bo</w:t>
      </w:r>
      <w:r w:rsidRPr="000700CB">
        <w:t xml:space="preserve">lesławiec, dnia </w:t>
      </w:r>
      <w:r w:rsidR="009C1902">
        <w:t>29</w:t>
      </w:r>
      <w:r w:rsidR="00835B2A">
        <w:t xml:space="preserve"> kwietnia 2021</w:t>
      </w:r>
      <w:r w:rsidRPr="000700CB">
        <w:t xml:space="preserve"> r.</w:t>
      </w:r>
    </w:p>
    <w:p w:rsidR="00E679E1" w:rsidRPr="000700CB" w:rsidRDefault="00E679E1" w:rsidP="00E679E1">
      <w:pPr>
        <w:spacing w:line="360" w:lineRule="auto"/>
      </w:pPr>
      <w:r>
        <w:t>ROGM.152.1.2021</w:t>
      </w:r>
    </w:p>
    <w:p w:rsidR="00465FBA" w:rsidRDefault="00465FBA" w:rsidP="004A1FF0">
      <w:pPr>
        <w:ind w:left="3540" w:firstLine="708"/>
        <w:rPr>
          <w:b/>
          <w:bCs/>
        </w:rPr>
      </w:pPr>
    </w:p>
    <w:p w:rsidR="00500EC9" w:rsidRDefault="00500EC9" w:rsidP="00E679E1">
      <w:pPr>
        <w:rPr>
          <w:b/>
          <w:bCs/>
        </w:rPr>
      </w:pPr>
    </w:p>
    <w:p w:rsidR="00500EC9" w:rsidRDefault="00854BF4" w:rsidP="00E679E1">
      <w:pPr>
        <w:spacing w:before="360"/>
        <w:ind w:left="3538" w:firstLine="709"/>
        <w:rPr>
          <w:b/>
          <w:bCs/>
        </w:rPr>
      </w:pPr>
      <w:bookmarkStart w:id="0" w:name="_GoBack"/>
      <w:bookmarkEnd w:id="0"/>
      <w:r>
        <w:rPr>
          <w:b/>
          <w:bCs/>
        </w:rPr>
        <w:t>Pan</w:t>
      </w:r>
      <w:r w:rsidR="009C1902">
        <w:rPr>
          <w:b/>
          <w:bCs/>
        </w:rPr>
        <w:t>i</w:t>
      </w:r>
    </w:p>
    <w:p w:rsidR="00CA2F95" w:rsidRDefault="009C1902" w:rsidP="00CA2F95">
      <w:pPr>
        <w:ind w:left="3540" w:firstLine="708"/>
        <w:rPr>
          <w:b/>
          <w:bCs/>
        </w:rPr>
      </w:pPr>
      <w:r>
        <w:rPr>
          <w:b/>
          <w:bCs/>
        </w:rPr>
        <w:t>Teresa Garland</w:t>
      </w:r>
    </w:p>
    <w:p w:rsidR="00500EC9" w:rsidRDefault="00500EC9" w:rsidP="00E679E1">
      <w:pPr>
        <w:rPr>
          <w:b/>
          <w:bCs/>
        </w:rPr>
      </w:pPr>
    </w:p>
    <w:p w:rsidR="00F118FE" w:rsidRDefault="00D51A66" w:rsidP="00E679E1">
      <w:pPr>
        <w:spacing w:before="720" w:line="360" w:lineRule="auto"/>
        <w:jc w:val="both"/>
        <w:rPr>
          <w:bCs/>
        </w:rPr>
      </w:pPr>
      <w:r>
        <w:rPr>
          <w:b/>
          <w:bCs/>
        </w:rPr>
        <w:tab/>
      </w:r>
      <w:r w:rsidR="00CE1A42">
        <w:rPr>
          <w:bCs/>
        </w:rPr>
        <w:t xml:space="preserve">Informuję, że podczas </w:t>
      </w:r>
      <w:r w:rsidR="00835B2A">
        <w:rPr>
          <w:bCs/>
        </w:rPr>
        <w:t>XX</w:t>
      </w:r>
      <w:r w:rsidR="009C1902">
        <w:rPr>
          <w:bCs/>
        </w:rPr>
        <w:t>IX</w:t>
      </w:r>
      <w:r w:rsidR="00BC7122">
        <w:rPr>
          <w:bCs/>
        </w:rPr>
        <w:t xml:space="preserve"> sesji Rady Miasta Bolesławiec odbytej w dniu </w:t>
      </w:r>
      <w:r w:rsidR="00BC7122">
        <w:rPr>
          <w:bCs/>
        </w:rPr>
        <w:br/>
      </w:r>
      <w:r w:rsidR="009C1902">
        <w:rPr>
          <w:bCs/>
        </w:rPr>
        <w:t>28 kwietnia</w:t>
      </w:r>
      <w:r w:rsidR="00835B2A">
        <w:rPr>
          <w:bCs/>
        </w:rPr>
        <w:t xml:space="preserve"> 2021</w:t>
      </w:r>
      <w:r w:rsidR="00BC7122">
        <w:rPr>
          <w:bCs/>
        </w:rPr>
        <w:t xml:space="preserve"> r. Rada Miasta podjęła </w:t>
      </w:r>
      <w:r>
        <w:rPr>
          <w:bCs/>
        </w:rPr>
        <w:t>uch</w:t>
      </w:r>
      <w:r w:rsidR="00CE1A42">
        <w:rPr>
          <w:bCs/>
        </w:rPr>
        <w:t xml:space="preserve">wałę nr </w:t>
      </w:r>
      <w:r w:rsidR="009C1902">
        <w:rPr>
          <w:bCs/>
        </w:rPr>
        <w:t>XXIX</w:t>
      </w:r>
      <w:r w:rsidR="00835B2A">
        <w:rPr>
          <w:bCs/>
        </w:rPr>
        <w:t>/3</w:t>
      </w:r>
      <w:r w:rsidR="009C1902">
        <w:rPr>
          <w:bCs/>
        </w:rPr>
        <w:t>49</w:t>
      </w:r>
      <w:r w:rsidR="00835B2A">
        <w:rPr>
          <w:bCs/>
        </w:rPr>
        <w:t>/2021</w:t>
      </w:r>
      <w:r>
        <w:rPr>
          <w:bCs/>
        </w:rPr>
        <w:t xml:space="preserve"> w sprawie </w:t>
      </w:r>
      <w:r w:rsidR="00CE1A42">
        <w:rPr>
          <w:bCs/>
        </w:rPr>
        <w:t>uznania petycji za niezasługującą na uwzględnienie</w:t>
      </w:r>
      <w:r w:rsidR="00854BF4">
        <w:rPr>
          <w:bCs/>
        </w:rPr>
        <w:t>, która</w:t>
      </w:r>
      <w:r w:rsidR="00F118FE">
        <w:rPr>
          <w:bCs/>
        </w:rPr>
        <w:t xml:space="preserve"> </w:t>
      </w:r>
      <w:r w:rsidR="00CE1A42">
        <w:rPr>
          <w:bCs/>
        </w:rPr>
        <w:t xml:space="preserve">stanowi odpowiedź na petycję </w:t>
      </w:r>
      <w:r w:rsidR="00854BF4">
        <w:rPr>
          <w:bCs/>
        </w:rPr>
        <w:t>wniesioną do Rady Miasta Bolesławiec w dniu</w:t>
      </w:r>
      <w:r w:rsidR="007A24EC">
        <w:rPr>
          <w:bCs/>
        </w:rPr>
        <w:t xml:space="preserve"> </w:t>
      </w:r>
      <w:r w:rsidR="0034689C">
        <w:rPr>
          <w:bCs/>
        </w:rPr>
        <w:t>1</w:t>
      </w:r>
      <w:r w:rsidR="009C1902">
        <w:rPr>
          <w:bCs/>
        </w:rPr>
        <w:t>9 lutego 2021</w:t>
      </w:r>
      <w:r w:rsidR="007A24EC">
        <w:rPr>
          <w:bCs/>
        </w:rPr>
        <w:t xml:space="preserve"> r.</w:t>
      </w:r>
    </w:p>
    <w:p w:rsidR="00BC7122" w:rsidRDefault="00854BF4" w:rsidP="00BC7122">
      <w:pPr>
        <w:rPr>
          <w:b/>
          <w:bCs/>
        </w:rPr>
      </w:pPr>
      <w:r>
        <w:rPr>
          <w:bCs/>
        </w:rPr>
        <w:tab/>
        <w:t>W załączeniu przesyłam w/w uchwałę.</w:t>
      </w:r>
    </w:p>
    <w:p w:rsidR="00646527" w:rsidRDefault="00646527" w:rsidP="00BC7122">
      <w:pPr>
        <w:rPr>
          <w:b/>
          <w:bCs/>
        </w:rPr>
      </w:pPr>
    </w:p>
    <w:p w:rsidR="00500EC9" w:rsidRDefault="00D51A66" w:rsidP="00E679E1">
      <w:pPr>
        <w:spacing w:before="240"/>
        <w:ind w:left="4394" w:firstLine="709"/>
        <w:rPr>
          <w:bCs/>
        </w:rPr>
      </w:pPr>
      <w:r w:rsidRPr="00D51A66">
        <w:rPr>
          <w:bCs/>
        </w:rPr>
        <w:t>Z poważaniem</w:t>
      </w:r>
    </w:p>
    <w:p w:rsidR="00E679E1" w:rsidRDefault="00E679E1" w:rsidP="00E679E1">
      <w:pPr>
        <w:spacing w:before="240"/>
        <w:ind w:left="4394" w:firstLine="709"/>
        <w:rPr>
          <w:b/>
          <w:bCs/>
        </w:rPr>
      </w:pPr>
      <w:r>
        <w:rPr>
          <w:b/>
          <w:bCs/>
        </w:rPr>
        <w:t>Przewodniczący Rady</w:t>
      </w:r>
    </w:p>
    <w:p w:rsidR="00E679E1" w:rsidRDefault="00E679E1" w:rsidP="00E679E1">
      <w:pPr>
        <w:ind w:left="4395" w:firstLine="708"/>
        <w:rPr>
          <w:b/>
          <w:bCs/>
        </w:rPr>
      </w:pPr>
    </w:p>
    <w:p w:rsidR="00E679E1" w:rsidRDefault="00E679E1" w:rsidP="00E679E1">
      <w:pPr>
        <w:ind w:left="4395" w:firstLine="708"/>
        <w:rPr>
          <w:b/>
          <w:bCs/>
        </w:rPr>
      </w:pPr>
      <w:r>
        <w:rPr>
          <w:b/>
          <w:bCs/>
        </w:rPr>
        <w:t>/-/ Józef Pokładek</w:t>
      </w:r>
    </w:p>
    <w:p w:rsidR="00E679E1" w:rsidRDefault="00E679E1" w:rsidP="00E679E1">
      <w:pPr>
        <w:ind w:left="4395" w:firstLine="708"/>
        <w:rPr>
          <w:bCs/>
        </w:rPr>
      </w:pPr>
    </w:p>
    <w:p w:rsidR="007D3CC7" w:rsidRPr="0067444F" w:rsidRDefault="007D3CC7" w:rsidP="00E679E1"/>
    <w:sectPr w:rsidR="007D3CC7" w:rsidRPr="0067444F" w:rsidSect="004963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1" w:right="1287" w:bottom="284" w:left="2342" w:header="539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CC6" w:rsidRDefault="00D75CC6">
      <w:r>
        <w:separator/>
      </w:r>
    </w:p>
  </w:endnote>
  <w:endnote w:type="continuationSeparator" w:id="0">
    <w:p w:rsidR="00D75CC6" w:rsidRDefault="00D75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2569DE" w:rsidP="0077622C">
    <w:pPr>
      <w:pStyle w:val="Stopka"/>
      <w:jc w:val="center"/>
    </w:pPr>
    <w:r>
      <w:t xml:space="preserve">               </w:t>
    </w: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Default="002569DE" w:rsidP="0077622C">
    <w:pPr>
      <w:pStyle w:val="Stopka"/>
      <w:jc w:val="center"/>
    </w:pPr>
  </w:p>
  <w:p w:rsidR="002569DE" w:rsidRPr="000C3B03" w:rsidRDefault="002569DE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96114D" w:rsidRDefault="00E169E8" w:rsidP="00E169E8">
    <w:pPr>
      <w:pStyle w:val="Stopka"/>
      <w:tabs>
        <w:tab w:val="left" w:pos="1423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2569DE" w:rsidRPr="00CF38A7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Pr="00397F4B">
      <w:rPr>
        <w:rFonts w:ascii="Arial" w:hAnsi="Arial" w:cs="Arial"/>
        <w:sz w:val="18"/>
      </w:rPr>
      <w:t>612-16-36-326</w:t>
    </w:r>
    <w: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2569DE" w:rsidRDefault="002569DE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569DE" w:rsidRDefault="002569DE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569DE" w:rsidRPr="00E679E1" w:rsidRDefault="002569DE" w:rsidP="00E679E1">
    <w:pPr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CC6" w:rsidRDefault="00D75CC6">
      <w:r>
        <w:separator/>
      </w:r>
    </w:p>
  </w:footnote>
  <w:footnote w:type="continuationSeparator" w:id="0">
    <w:p w:rsidR="00D75CC6" w:rsidRDefault="00D75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Pr="00402DDA" w:rsidRDefault="002569DE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569DE" w:rsidRDefault="002569DE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9DE" w:rsidRDefault="00521FFF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 xml:space="preserve"> PRZEWODNICZĄCY </w:t>
    </w:r>
  </w:p>
  <w:p w:rsidR="002569DE" w:rsidRDefault="00521FFF" w:rsidP="0078680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2" name="Obraz 52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rFonts w:ascii="Arial" w:hAnsi="Arial" w:cs="Arial"/>
        <w:b/>
        <w:sz w:val="44"/>
        <w:szCs w:val="44"/>
      </w:rPr>
      <w:t>RADY MIASTA BOLESŁAWIEC</w:t>
    </w:r>
  </w:p>
  <w:p w:rsidR="002569DE" w:rsidRPr="004B2CC5" w:rsidRDefault="00521FFF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0280" cy="8420735"/>
          <wp:effectExtent l="0" t="0" r="127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325488" w:rsidRDefault="00521FFF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36040" cy="8913495"/>
          <wp:effectExtent l="0" t="0" r="0" b="1905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9DE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2385" cy="8255"/>
          <wp:effectExtent l="0" t="0" r="0" b="0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9DE" w:rsidRPr="00831009" w:rsidRDefault="00521FFF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0270" cy="6464300"/>
          <wp:effectExtent l="0" t="0" r="5080" b="0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0270" cy="6472555"/>
          <wp:effectExtent l="0" t="0" r="5080" b="444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5640" cy="4866005"/>
          <wp:effectExtent l="0" t="0" r="0" b="0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69DE">
      <w:rPr>
        <w:lang w:val="de-DE"/>
      </w:rPr>
      <w:tab/>
    </w:r>
  </w:p>
  <w:p w:rsidR="002569DE" w:rsidRDefault="00521FFF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0270" cy="6472555"/>
          <wp:effectExtent l="0" t="0" r="5080" b="444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36F98"/>
    <w:multiLevelType w:val="multilevel"/>
    <w:tmpl w:val="BC4412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30143C"/>
    <w:multiLevelType w:val="multilevel"/>
    <w:tmpl w:val="EF08C62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CB65C4"/>
    <w:multiLevelType w:val="multilevel"/>
    <w:tmpl w:val="DD3280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0D2735D"/>
    <w:multiLevelType w:val="multilevel"/>
    <w:tmpl w:val="1564F1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84B55AC"/>
    <w:multiLevelType w:val="multilevel"/>
    <w:tmpl w:val="FB1AD72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4"/>
  </w:num>
  <w:num w:numId="5">
    <w:abstractNumId w:val="11"/>
  </w:num>
  <w:num w:numId="6">
    <w:abstractNumId w:val="0"/>
  </w:num>
  <w:num w:numId="7">
    <w:abstractNumId w:val="12"/>
  </w:num>
  <w:num w:numId="8">
    <w:abstractNumId w:val="5"/>
  </w:num>
  <w:num w:numId="9">
    <w:abstractNumId w:val="3"/>
  </w:num>
  <w:num w:numId="10">
    <w:abstractNumId w:val="13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33679"/>
    <w:rsid w:val="000353A1"/>
    <w:rsid w:val="00061546"/>
    <w:rsid w:val="00085A42"/>
    <w:rsid w:val="00097FEC"/>
    <w:rsid w:val="000A1795"/>
    <w:rsid w:val="000A2B60"/>
    <w:rsid w:val="000B0CAD"/>
    <w:rsid w:val="000C0171"/>
    <w:rsid w:val="000C3B03"/>
    <w:rsid w:val="000C3E10"/>
    <w:rsid w:val="000C7B5C"/>
    <w:rsid w:val="000E3BF7"/>
    <w:rsid w:val="00104385"/>
    <w:rsid w:val="00114704"/>
    <w:rsid w:val="00140990"/>
    <w:rsid w:val="001446DA"/>
    <w:rsid w:val="001507B0"/>
    <w:rsid w:val="00173B54"/>
    <w:rsid w:val="001A01E8"/>
    <w:rsid w:val="001B1DAC"/>
    <w:rsid w:val="001B74F3"/>
    <w:rsid w:val="001B77C0"/>
    <w:rsid w:val="001C04AF"/>
    <w:rsid w:val="001F1588"/>
    <w:rsid w:val="002077E6"/>
    <w:rsid w:val="00236FB6"/>
    <w:rsid w:val="002569DE"/>
    <w:rsid w:val="00260236"/>
    <w:rsid w:val="002653D0"/>
    <w:rsid w:val="00270B45"/>
    <w:rsid w:val="0027239A"/>
    <w:rsid w:val="002772D8"/>
    <w:rsid w:val="00281706"/>
    <w:rsid w:val="00286D0D"/>
    <w:rsid w:val="00295D22"/>
    <w:rsid w:val="002973C5"/>
    <w:rsid w:val="002C551C"/>
    <w:rsid w:val="002E6BAC"/>
    <w:rsid w:val="002F21D1"/>
    <w:rsid w:val="00301E7C"/>
    <w:rsid w:val="00307BA5"/>
    <w:rsid w:val="00317F40"/>
    <w:rsid w:val="00320CF5"/>
    <w:rsid w:val="00322910"/>
    <w:rsid w:val="00325488"/>
    <w:rsid w:val="00334069"/>
    <w:rsid w:val="0034689C"/>
    <w:rsid w:val="00356481"/>
    <w:rsid w:val="00395F90"/>
    <w:rsid w:val="00397F4B"/>
    <w:rsid w:val="003A60E5"/>
    <w:rsid w:val="003B2999"/>
    <w:rsid w:val="003B3BBE"/>
    <w:rsid w:val="003B6C6F"/>
    <w:rsid w:val="003E657E"/>
    <w:rsid w:val="00402BC2"/>
    <w:rsid w:val="00402DDA"/>
    <w:rsid w:val="00405FB1"/>
    <w:rsid w:val="0041234F"/>
    <w:rsid w:val="00421573"/>
    <w:rsid w:val="00422EC9"/>
    <w:rsid w:val="004550F9"/>
    <w:rsid w:val="004637C5"/>
    <w:rsid w:val="00465FBA"/>
    <w:rsid w:val="004844E4"/>
    <w:rsid w:val="00486EED"/>
    <w:rsid w:val="004963D4"/>
    <w:rsid w:val="004A1FF0"/>
    <w:rsid w:val="004B2CC5"/>
    <w:rsid w:val="004B4E62"/>
    <w:rsid w:val="004B6986"/>
    <w:rsid w:val="004D0497"/>
    <w:rsid w:val="004D3318"/>
    <w:rsid w:val="004E1C9E"/>
    <w:rsid w:val="004F26CB"/>
    <w:rsid w:val="0050022F"/>
    <w:rsid w:val="00500EC9"/>
    <w:rsid w:val="005078D4"/>
    <w:rsid w:val="00517C7A"/>
    <w:rsid w:val="005205EF"/>
    <w:rsid w:val="00521FFF"/>
    <w:rsid w:val="0056084D"/>
    <w:rsid w:val="00572D05"/>
    <w:rsid w:val="00582FDC"/>
    <w:rsid w:val="005963C9"/>
    <w:rsid w:val="005A2569"/>
    <w:rsid w:val="005A5E18"/>
    <w:rsid w:val="005B004E"/>
    <w:rsid w:val="005B194A"/>
    <w:rsid w:val="005B4C8E"/>
    <w:rsid w:val="005B7F5B"/>
    <w:rsid w:val="005D03ED"/>
    <w:rsid w:val="005D5E14"/>
    <w:rsid w:val="005D72B4"/>
    <w:rsid w:val="005E26DD"/>
    <w:rsid w:val="005E636B"/>
    <w:rsid w:val="005E63FC"/>
    <w:rsid w:val="0062053C"/>
    <w:rsid w:val="00620914"/>
    <w:rsid w:val="00623071"/>
    <w:rsid w:val="006317B7"/>
    <w:rsid w:val="00632A20"/>
    <w:rsid w:val="00646527"/>
    <w:rsid w:val="006544E0"/>
    <w:rsid w:val="00654D70"/>
    <w:rsid w:val="0066616A"/>
    <w:rsid w:val="0067444F"/>
    <w:rsid w:val="00681369"/>
    <w:rsid w:val="00696951"/>
    <w:rsid w:val="006A56D7"/>
    <w:rsid w:val="006A7E42"/>
    <w:rsid w:val="006B6092"/>
    <w:rsid w:val="006E432B"/>
    <w:rsid w:val="00716903"/>
    <w:rsid w:val="007272B2"/>
    <w:rsid w:val="0074034E"/>
    <w:rsid w:val="00744450"/>
    <w:rsid w:val="00744C3B"/>
    <w:rsid w:val="00745ECC"/>
    <w:rsid w:val="00750FA0"/>
    <w:rsid w:val="0077622C"/>
    <w:rsid w:val="00784CC3"/>
    <w:rsid w:val="00786805"/>
    <w:rsid w:val="007A24EC"/>
    <w:rsid w:val="007A79D0"/>
    <w:rsid w:val="007B096A"/>
    <w:rsid w:val="007B6F78"/>
    <w:rsid w:val="007D3CC7"/>
    <w:rsid w:val="007D6C8B"/>
    <w:rsid w:val="007E391D"/>
    <w:rsid w:val="007F12F2"/>
    <w:rsid w:val="007F19C6"/>
    <w:rsid w:val="007F1EB7"/>
    <w:rsid w:val="008308A6"/>
    <w:rsid w:val="00831009"/>
    <w:rsid w:val="00835B2A"/>
    <w:rsid w:val="00840519"/>
    <w:rsid w:val="00854BF4"/>
    <w:rsid w:val="008659E6"/>
    <w:rsid w:val="008662DB"/>
    <w:rsid w:val="0087721D"/>
    <w:rsid w:val="008804D9"/>
    <w:rsid w:val="00892285"/>
    <w:rsid w:val="008D0A93"/>
    <w:rsid w:val="008E368B"/>
    <w:rsid w:val="008F6023"/>
    <w:rsid w:val="00904578"/>
    <w:rsid w:val="00905267"/>
    <w:rsid w:val="00915F05"/>
    <w:rsid w:val="00921612"/>
    <w:rsid w:val="009230A7"/>
    <w:rsid w:val="00927CED"/>
    <w:rsid w:val="00932088"/>
    <w:rsid w:val="009332F4"/>
    <w:rsid w:val="009454E5"/>
    <w:rsid w:val="009601CE"/>
    <w:rsid w:val="00966EE7"/>
    <w:rsid w:val="009772DB"/>
    <w:rsid w:val="0098003B"/>
    <w:rsid w:val="0098087E"/>
    <w:rsid w:val="00992CF4"/>
    <w:rsid w:val="00995459"/>
    <w:rsid w:val="00996CAA"/>
    <w:rsid w:val="009A4C1D"/>
    <w:rsid w:val="009B2F00"/>
    <w:rsid w:val="009B4B64"/>
    <w:rsid w:val="009B515C"/>
    <w:rsid w:val="009C1902"/>
    <w:rsid w:val="009C71F7"/>
    <w:rsid w:val="009D515C"/>
    <w:rsid w:val="009D65A2"/>
    <w:rsid w:val="009F16C6"/>
    <w:rsid w:val="00A009AF"/>
    <w:rsid w:val="00A00BCA"/>
    <w:rsid w:val="00A02AF6"/>
    <w:rsid w:val="00A14602"/>
    <w:rsid w:val="00A14FAE"/>
    <w:rsid w:val="00A17946"/>
    <w:rsid w:val="00A245F4"/>
    <w:rsid w:val="00A247CB"/>
    <w:rsid w:val="00A26DA0"/>
    <w:rsid w:val="00A3290D"/>
    <w:rsid w:val="00A46539"/>
    <w:rsid w:val="00A5507F"/>
    <w:rsid w:val="00A64791"/>
    <w:rsid w:val="00A676F4"/>
    <w:rsid w:val="00A82760"/>
    <w:rsid w:val="00A87BB8"/>
    <w:rsid w:val="00A90EB8"/>
    <w:rsid w:val="00A96A11"/>
    <w:rsid w:val="00AA06C2"/>
    <w:rsid w:val="00AA34AE"/>
    <w:rsid w:val="00AB3600"/>
    <w:rsid w:val="00AB5EE0"/>
    <w:rsid w:val="00AD53C2"/>
    <w:rsid w:val="00AD6CD2"/>
    <w:rsid w:val="00AE0D9D"/>
    <w:rsid w:val="00AE32BF"/>
    <w:rsid w:val="00AF521D"/>
    <w:rsid w:val="00B05237"/>
    <w:rsid w:val="00B16025"/>
    <w:rsid w:val="00B340C2"/>
    <w:rsid w:val="00B40718"/>
    <w:rsid w:val="00B5605E"/>
    <w:rsid w:val="00B626B5"/>
    <w:rsid w:val="00B6799E"/>
    <w:rsid w:val="00B7073E"/>
    <w:rsid w:val="00B71ECC"/>
    <w:rsid w:val="00B7371B"/>
    <w:rsid w:val="00B75D8B"/>
    <w:rsid w:val="00B769D3"/>
    <w:rsid w:val="00B86A8D"/>
    <w:rsid w:val="00BA1CA6"/>
    <w:rsid w:val="00BA2C8E"/>
    <w:rsid w:val="00BA396C"/>
    <w:rsid w:val="00BA4859"/>
    <w:rsid w:val="00BA6895"/>
    <w:rsid w:val="00BB70FD"/>
    <w:rsid w:val="00BC3AF0"/>
    <w:rsid w:val="00BC7122"/>
    <w:rsid w:val="00BE4D98"/>
    <w:rsid w:val="00BF66FB"/>
    <w:rsid w:val="00C0260E"/>
    <w:rsid w:val="00C21955"/>
    <w:rsid w:val="00C50886"/>
    <w:rsid w:val="00C618C5"/>
    <w:rsid w:val="00C71702"/>
    <w:rsid w:val="00C72A66"/>
    <w:rsid w:val="00C819E1"/>
    <w:rsid w:val="00C93627"/>
    <w:rsid w:val="00CA2F95"/>
    <w:rsid w:val="00CA5FE1"/>
    <w:rsid w:val="00CB5D7D"/>
    <w:rsid w:val="00CD0699"/>
    <w:rsid w:val="00CD0FEA"/>
    <w:rsid w:val="00CD3770"/>
    <w:rsid w:val="00CE1A42"/>
    <w:rsid w:val="00CF38A7"/>
    <w:rsid w:val="00D00130"/>
    <w:rsid w:val="00D1499A"/>
    <w:rsid w:val="00D16E66"/>
    <w:rsid w:val="00D20F07"/>
    <w:rsid w:val="00D26FCE"/>
    <w:rsid w:val="00D35B83"/>
    <w:rsid w:val="00D360D7"/>
    <w:rsid w:val="00D500E6"/>
    <w:rsid w:val="00D51A66"/>
    <w:rsid w:val="00D6149A"/>
    <w:rsid w:val="00D74B8D"/>
    <w:rsid w:val="00D75CC6"/>
    <w:rsid w:val="00D811D9"/>
    <w:rsid w:val="00D9001A"/>
    <w:rsid w:val="00D90E57"/>
    <w:rsid w:val="00D920D4"/>
    <w:rsid w:val="00D9680F"/>
    <w:rsid w:val="00DA3F11"/>
    <w:rsid w:val="00DA607D"/>
    <w:rsid w:val="00DA69F4"/>
    <w:rsid w:val="00DB40F1"/>
    <w:rsid w:val="00DB6B1D"/>
    <w:rsid w:val="00DC3E27"/>
    <w:rsid w:val="00DC7B28"/>
    <w:rsid w:val="00DD212D"/>
    <w:rsid w:val="00E059CD"/>
    <w:rsid w:val="00E1220C"/>
    <w:rsid w:val="00E169E8"/>
    <w:rsid w:val="00E2001D"/>
    <w:rsid w:val="00E31BAA"/>
    <w:rsid w:val="00E36ECB"/>
    <w:rsid w:val="00E40F67"/>
    <w:rsid w:val="00E42D22"/>
    <w:rsid w:val="00E43969"/>
    <w:rsid w:val="00E679E1"/>
    <w:rsid w:val="00E712AB"/>
    <w:rsid w:val="00E82DB1"/>
    <w:rsid w:val="00E87A2A"/>
    <w:rsid w:val="00E92AB0"/>
    <w:rsid w:val="00EA053F"/>
    <w:rsid w:val="00EC2E6F"/>
    <w:rsid w:val="00ED2B7B"/>
    <w:rsid w:val="00ED7013"/>
    <w:rsid w:val="00EF3DF6"/>
    <w:rsid w:val="00F078FE"/>
    <w:rsid w:val="00F118FE"/>
    <w:rsid w:val="00F21038"/>
    <w:rsid w:val="00F409D0"/>
    <w:rsid w:val="00F469B5"/>
    <w:rsid w:val="00F471AE"/>
    <w:rsid w:val="00F64BD1"/>
    <w:rsid w:val="00F70B27"/>
    <w:rsid w:val="00F7118C"/>
    <w:rsid w:val="00F8183C"/>
    <w:rsid w:val="00F923FA"/>
    <w:rsid w:val="00F95AC0"/>
    <w:rsid w:val="00F95F02"/>
    <w:rsid w:val="00FA50AE"/>
    <w:rsid w:val="00FA7AD4"/>
    <w:rsid w:val="00FB6D8E"/>
    <w:rsid w:val="00FC6243"/>
    <w:rsid w:val="00FC671B"/>
    <w:rsid w:val="00FD12BB"/>
    <w:rsid w:val="00FD7585"/>
    <w:rsid w:val="00FE2CC4"/>
    <w:rsid w:val="00FE4217"/>
    <w:rsid w:val="00FE4F13"/>
    <w:rsid w:val="00FF034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D7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0D2C-12A8-4B42-92CB-FB440F465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2021-04-01T09:28:00Z</cp:lastPrinted>
  <dcterms:created xsi:type="dcterms:W3CDTF">2021-04-30T09:31:00Z</dcterms:created>
  <dcterms:modified xsi:type="dcterms:W3CDTF">2021-04-30T09:40:00Z</dcterms:modified>
</cp:coreProperties>
</file>