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4D9" w:rsidRDefault="008804D9" w:rsidP="00FD7585">
      <w:pPr>
        <w:spacing w:line="360" w:lineRule="auto"/>
      </w:pPr>
    </w:p>
    <w:p w:rsidR="00FD7585" w:rsidRDefault="00507701" w:rsidP="00507701">
      <w:pPr>
        <w:spacing w:line="360" w:lineRule="auto"/>
        <w:jc w:val="right"/>
      </w:pPr>
      <w:r>
        <w:t>B</w:t>
      </w:r>
      <w:r w:rsidR="00FD7585">
        <w:t>o</w:t>
      </w:r>
      <w:r w:rsidR="00FD7585" w:rsidRPr="000700CB">
        <w:t xml:space="preserve">lesławiec, dnia </w:t>
      </w:r>
      <w:r w:rsidR="00CC72B4">
        <w:t>2</w:t>
      </w:r>
      <w:r w:rsidR="00A601D8">
        <w:t xml:space="preserve"> lipca</w:t>
      </w:r>
      <w:r w:rsidR="00835B2A">
        <w:t xml:space="preserve"> 2021</w:t>
      </w:r>
      <w:r w:rsidR="00FD7585" w:rsidRPr="000700CB">
        <w:t xml:space="preserve"> r.</w:t>
      </w:r>
    </w:p>
    <w:p w:rsidR="00507701" w:rsidRPr="000700CB" w:rsidRDefault="00507701" w:rsidP="00FD7585">
      <w:pPr>
        <w:spacing w:line="360" w:lineRule="auto"/>
      </w:pPr>
      <w:r>
        <w:t>ROGM.152.3.2021</w:t>
      </w:r>
    </w:p>
    <w:p w:rsidR="00465FBA" w:rsidRDefault="00465FBA" w:rsidP="004A1FF0">
      <w:pPr>
        <w:ind w:left="3540" w:firstLine="708"/>
        <w:rPr>
          <w:b/>
          <w:bCs/>
        </w:rPr>
      </w:pPr>
    </w:p>
    <w:p w:rsidR="00500EC9" w:rsidRDefault="00500EC9" w:rsidP="00507701">
      <w:pPr>
        <w:rPr>
          <w:b/>
          <w:bCs/>
        </w:rPr>
      </w:pPr>
    </w:p>
    <w:p w:rsidR="00500EC9" w:rsidRPr="00B61A8B" w:rsidRDefault="00B61A8B" w:rsidP="004A1FF0">
      <w:pPr>
        <w:ind w:left="3540" w:firstLine="708"/>
        <w:rPr>
          <w:b/>
          <w:bCs/>
        </w:rPr>
      </w:pPr>
      <w:r w:rsidRPr="00B61A8B">
        <w:rPr>
          <w:rStyle w:val="Pogrubienie"/>
          <w:color w:val="202020"/>
        </w:rPr>
        <w:t>Fundacja im. Nikoli Tesli</w:t>
      </w:r>
    </w:p>
    <w:p w:rsidR="00500EC9" w:rsidRDefault="00500EC9" w:rsidP="00507701">
      <w:pPr>
        <w:rPr>
          <w:b/>
          <w:bCs/>
        </w:rPr>
      </w:pPr>
    </w:p>
    <w:p w:rsidR="00F118FE" w:rsidRDefault="00D51A66" w:rsidP="00507701">
      <w:pPr>
        <w:spacing w:before="480" w:line="360" w:lineRule="auto"/>
        <w:jc w:val="both"/>
        <w:rPr>
          <w:bCs/>
        </w:rPr>
      </w:pPr>
      <w:r>
        <w:rPr>
          <w:b/>
          <w:bCs/>
        </w:rPr>
        <w:tab/>
      </w:r>
      <w:r w:rsidR="00CE1A42">
        <w:rPr>
          <w:bCs/>
        </w:rPr>
        <w:t xml:space="preserve">Informuję, że podczas </w:t>
      </w:r>
      <w:r w:rsidR="00835B2A">
        <w:rPr>
          <w:bCs/>
        </w:rPr>
        <w:t>XX</w:t>
      </w:r>
      <w:r w:rsidR="009C1902">
        <w:rPr>
          <w:bCs/>
        </w:rPr>
        <w:t>X</w:t>
      </w:r>
      <w:r w:rsidR="00A601D8">
        <w:rPr>
          <w:bCs/>
        </w:rPr>
        <w:t>I</w:t>
      </w:r>
      <w:r w:rsidR="00BC7122">
        <w:rPr>
          <w:bCs/>
        </w:rPr>
        <w:t xml:space="preserve"> sesji Rady Miasta Bolesławiec odbytej w dniu </w:t>
      </w:r>
      <w:r w:rsidR="00BC7122">
        <w:rPr>
          <w:bCs/>
        </w:rPr>
        <w:br/>
      </w:r>
      <w:r w:rsidR="00A601D8">
        <w:rPr>
          <w:bCs/>
        </w:rPr>
        <w:t>30 czerwca</w:t>
      </w:r>
      <w:r w:rsidR="00835B2A">
        <w:rPr>
          <w:bCs/>
        </w:rPr>
        <w:t xml:space="preserve"> 2021</w:t>
      </w:r>
      <w:r w:rsidR="00BC7122">
        <w:rPr>
          <w:bCs/>
        </w:rPr>
        <w:t xml:space="preserve"> r. Rada Miasta podjęła </w:t>
      </w:r>
      <w:r>
        <w:rPr>
          <w:bCs/>
        </w:rPr>
        <w:t>uch</w:t>
      </w:r>
      <w:r w:rsidR="00CE1A42">
        <w:rPr>
          <w:bCs/>
        </w:rPr>
        <w:t xml:space="preserve">wałę nr </w:t>
      </w:r>
      <w:r w:rsidR="00A601D8" w:rsidRPr="00021B4F">
        <w:rPr>
          <w:bCs/>
        </w:rPr>
        <w:t>XX</w:t>
      </w:r>
      <w:r w:rsidR="009C1902" w:rsidRPr="00021B4F">
        <w:rPr>
          <w:bCs/>
        </w:rPr>
        <w:t>X</w:t>
      </w:r>
      <w:r w:rsidR="00A601D8" w:rsidRPr="00021B4F">
        <w:rPr>
          <w:bCs/>
        </w:rPr>
        <w:t>I</w:t>
      </w:r>
      <w:r w:rsidR="00835B2A" w:rsidRPr="00021B4F">
        <w:rPr>
          <w:bCs/>
        </w:rPr>
        <w:t>/</w:t>
      </w:r>
      <w:r w:rsidR="00021B4F" w:rsidRPr="00021B4F">
        <w:rPr>
          <w:bCs/>
        </w:rPr>
        <w:t>373</w:t>
      </w:r>
      <w:r w:rsidR="00835B2A" w:rsidRPr="00021B4F">
        <w:rPr>
          <w:bCs/>
        </w:rPr>
        <w:t>/2021</w:t>
      </w:r>
      <w:r>
        <w:rPr>
          <w:bCs/>
        </w:rPr>
        <w:t xml:space="preserve"> w sprawie </w:t>
      </w:r>
      <w:r w:rsidR="00A601D8">
        <w:rPr>
          <w:bCs/>
        </w:rPr>
        <w:t>rozpatrzenia petycji</w:t>
      </w:r>
      <w:r w:rsidR="00854BF4">
        <w:rPr>
          <w:bCs/>
        </w:rPr>
        <w:t>, która</w:t>
      </w:r>
      <w:r w:rsidR="00F118FE">
        <w:rPr>
          <w:bCs/>
        </w:rPr>
        <w:t xml:space="preserve"> </w:t>
      </w:r>
      <w:r w:rsidR="00CE1A42">
        <w:rPr>
          <w:bCs/>
        </w:rPr>
        <w:t xml:space="preserve">stanowi odpowiedź na petycję </w:t>
      </w:r>
      <w:r w:rsidR="00854BF4">
        <w:rPr>
          <w:bCs/>
        </w:rPr>
        <w:t>wniesioną do Rady Miasta Bolesławiec w dniu</w:t>
      </w:r>
      <w:r w:rsidR="007A24EC">
        <w:rPr>
          <w:bCs/>
        </w:rPr>
        <w:t xml:space="preserve"> </w:t>
      </w:r>
      <w:r w:rsidR="00A601D8">
        <w:rPr>
          <w:bCs/>
        </w:rPr>
        <w:t>28 kwietnia</w:t>
      </w:r>
      <w:r w:rsidR="009C1902">
        <w:rPr>
          <w:bCs/>
        </w:rPr>
        <w:t xml:space="preserve"> 2021</w:t>
      </w:r>
      <w:r w:rsidR="007A24EC">
        <w:rPr>
          <w:bCs/>
        </w:rPr>
        <w:t xml:space="preserve"> r.</w:t>
      </w:r>
    </w:p>
    <w:p w:rsidR="009B5506" w:rsidRPr="00BA0037" w:rsidRDefault="009B5506" w:rsidP="00F118FE">
      <w:pPr>
        <w:spacing w:line="360" w:lineRule="auto"/>
        <w:jc w:val="both"/>
        <w:rPr>
          <w:bCs/>
        </w:rPr>
      </w:pPr>
      <w:r>
        <w:rPr>
          <w:bCs/>
        </w:rPr>
        <w:tab/>
        <w:t xml:space="preserve">W załączeniu przesyłam przedmiotową uchwałę Rady Miasta Bolesławiec. </w:t>
      </w:r>
      <w:r w:rsidRPr="00BA0037">
        <w:rPr>
          <w:bCs/>
        </w:rPr>
        <w:t xml:space="preserve">Jednocześnie informuję, że jest ona dostępna w </w:t>
      </w:r>
      <w:hyperlink r:id="rId9" w:history="1">
        <w:r w:rsidRPr="00BA0037">
          <w:rPr>
            <w:rStyle w:val="Hipercze"/>
            <w:bCs/>
          </w:rPr>
          <w:t>Biuletyn</w:t>
        </w:r>
        <w:bookmarkStart w:id="0" w:name="_GoBack"/>
        <w:bookmarkEnd w:id="0"/>
        <w:r w:rsidRPr="00BA0037">
          <w:rPr>
            <w:rStyle w:val="Hipercze"/>
            <w:bCs/>
          </w:rPr>
          <w:t>ie Informacji Publicznej</w:t>
        </w:r>
      </w:hyperlink>
      <w:r w:rsidRPr="00BA0037">
        <w:rPr>
          <w:bCs/>
        </w:rPr>
        <w:t xml:space="preserve"> Urzędu Miasta Bolesławiec pod następującym linkiem:</w:t>
      </w:r>
    </w:p>
    <w:p w:rsidR="00BA0037" w:rsidRPr="00BA0037" w:rsidRDefault="00BA0037" w:rsidP="00F118FE">
      <w:pPr>
        <w:spacing w:line="360" w:lineRule="auto"/>
        <w:jc w:val="both"/>
        <w:rPr>
          <w:bCs/>
        </w:rPr>
      </w:pPr>
      <w:r w:rsidRPr="00BA0037">
        <w:rPr>
          <w:bCs/>
        </w:rPr>
        <w:t>http://www.um.boleslawiec.bip-gov.pl/public/get_file_contents.php?id=218598</w:t>
      </w:r>
      <w:r>
        <w:rPr>
          <w:bCs/>
        </w:rPr>
        <w:t>.</w:t>
      </w:r>
    </w:p>
    <w:p w:rsidR="009B5506" w:rsidRPr="009B5506" w:rsidRDefault="009B5506" w:rsidP="00F118FE">
      <w:pPr>
        <w:spacing w:line="360" w:lineRule="auto"/>
        <w:jc w:val="both"/>
        <w:rPr>
          <w:bCs/>
          <w:color w:val="FF0000"/>
        </w:rPr>
      </w:pPr>
    </w:p>
    <w:p w:rsidR="00646527" w:rsidRDefault="00646527" w:rsidP="00BC7122">
      <w:pPr>
        <w:rPr>
          <w:b/>
          <w:bCs/>
        </w:rPr>
      </w:pPr>
    </w:p>
    <w:p w:rsidR="00500EC9" w:rsidRPr="00D51A66" w:rsidRDefault="00D51A66" w:rsidP="007D3CC7">
      <w:pPr>
        <w:ind w:left="4395" w:firstLine="708"/>
        <w:rPr>
          <w:bCs/>
        </w:rPr>
      </w:pPr>
      <w:r w:rsidRPr="00D51A66">
        <w:rPr>
          <w:bCs/>
        </w:rPr>
        <w:t>Z poważaniem</w:t>
      </w:r>
    </w:p>
    <w:p w:rsidR="00500EC9" w:rsidRDefault="002D13A7" w:rsidP="002D13A7">
      <w:pPr>
        <w:ind w:left="4678"/>
        <w:rPr>
          <w:b/>
          <w:bCs/>
        </w:rPr>
      </w:pPr>
      <w:r>
        <w:rPr>
          <w:b/>
          <w:bCs/>
        </w:rPr>
        <w:t>Przewodniczący Rady</w:t>
      </w:r>
    </w:p>
    <w:p w:rsidR="002D13A7" w:rsidRDefault="002D13A7" w:rsidP="002D13A7">
      <w:pPr>
        <w:ind w:left="4678"/>
        <w:rPr>
          <w:b/>
          <w:bCs/>
        </w:rPr>
      </w:pPr>
    </w:p>
    <w:p w:rsidR="002D13A7" w:rsidRDefault="002D13A7" w:rsidP="002D13A7">
      <w:pPr>
        <w:ind w:left="4678"/>
        <w:rPr>
          <w:b/>
          <w:bCs/>
        </w:rPr>
      </w:pPr>
      <w:r>
        <w:rPr>
          <w:b/>
          <w:bCs/>
        </w:rPr>
        <w:t>/-/ Józef Pokładek</w:t>
      </w:r>
    </w:p>
    <w:p w:rsidR="00FC6243" w:rsidRDefault="00FC6243" w:rsidP="004A1FF0">
      <w:pPr>
        <w:ind w:left="3540" w:firstLine="708"/>
        <w:rPr>
          <w:b/>
          <w:bCs/>
        </w:rPr>
      </w:pPr>
    </w:p>
    <w:p w:rsidR="009B5506" w:rsidRDefault="009B5506" w:rsidP="009B5506"/>
    <w:p w:rsidR="00507701" w:rsidRPr="0067444F" w:rsidRDefault="009B5506" w:rsidP="00507701">
      <w:pPr>
        <w:spacing w:before="840"/>
      </w:pPr>
      <w:r>
        <w:t>Zał. 1</w:t>
      </w:r>
    </w:p>
    <w:sectPr w:rsidR="00507701" w:rsidRPr="0067444F" w:rsidSect="004963D4">
      <w:footerReference w:type="default" r:id="rId10"/>
      <w:headerReference w:type="first" r:id="rId11"/>
      <w:footerReference w:type="first" r:id="rId12"/>
      <w:pgSz w:w="11906" w:h="16838"/>
      <w:pgMar w:top="1531" w:right="1287" w:bottom="284" w:left="2342" w:header="539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8D4" w:rsidRDefault="000678D4">
      <w:r>
        <w:separator/>
      </w:r>
    </w:p>
  </w:endnote>
  <w:endnote w:type="continuationSeparator" w:id="0">
    <w:p w:rsidR="000678D4" w:rsidRDefault="0006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Pr="000C3B03" w:rsidRDefault="002569DE" w:rsidP="0050770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Pr="0096114D" w:rsidRDefault="00E169E8" w:rsidP="00E169E8">
    <w:pPr>
      <w:pStyle w:val="Stopka"/>
      <w:tabs>
        <w:tab w:val="left" w:pos="1423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2569DE" w:rsidRDefault="002569DE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2569DE" w:rsidRPr="00CF38A7" w:rsidRDefault="002569DE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Pr="00397F4B">
      <w:rPr>
        <w:rFonts w:ascii="Arial" w:hAnsi="Arial" w:cs="Arial"/>
        <w:sz w:val="18"/>
      </w:rPr>
      <w:t>612-16-36-326</w:t>
    </w:r>
    <w: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2569DE" w:rsidRDefault="002569DE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2569DE" w:rsidRDefault="002569DE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2569DE" w:rsidRDefault="002569DE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569DE" w:rsidRPr="00507701" w:rsidRDefault="002569DE" w:rsidP="00507701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8D4" w:rsidRDefault="000678D4">
      <w:r>
        <w:separator/>
      </w:r>
    </w:p>
  </w:footnote>
  <w:footnote w:type="continuationSeparator" w:id="0">
    <w:p w:rsidR="000678D4" w:rsidRDefault="000678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Default="0091390E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rFonts w:ascii="Arial" w:hAnsi="Arial" w:cs="Arial"/>
        <w:b/>
        <w:sz w:val="44"/>
        <w:szCs w:val="44"/>
      </w:rPr>
      <w:t xml:space="preserve"> PRZEWODNICZĄCY </w:t>
    </w:r>
  </w:p>
  <w:p w:rsidR="002569DE" w:rsidRDefault="0091390E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2" name="Obraz 52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rFonts w:ascii="Arial" w:hAnsi="Arial" w:cs="Arial"/>
        <w:b/>
        <w:sz w:val="44"/>
        <w:szCs w:val="44"/>
      </w:rPr>
      <w:t>RADY MIASTA BOLESŁAWIEC</w:t>
    </w:r>
  </w:p>
  <w:p w:rsidR="002569DE" w:rsidRPr="004B2CC5" w:rsidRDefault="0091390E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0280" cy="8420735"/>
          <wp:effectExtent l="0" t="0" r="127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9DE" w:rsidRPr="00325488" w:rsidRDefault="0091390E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36040" cy="8913495"/>
          <wp:effectExtent l="0" t="0" r="0" b="1905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2385" cy="8255"/>
          <wp:effectExtent l="0" t="0" r="0" b="0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9DE" w:rsidRPr="00831009" w:rsidRDefault="0091390E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0270" cy="6464300"/>
          <wp:effectExtent l="0" t="0" r="5080" b="0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6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0270" cy="6472555"/>
          <wp:effectExtent l="0" t="0" r="5080" b="444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5640" cy="4866005"/>
          <wp:effectExtent l="0" t="0" r="0" b="0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569DE">
      <w:rPr>
        <w:lang w:val="de-DE"/>
      </w:rPr>
      <w:tab/>
    </w:r>
  </w:p>
  <w:p w:rsidR="002569DE" w:rsidRDefault="0091390E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0270" cy="6472555"/>
          <wp:effectExtent l="0" t="0" r="5080" b="444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6F98"/>
    <w:multiLevelType w:val="multilevel"/>
    <w:tmpl w:val="BC4412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830143C"/>
    <w:multiLevelType w:val="multilevel"/>
    <w:tmpl w:val="EF08C62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8B17649"/>
    <w:multiLevelType w:val="multilevel"/>
    <w:tmpl w:val="33B2B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CB65C4"/>
    <w:multiLevelType w:val="multilevel"/>
    <w:tmpl w:val="DD3280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39FE06AE"/>
    <w:multiLevelType w:val="multilevel"/>
    <w:tmpl w:val="CCFEB71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0D2735D"/>
    <w:multiLevelType w:val="multilevel"/>
    <w:tmpl w:val="1564F10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84B55AC"/>
    <w:multiLevelType w:val="multilevel"/>
    <w:tmpl w:val="FB1AD72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4"/>
  </w:num>
  <w:num w:numId="5">
    <w:abstractNumId w:val="11"/>
  </w:num>
  <w:num w:numId="6">
    <w:abstractNumId w:val="0"/>
  </w:num>
  <w:num w:numId="7">
    <w:abstractNumId w:val="12"/>
  </w:num>
  <w:num w:numId="8">
    <w:abstractNumId w:val="5"/>
  </w:num>
  <w:num w:numId="9">
    <w:abstractNumId w:val="3"/>
  </w:num>
  <w:num w:numId="10">
    <w:abstractNumId w:val="13"/>
  </w:num>
  <w:num w:numId="11">
    <w:abstractNumId w:val="10"/>
  </w:num>
  <w:num w:numId="12">
    <w:abstractNumId w:val="1"/>
  </w:num>
  <w:num w:numId="13">
    <w:abstractNumId w:val="9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21B4F"/>
    <w:rsid w:val="00033679"/>
    <w:rsid w:val="000353A1"/>
    <w:rsid w:val="00061546"/>
    <w:rsid w:val="000678D4"/>
    <w:rsid w:val="00070BFD"/>
    <w:rsid w:val="00085A42"/>
    <w:rsid w:val="00097FEC"/>
    <w:rsid w:val="000A1795"/>
    <w:rsid w:val="000A2B60"/>
    <w:rsid w:val="000B0CAD"/>
    <w:rsid w:val="000C0171"/>
    <w:rsid w:val="000C3B03"/>
    <w:rsid w:val="000C3E10"/>
    <w:rsid w:val="000C7B5C"/>
    <w:rsid w:val="000E3BF7"/>
    <w:rsid w:val="00104385"/>
    <w:rsid w:val="00114704"/>
    <w:rsid w:val="0012028D"/>
    <w:rsid w:val="00140990"/>
    <w:rsid w:val="001446DA"/>
    <w:rsid w:val="001507B0"/>
    <w:rsid w:val="00173B54"/>
    <w:rsid w:val="001A01E8"/>
    <w:rsid w:val="001B1DAC"/>
    <w:rsid w:val="001B74F3"/>
    <w:rsid w:val="001B77C0"/>
    <w:rsid w:val="001C04AF"/>
    <w:rsid w:val="001F1588"/>
    <w:rsid w:val="002077E6"/>
    <w:rsid w:val="00236FB6"/>
    <w:rsid w:val="002569DE"/>
    <w:rsid w:val="00260236"/>
    <w:rsid w:val="002653D0"/>
    <w:rsid w:val="00270B45"/>
    <w:rsid w:val="0027239A"/>
    <w:rsid w:val="002772D8"/>
    <w:rsid w:val="00281706"/>
    <w:rsid w:val="00286D0D"/>
    <w:rsid w:val="00295D22"/>
    <w:rsid w:val="002973C5"/>
    <w:rsid w:val="002C551C"/>
    <w:rsid w:val="002D13A7"/>
    <w:rsid w:val="002E6BAC"/>
    <w:rsid w:val="002F21D1"/>
    <w:rsid w:val="00301E7C"/>
    <w:rsid w:val="00307BA5"/>
    <w:rsid w:val="00317F40"/>
    <w:rsid w:val="00320CF5"/>
    <w:rsid w:val="00322910"/>
    <w:rsid w:val="00325488"/>
    <w:rsid w:val="00334069"/>
    <w:rsid w:val="0034689C"/>
    <w:rsid w:val="00356481"/>
    <w:rsid w:val="00395F90"/>
    <w:rsid w:val="00397F4B"/>
    <w:rsid w:val="003A60E5"/>
    <w:rsid w:val="003B2999"/>
    <w:rsid w:val="003B3BBE"/>
    <w:rsid w:val="003B6C6F"/>
    <w:rsid w:val="003E657E"/>
    <w:rsid w:val="00402BC2"/>
    <w:rsid w:val="00402DDA"/>
    <w:rsid w:val="00405FB1"/>
    <w:rsid w:val="0041234F"/>
    <w:rsid w:val="00421573"/>
    <w:rsid w:val="00422EC9"/>
    <w:rsid w:val="004550F9"/>
    <w:rsid w:val="00465FBA"/>
    <w:rsid w:val="004844E4"/>
    <w:rsid w:val="00486EED"/>
    <w:rsid w:val="004963D4"/>
    <w:rsid w:val="004A1FF0"/>
    <w:rsid w:val="004B2CC5"/>
    <w:rsid w:val="004B4E62"/>
    <w:rsid w:val="004B6986"/>
    <w:rsid w:val="004D0497"/>
    <w:rsid w:val="004D3318"/>
    <w:rsid w:val="004E1C9E"/>
    <w:rsid w:val="004F26CB"/>
    <w:rsid w:val="0050022F"/>
    <w:rsid w:val="00500EC9"/>
    <w:rsid w:val="00507701"/>
    <w:rsid w:val="005078D4"/>
    <w:rsid w:val="00517C7A"/>
    <w:rsid w:val="005205EF"/>
    <w:rsid w:val="0056084D"/>
    <w:rsid w:val="00572D05"/>
    <w:rsid w:val="00582FDC"/>
    <w:rsid w:val="005963C9"/>
    <w:rsid w:val="005A2569"/>
    <w:rsid w:val="005A5E18"/>
    <w:rsid w:val="005B004E"/>
    <w:rsid w:val="005B194A"/>
    <w:rsid w:val="005B4C8E"/>
    <w:rsid w:val="005B7F5B"/>
    <w:rsid w:val="005D03ED"/>
    <w:rsid w:val="005D5E14"/>
    <w:rsid w:val="005D72B4"/>
    <w:rsid w:val="005E26DD"/>
    <w:rsid w:val="005E636B"/>
    <w:rsid w:val="005E63FC"/>
    <w:rsid w:val="0062053C"/>
    <w:rsid w:val="00620914"/>
    <w:rsid w:val="00623071"/>
    <w:rsid w:val="006317B7"/>
    <w:rsid w:val="00632A20"/>
    <w:rsid w:val="00646527"/>
    <w:rsid w:val="006544E0"/>
    <w:rsid w:val="00654D70"/>
    <w:rsid w:val="0066616A"/>
    <w:rsid w:val="0067444F"/>
    <w:rsid w:val="00681369"/>
    <w:rsid w:val="00696951"/>
    <w:rsid w:val="006A56D7"/>
    <w:rsid w:val="006A7E42"/>
    <w:rsid w:val="006B6092"/>
    <w:rsid w:val="006E432B"/>
    <w:rsid w:val="00716903"/>
    <w:rsid w:val="007272B2"/>
    <w:rsid w:val="0074034E"/>
    <w:rsid w:val="00744450"/>
    <w:rsid w:val="00744C3B"/>
    <w:rsid w:val="00745ECC"/>
    <w:rsid w:val="00750FA0"/>
    <w:rsid w:val="0077622C"/>
    <w:rsid w:val="00784CC3"/>
    <w:rsid w:val="00786805"/>
    <w:rsid w:val="007A24EC"/>
    <w:rsid w:val="007A79D0"/>
    <w:rsid w:val="007B096A"/>
    <w:rsid w:val="007B6F78"/>
    <w:rsid w:val="007D3CC7"/>
    <w:rsid w:val="007D6C8B"/>
    <w:rsid w:val="007E391D"/>
    <w:rsid w:val="007F12F2"/>
    <w:rsid w:val="007F19C6"/>
    <w:rsid w:val="007F1EB7"/>
    <w:rsid w:val="00820338"/>
    <w:rsid w:val="008308A6"/>
    <w:rsid w:val="00831009"/>
    <w:rsid w:val="00835B2A"/>
    <w:rsid w:val="00840519"/>
    <w:rsid w:val="00854BF4"/>
    <w:rsid w:val="008659E6"/>
    <w:rsid w:val="008662DB"/>
    <w:rsid w:val="0087721D"/>
    <w:rsid w:val="008804D9"/>
    <w:rsid w:val="00892285"/>
    <w:rsid w:val="008D0A93"/>
    <w:rsid w:val="008E368B"/>
    <w:rsid w:val="008F6023"/>
    <w:rsid w:val="00904578"/>
    <w:rsid w:val="00905267"/>
    <w:rsid w:val="0091390E"/>
    <w:rsid w:val="00915F05"/>
    <w:rsid w:val="00921612"/>
    <w:rsid w:val="009230A7"/>
    <w:rsid w:val="00927CED"/>
    <w:rsid w:val="00932088"/>
    <w:rsid w:val="009332F4"/>
    <w:rsid w:val="009454E5"/>
    <w:rsid w:val="009601CE"/>
    <w:rsid w:val="00966EE7"/>
    <w:rsid w:val="009772DB"/>
    <w:rsid w:val="0098003B"/>
    <w:rsid w:val="0098087E"/>
    <w:rsid w:val="00992CF4"/>
    <w:rsid w:val="00995459"/>
    <w:rsid w:val="00996CAA"/>
    <w:rsid w:val="009A4C1D"/>
    <w:rsid w:val="009B2F00"/>
    <w:rsid w:val="009B4B64"/>
    <w:rsid w:val="009B515C"/>
    <w:rsid w:val="009B5506"/>
    <w:rsid w:val="009C1902"/>
    <w:rsid w:val="009C71F7"/>
    <w:rsid w:val="009D515C"/>
    <w:rsid w:val="009D65A2"/>
    <w:rsid w:val="009F16C6"/>
    <w:rsid w:val="00A009AF"/>
    <w:rsid w:val="00A00BCA"/>
    <w:rsid w:val="00A02AF6"/>
    <w:rsid w:val="00A14602"/>
    <w:rsid w:val="00A14FAE"/>
    <w:rsid w:val="00A17946"/>
    <w:rsid w:val="00A245F4"/>
    <w:rsid w:val="00A247CB"/>
    <w:rsid w:val="00A26DA0"/>
    <w:rsid w:val="00A31303"/>
    <w:rsid w:val="00A3290D"/>
    <w:rsid w:val="00A46539"/>
    <w:rsid w:val="00A5507F"/>
    <w:rsid w:val="00A601D8"/>
    <w:rsid w:val="00A64791"/>
    <w:rsid w:val="00A676F4"/>
    <w:rsid w:val="00A82760"/>
    <w:rsid w:val="00A87BB8"/>
    <w:rsid w:val="00A90EB8"/>
    <w:rsid w:val="00A96A11"/>
    <w:rsid w:val="00AA06C2"/>
    <w:rsid w:val="00AA34AE"/>
    <w:rsid w:val="00AB3600"/>
    <w:rsid w:val="00AB5EE0"/>
    <w:rsid w:val="00AD53C2"/>
    <w:rsid w:val="00AD6CD2"/>
    <w:rsid w:val="00AE0D9D"/>
    <w:rsid w:val="00AE32BF"/>
    <w:rsid w:val="00AF521D"/>
    <w:rsid w:val="00B05237"/>
    <w:rsid w:val="00B16025"/>
    <w:rsid w:val="00B340C2"/>
    <w:rsid w:val="00B40718"/>
    <w:rsid w:val="00B5605E"/>
    <w:rsid w:val="00B61A8B"/>
    <w:rsid w:val="00B626B5"/>
    <w:rsid w:val="00B6799E"/>
    <w:rsid w:val="00B7073E"/>
    <w:rsid w:val="00B71ECC"/>
    <w:rsid w:val="00B7371B"/>
    <w:rsid w:val="00B75D8B"/>
    <w:rsid w:val="00B769D3"/>
    <w:rsid w:val="00B86A8D"/>
    <w:rsid w:val="00BA0037"/>
    <w:rsid w:val="00BA1CA6"/>
    <w:rsid w:val="00BA2C8E"/>
    <w:rsid w:val="00BA396C"/>
    <w:rsid w:val="00BA4859"/>
    <w:rsid w:val="00BA6895"/>
    <w:rsid w:val="00BB70FD"/>
    <w:rsid w:val="00BC3AF0"/>
    <w:rsid w:val="00BC7122"/>
    <w:rsid w:val="00BE4D98"/>
    <w:rsid w:val="00BF66FB"/>
    <w:rsid w:val="00C0260E"/>
    <w:rsid w:val="00C21955"/>
    <w:rsid w:val="00C50886"/>
    <w:rsid w:val="00C618C5"/>
    <w:rsid w:val="00C71702"/>
    <w:rsid w:val="00C72A66"/>
    <w:rsid w:val="00C819E1"/>
    <w:rsid w:val="00C93627"/>
    <w:rsid w:val="00CA2F95"/>
    <w:rsid w:val="00CA5FE1"/>
    <w:rsid w:val="00CB5D7D"/>
    <w:rsid w:val="00CC72B4"/>
    <w:rsid w:val="00CD0699"/>
    <w:rsid w:val="00CD0FEA"/>
    <w:rsid w:val="00CD3770"/>
    <w:rsid w:val="00CE1A42"/>
    <w:rsid w:val="00CF38A7"/>
    <w:rsid w:val="00D00130"/>
    <w:rsid w:val="00D1499A"/>
    <w:rsid w:val="00D16E66"/>
    <w:rsid w:val="00D20F07"/>
    <w:rsid w:val="00D26FCE"/>
    <w:rsid w:val="00D35B83"/>
    <w:rsid w:val="00D360D7"/>
    <w:rsid w:val="00D500E6"/>
    <w:rsid w:val="00D51A66"/>
    <w:rsid w:val="00D6149A"/>
    <w:rsid w:val="00D74B8D"/>
    <w:rsid w:val="00D811D9"/>
    <w:rsid w:val="00D9001A"/>
    <w:rsid w:val="00D90E57"/>
    <w:rsid w:val="00D920D4"/>
    <w:rsid w:val="00D9680F"/>
    <w:rsid w:val="00DA3F11"/>
    <w:rsid w:val="00DA607D"/>
    <w:rsid w:val="00DA69F4"/>
    <w:rsid w:val="00DB40F1"/>
    <w:rsid w:val="00DB6B1D"/>
    <w:rsid w:val="00DC3E27"/>
    <w:rsid w:val="00DC7B28"/>
    <w:rsid w:val="00DD212D"/>
    <w:rsid w:val="00E059CD"/>
    <w:rsid w:val="00E1220C"/>
    <w:rsid w:val="00E169E8"/>
    <w:rsid w:val="00E2001D"/>
    <w:rsid w:val="00E31BAA"/>
    <w:rsid w:val="00E36ECB"/>
    <w:rsid w:val="00E40F67"/>
    <w:rsid w:val="00E42D22"/>
    <w:rsid w:val="00E43969"/>
    <w:rsid w:val="00E712AB"/>
    <w:rsid w:val="00E82DB1"/>
    <w:rsid w:val="00E87A2A"/>
    <w:rsid w:val="00E92AB0"/>
    <w:rsid w:val="00EA053F"/>
    <w:rsid w:val="00EC2E6F"/>
    <w:rsid w:val="00ED2B7B"/>
    <w:rsid w:val="00ED7013"/>
    <w:rsid w:val="00EF3DF6"/>
    <w:rsid w:val="00F078FE"/>
    <w:rsid w:val="00F118FE"/>
    <w:rsid w:val="00F21038"/>
    <w:rsid w:val="00F409D0"/>
    <w:rsid w:val="00F469B5"/>
    <w:rsid w:val="00F471AE"/>
    <w:rsid w:val="00F64BD1"/>
    <w:rsid w:val="00F70B27"/>
    <w:rsid w:val="00F7118C"/>
    <w:rsid w:val="00F8183C"/>
    <w:rsid w:val="00F923FA"/>
    <w:rsid w:val="00F95AC0"/>
    <w:rsid w:val="00F95F02"/>
    <w:rsid w:val="00FA50AE"/>
    <w:rsid w:val="00FA7AD4"/>
    <w:rsid w:val="00FB6D8E"/>
    <w:rsid w:val="00FC6243"/>
    <w:rsid w:val="00FC671B"/>
    <w:rsid w:val="00FD12BB"/>
    <w:rsid w:val="00FD7585"/>
    <w:rsid w:val="00FE2CC4"/>
    <w:rsid w:val="00FE4217"/>
    <w:rsid w:val="00FE4F13"/>
    <w:rsid w:val="00FF034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D7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B61A8B"/>
    <w:rPr>
      <w:b/>
      <w:bCs/>
      <w:color w:val="auto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D7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B61A8B"/>
    <w:rPr>
      <w:b/>
      <w:bCs/>
      <w:color w:val="auto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public/get_file_contents.php?id=218598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D8AA0-2013-47E2-BD02-3CBB487F6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7</TotalTime>
  <Pages>1</Pages>
  <Words>86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784</CharactersWithSpaces>
  <SharedDoc>false</SharedDoc>
  <HLinks>
    <vt:vector size="6" baseType="variant">
      <vt:variant>
        <vt:i4>1245213</vt:i4>
      </vt:variant>
      <vt:variant>
        <vt:i4>0</vt:i4>
      </vt:variant>
      <vt:variant>
        <vt:i4>0</vt:i4>
      </vt:variant>
      <vt:variant>
        <vt:i4>5</vt:i4>
      </vt:variant>
      <vt:variant>
        <vt:lpwstr>http://www.um.boleslawiec.bip-gov.pl/public/get_file_contents.php?id=218598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2021-04-01T09:28:00Z</cp:lastPrinted>
  <dcterms:created xsi:type="dcterms:W3CDTF">2021-07-02T10:42:00Z</dcterms:created>
  <dcterms:modified xsi:type="dcterms:W3CDTF">2021-07-02T10:48:00Z</dcterms:modified>
</cp:coreProperties>
</file>