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44F" w:rsidRDefault="0067444F"/>
    <w:p w:rsidR="00486DB3" w:rsidRDefault="00486DB3" w:rsidP="00BB0599">
      <w:pPr>
        <w:spacing w:line="360" w:lineRule="auto"/>
        <w:jc w:val="right"/>
      </w:pPr>
      <w:r>
        <w:t>Bo</w:t>
      </w:r>
      <w:r w:rsidRPr="000700CB">
        <w:t xml:space="preserve">lesławiec, dnia </w:t>
      </w:r>
      <w:r>
        <w:t>28 października 2021</w:t>
      </w:r>
      <w:r w:rsidRPr="000700CB">
        <w:t xml:space="preserve"> r.</w:t>
      </w:r>
    </w:p>
    <w:p w:rsidR="00BB0599" w:rsidRPr="000700CB" w:rsidRDefault="00BB0599" w:rsidP="00BB0599">
      <w:pPr>
        <w:spacing w:line="360" w:lineRule="auto"/>
      </w:pPr>
      <w:r>
        <w:t>ROGM.152.4.2021</w:t>
      </w:r>
    </w:p>
    <w:p w:rsidR="00486DB3" w:rsidRDefault="00486DB3" w:rsidP="00486DB3">
      <w:pPr>
        <w:ind w:left="3540" w:firstLine="708"/>
        <w:rPr>
          <w:b/>
          <w:bCs/>
        </w:rPr>
      </w:pPr>
    </w:p>
    <w:p w:rsidR="00486DB3" w:rsidRDefault="00486DB3" w:rsidP="00BB0599">
      <w:pPr>
        <w:rPr>
          <w:b/>
          <w:bCs/>
        </w:rPr>
      </w:pPr>
    </w:p>
    <w:p w:rsidR="00486DB3" w:rsidRDefault="00486DB3" w:rsidP="00486DB3">
      <w:pPr>
        <w:ind w:left="3540" w:firstLine="708"/>
        <w:rPr>
          <w:b/>
          <w:bCs/>
        </w:rPr>
      </w:pPr>
      <w:r>
        <w:rPr>
          <w:b/>
          <w:bCs/>
        </w:rPr>
        <w:t>Pan</w:t>
      </w:r>
    </w:p>
    <w:p w:rsidR="00486DB3" w:rsidRDefault="00BB0599" w:rsidP="00486DB3">
      <w:pPr>
        <w:ind w:left="3540" w:firstLine="708"/>
        <w:rPr>
          <w:b/>
          <w:bCs/>
        </w:rPr>
      </w:pPr>
      <w:r>
        <w:rPr>
          <w:b/>
          <w:bCs/>
        </w:rPr>
        <w:t>Anonimizacja danych osobowych</w:t>
      </w:r>
    </w:p>
    <w:p w:rsidR="00486DB3" w:rsidRDefault="00486DB3" w:rsidP="00486DB3">
      <w:pPr>
        <w:ind w:left="3540" w:firstLine="708"/>
        <w:rPr>
          <w:b/>
          <w:bCs/>
        </w:rPr>
      </w:pPr>
    </w:p>
    <w:p w:rsidR="00486DB3" w:rsidRDefault="00486DB3" w:rsidP="00BB0599">
      <w:pPr>
        <w:rPr>
          <w:b/>
          <w:bCs/>
        </w:rPr>
      </w:pPr>
    </w:p>
    <w:p w:rsidR="00486DB3" w:rsidRDefault="00486DB3" w:rsidP="00BB0599">
      <w:pPr>
        <w:spacing w:before="360" w:line="360" w:lineRule="auto"/>
        <w:jc w:val="both"/>
        <w:rPr>
          <w:bCs/>
        </w:rPr>
      </w:pPr>
      <w:r>
        <w:rPr>
          <w:b/>
          <w:bCs/>
        </w:rPr>
        <w:tab/>
      </w:r>
      <w:r>
        <w:rPr>
          <w:bCs/>
        </w:rPr>
        <w:t xml:space="preserve">Informuję, że podczas XXXV sesji Rady Miasta Bolesławiec odbytej w dniu </w:t>
      </w:r>
      <w:r>
        <w:rPr>
          <w:bCs/>
        </w:rPr>
        <w:br/>
        <w:t xml:space="preserve">27 października 2021 r. Rada Miasta podjęła uchwałę nr </w:t>
      </w:r>
      <w:r w:rsidRPr="00021B4F">
        <w:rPr>
          <w:bCs/>
        </w:rPr>
        <w:t>XXX</w:t>
      </w:r>
      <w:r>
        <w:rPr>
          <w:bCs/>
        </w:rPr>
        <w:t>V</w:t>
      </w:r>
      <w:r w:rsidRPr="00021B4F">
        <w:rPr>
          <w:bCs/>
        </w:rPr>
        <w:t>/</w:t>
      </w:r>
      <w:r>
        <w:rPr>
          <w:bCs/>
        </w:rPr>
        <w:t>403</w:t>
      </w:r>
      <w:r w:rsidRPr="00021B4F">
        <w:rPr>
          <w:bCs/>
        </w:rPr>
        <w:t>/2021</w:t>
      </w:r>
      <w:r w:rsidRPr="00B960BD">
        <w:rPr>
          <w:bCs/>
        </w:rPr>
        <w:t xml:space="preserve"> w sprawie uznania petycji za </w:t>
      </w:r>
      <w:r>
        <w:rPr>
          <w:bCs/>
        </w:rPr>
        <w:t>niezasługującą na uwzględnienie, która stanowi odpowiedź na petycję z dnia 22 lipca 2021 r. wniesioną do Rady Miasta Bolesławiec.</w:t>
      </w:r>
    </w:p>
    <w:p w:rsidR="00486DB3" w:rsidRDefault="00486DB3" w:rsidP="00486DB3">
      <w:pPr>
        <w:spacing w:line="360" w:lineRule="auto"/>
        <w:jc w:val="both"/>
        <w:rPr>
          <w:bCs/>
        </w:rPr>
      </w:pPr>
      <w:r>
        <w:rPr>
          <w:bCs/>
        </w:rPr>
        <w:tab/>
        <w:t>W załączeniu przesyłam przedmiotową uchwał</w:t>
      </w:r>
      <w:r w:rsidR="00BB0599">
        <w:rPr>
          <w:bCs/>
        </w:rPr>
        <w:t>ę Rady Miasta Bolesławiec.</w:t>
      </w:r>
      <w:bookmarkStart w:id="0" w:name="_GoBack"/>
      <w:bookmarkEnd w:id="0"/>
    </w:p>
    <w:p w:rsidR="00486DB3" w:rsidRDefault="00486DB3" w:rsidP="00486DB3">
      <w:pPr>
        <w:rPr>
          <w:b/>
          <w:bCs/>
        </w:rPr>
      </w:pPr>
    </w:p>
    <w:p w:rsidR="00486DB3" w:rsidRDefault="00486DB3" w:rsidP="00486DB3">
      <w:pPr>
        <w:rPr>
          <w:b/>
          <w:bCs/>
        </w:rPr>
      </w:pPr>
    </w:p>
    <w:p w:rsidR="00486DB3" w:rsidRDefault="00486DB3" w:rsidP="00486DB3">
      <w:pPr>
        <w:rPr>
          <w:b/>
          <w:bCs/>
        </w:rPr>
      </w:pPr>
    </w:p>
    <w:p w:rsidR="00486DB3" w:rsidRDefault="00486DB3" w:rsidP="00BB0599">
      <w:pPr>
        <w:ind w:left="4395" w:firstLine="708"/>
        <w:jc w:val="center"/>
        <w:rPr>
          <w:bCs/>
        </w:rPr>
      </w:pPr>
      <w:r w:rsidRPr="00D51A66">
        <w:rPr>
          <w:bCs/>
        </w:rPr>
        <w:t>Z poważaniem</w:t>
      </w:r>
    </w:p>
    <w:p w:rsidR="00BB0599" w:rsidRDefault="00BB0599" w:rsidP="00486DB3">
      <w:pPr>
        <w:ind w:left="4395" w:firstLine="708"/>
        <w:rPr>
          <w:bCs/>
        </w:rPr>
      </w:pPr>
    </w:p>
    <w:p w:rsidR="00BB0599" w:rsidRPr="00BB0599" w:rsidRDefault="00BB0599" w:rsidP="00BB0599">
      <w:pPr>
        <w:ind w:left="4395" w:firstLine="708"/>
        <w:jc w:val="center"/>
        <w:rPr>
          <w:b/>
          <w:bCs/>
        </w:rPr>
      </w:pPr>
      <w:r w:rsidRPr="00BB0599">
        <w:rPr>
          <w:b/>
          <w:bCs/>
        </w:rPr>
        <w:t>Przewodniczący Rady Miasta</w:t>
      </w:r>
    </w:p>
    <w:p w:rsidR="00BB0599" w:rsidRPr="00BB0599" w:rsidRDefault="00BB0599" w:rsidP="00BB0599">
      <w:pPr>
        <w:ind w:left="4395" w:firstLine="708"/>
        <w:jc w:val="center"/>
        <w:rPr>
          <w:b/>
          <w:bCs/>
        </w:rPr>
      </w:pPr>
    </w:p>
    <w:p w:rsidR="00BB0599" w:rsidRPr="00BB0599" w:rsidRDefault="00BB0599" w:rsidP="00BB0599">
      <w:pPr>
        <w:ind w:left="4395" w:firstLine="708"/>
        <w:jc w:val="center"/>
        <w:rPr>
          <w:b/>
          <w:bCs/>
        </w:rPr>
      </w:pPr>
      <w:r w:rsidRPr="00BB0599">
        <w:rPr>
          <w:b/>
          <w:bCs/>
        </w:rPr>
        <w:t>/-/ Józef Pokładek</w:t>
      </w:r>
    </w:p>
    <w:p w:rsidR="00486DB3" w:rsidRPr="00BB0599" w:rsidRDefault="00486DB3" w:rsidP="00BB0599">
      <w:pPr>
        <w:ind w:left="3540" w:firstLine="708"/>
        <w:jc w:val="center"/>
        <w:rPr>
          <w:b/>
          <w:bCs/>
        </w:rPr>
      </w:pPr>
    </w:p>
    <w:p w:rsidR="00486DB3" w:rsidRDefault="00486DB3" w:rsidP="00486DB3"/>
    <w:p w:rsidR="00E87A2A" w:rsidRPr="008308A6" w:rsidRDefault="00486DB3" w:rsidP="00BB0599">
      <w:pPr>
        <w:spacing w:before="1320"/>
      </w:pPr>
      <w:r>
        <w:t>Zał. 1</w:t>
      </w:r>
    </w:p>
    <w:sectPr w:rsidR="00E87A2A" w:rsidRPr="008308A6" w:rsidSect="009A4C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4A3" w:rsidRDefault="004114A3">
      <w:r>
        <w:separator/>
      </w:r>
    </w:p>
  </w:endnote>
  <w:endnote w:type="continuationSeparator" w:id="0">
    <w:p w:rsidR="004114A3" w:rsidRDefault="00411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916" w:rsidRDefault="0072091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3C5" w:rsidRPr="00BB0599" w:rsidRDefault="002973C5" w:rsidP="00BB059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DAC" w:rsidRDefault="001B1DAC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1B1DAC" w:rsidRDefault="001B1DAC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2973C5" w:rsidRPr="0096114D" w:rsidRDefault="005F0EB3" w:rsidP="00654D70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inline distT="0" distB="0" distL="0" distR="0">
          <wp:extent cx="5112385" cy="8255"/>
          <wp:effectExtent l="0" t="0" r="0" b="0"/>
          <wp:docPr id="9" name="Obraz 9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kre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2385" cy="8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96114D" w:rsidRDefault="002973C5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</w:t>
    </w:r>
    <w:r w:rsidR="003B3BBE">
      <w:rPr>
        <w:rFonts w:ascii="Arial" w:hAnsi="Arial" w:cs="Arial"/>
        <w:sz w:val="17"/>
        <w:szCs w:val="17"/>
      </w:rPr>
      <w:t>ławiec, Rynek 41 – Ratusz tel.</w:t>
    </w:r>
    <w:r w:rsidR="006544E0">
      <w:rPr>
        <w:rFonts w:ascii="Arial" w:hAnsi="Arial" w:cs="Arial"/>
        <w:sz w:val="17"/>
        <w:szCs w:val="17"/>
      </w:rPr>
      <w:t xml:space="preserve"> +48 75 645 64 00 fax</w:t>
    </w:r>
    <w:r w:rsidR="003B3BBE">
      <w:rPr>
        <w:rFonts w:ascii="Arial" w:hAnsi="Arial" w:cs="Arial"/>
        <w:sz w:val="17"/>
        <w:szCs w:val="17"/>
      </w:rPr>
      <w:t xml:space="preserve"> </w:t>
    </w:r>
    <w:r w:rsidR="006544E0">
      <w:rPr>
        <w:rFonts w:ascii="Arial" w:hAnsi="Arial" w:cs="Arial"/>
        <w:sz w:val="17"/>
        <w:szCs w:val="17"/>
      </w:rPr>
      <w:t xml:space="preserve">+48 </w:t>
    </w:r>
    <w:r w:rsidR="003B3BBE">
      <w:rPr>
        <w:rFonts w:ascii="Arial" w:hAnsi="Arial" w:cs="Arial"/>
        <w:sz w:val="17"/>
        <w:szCs w:val="17"/>
      </w:rPr>
      <w:t>75</w:t>
    </w:r>
    <w:r>
      <w:rPr>
        <w:rFonts w:ascii="Arial" w:hAnsi="Arial" w:cs="Arial"/>
        <w:sz w:val="17"/>
        <w:szCs w:val="17"/>
      </w:rPr>
      <w:t xml:space="preserve"> 645 64 02</w:t>
    </w:r>
  </w:p>
  <w:p w:rsidR="00A26DA0" w:rsidRPr="00CF38A7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en-US"/>
      </w:rPr>
    </w:pPr>
    <w:r>
      <w:rPr>
        <w:rFonts w:ascii="Arial" w:hAnsi="Arial" w:cs="Arial"/>
        <w:sz w:val="17"/>
        <w:szCs w:val="17"/>
      </w:rP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NIP </w:t>
    </w:r>
    <w:r w:rsidR="00397F4B" w:rsidRPr="00397F4B">
      <w:rPr>
        <w:rFonts w:ascii="Arial" w:hAnsi="Arial" w:cs="Arial"/>
        <w:sz w:val="18"/>
      </w:rPr>
      <w:t>612-16-36-326</w:t>
    </w:r>
    <w:r w:rsidR="00397F4B"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REGON </w:t>
    </w:r>
    <w:r w:rsidRPr="00CF38A7">
      <w:rPr>
        <w:rFonts w:ascii="Arial" w:hAnsi="Arial" w:cs="Arial"/>
        <w:sz w:val="18"/>
        <w:szCs w:val="18"/>
        <w:lang w:val="en-US"/>
      </w:rPr>
      <w:t>000524944</w:t>
    </w: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BB0599" w:rsidRPr="00654D70" w:rsidRDefault="00A26DA0" w:rsidP="00BB0599">
    <w:pPr>
      <w:ind w:firstLine="708"/>
      <w:jc w:val="both"/>
      <w:rPr>
        <w:szCs w:val="22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2973C5" w:rsidRPr="00654D70" w:rsidRDefault="002973C5" w:rsidP="009A4C1D">
    <w:pPr>
      <w:ind w:firstLine="708"/>
      <w:jc w:val="both"/>
      <w:rPr>
        <w:szCs w:val="22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4A3" w:rsidRDefault="004114A3">
      <w:r>
        <w:separator/>
      </w:r>
    </w:p>
  </w:footnote>
  <w:footnote w:type="continuationSeparator" w:id="0">
    <w:p w:rsidR="004114A3" w:rsidRDefault="004114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916" w:rsidRDefault="007209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3C5" w:rsidRPr="00BB0599" w:rsidRDefault="002973C5" w:rsidP="00BB05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805" w:rsidRDefault="005F0EB3" w:rsidP="0078680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913765</wp:posOffset>
          </wp:positionV>
          <wp:extent cx="1041400" cy="8913495"/>
          <wp:effectExtent l="0" t="0" r="6350" b="1905"/>
          <wp:wrapNone/>
          <wp:docPr id="54" name="Obraz 54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pasek-fi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4400" cy="1028700"/>
          <wp:effectExtent l="0" t="0" r="0" b="0"/>
          <wp:wrapTight wrapText="bothSides">
            <wp:wrapPolygon edited="0">
              <wp:start x="0" y="0"/>
              <wp:lineTo x="0" y="21200"/>
              <wp:lineTo x="21150" y="21200"/>
              <wp:lineTo x="21150" y="0"/>
              <wp:lineTo x="0" y="0"/>
            </wp:wrapPolygon>
          </wp:wrapTight>
          <wp:docPr id="18" name="Obraz 18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er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rFonts w:ascii="Arial" w:hAnsi="Arial" w:cs="Arial"/>
        <w:b/>
        <w:sz w:val="44"/>
        <w:szCs w:val="44"/>
      </w:rPr>
      <w:t xml:space="preserve"> </w:t>
    </w:r>
    <w:r w:rsidR="00786805">
      <w:rPr>
        <w:rFonts w:ascii="Arial" w:hAnsi="Arial" w:cs="Arial"/>
        <w:b/>
        <w:sz w:val="44"/>
        <w:szCs w:val="44"/>
      </w:rPr>
      <w:t xml:space="preserve">PRZEWODNICZĄCY </w:t>
    </w:r>
    <w:r w:rsidR="00720916">
      <w:rPr>
        <w:rFonts w:ascii="Arial" w:hAnsi="Arial" w:cs="Arial"/>
        <w:b/>
        <w:sz w:val="44"/>
        <w:szCs w:val="44"/>
      </w:rPr>
      <w:t>RADY MIASTA BOLESŁAWIEC</w:t>
    </w:r>
  </w:p>
  <w:p w:rsidR="0067444F" w:rsidRDefault="005F0EB3" w:rsidP="0078680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noProof/>
      </w:rPr>
      <w:drawing>
        <wp:inline distT="0" distB="0" distL="0" distR="0">
          <wp:extent cx="1041400" cy="8913495"/>
          <wp:effectExtent l="0" t="0" r="6350" b="1905"/>
          <wp:docPr id="1" name="Obraz 1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-fi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86805">
      <w:rPr>
        <w:rFonts w:ascii="Arial" w:hAnsi="Arial" w:cs="Arial"/>
        <w:b/>
        <w:sz w:val="44"/>
        <w:szCs w:val="44"/>
      </w:rPr>
      <w:t>RADY MIASTA BOLESŁAWIEC</w:t>
    </w:r>
  </w:p>
  <w:p w:rsidR="0067444F" w:rsidRPr="004B2CC5" w:rsidRDefault="005F0EB3" w:rsidP="002973C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970280" cy="8420735"/>
          <wp:effectExtent l="0" t="0" r="1270" b="0"/>
          <wp:docPr id="2" name="Obraz 2" descr="LOGOA 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A NOW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8420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325488" w:rsidRDefault="005F0EB3" w:rsidP="00831009">
    <w:pPr>
      <w:pStyle w:val="Stopka"/>
      <w:jc w:val="both"/>
      <w:rPr>
        <w:lang w:val="de-DE"/>
      </w:rPr>
    </w:pPr>
    <w:r>
      <w:rPr>
        <w:noProof/>
      </w:rPr>
      <w:drawing>
        <wp:inline distT="0" distB="0" distL="0" distR="0">
          <wp:extent cx="1336040" cy="8913495"/>
          <wp:effectExtent l="0" t="0" r="0" b="1905"/>
          <wp:docPr id="3" name="Obraz 3" descr="KOLORN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OLORNOWY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040" cy="8913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850" cy="8920480"/>
          <wp:effectExtent l="0" t="0" r="0" b="0"/>
          <wp:wrapNone/>
          <wp:docPr id="22" name="Obraz 22" descr="now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nowa kolor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20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lang w:val="de-DE"/>
      </w:rPr>
      <w:t xml:space="preserve">  </w:t>
    </w:r>
    <w:r>
      <w:rPr>
        <w:noProof/>
      </w:rPr>
      <w:drawing>
        <wp:inline distT="0" distB="0" distL="0" distR="0">
          <wp:extent cx="5112385" cy="8255"/>
          <wp:effectExtent l="0" t="0" r="0" b="0"/>
          <wp:docPr id="4" name="Obraz 4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resk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2385" cy="8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831009" w:rsidRDefault="005F0EB3" w:rsidP="00831009">
    <w:pPr>
      <w:pStyle w:val="Nagwek"/>
      <w:tabs>
        <w:tab w:val="clear" w:pos="4536"/>
        <w:tab w:val="clear" w:pos="9072"/>
        <w:tab w:val="left" w:pos="2730"/>
      </w:tabs>
      <w:ind w:firstLine="2124"/>
      <w:rPr>
        <w:lang w:val="de-DE"/>
      </w:rPr>
    </w:pPr>
    <w:r>
      <w:rPr>
        <w:noProof/>
      </w:rPr>
      <w:drawing>
        <wp:inline distT="0" distB="0" distL="0" distR="0">
          <wp:extent cx="890270" cy="6464300"/>
          <wp:effectExtent l="0" t="0" r="5080" b="0"/>
          <wp:docPr id="5" name="Obraz 5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6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90270" cy="6472555"/>
          <wp:effectExtent l="0" t="0" r="5080" b="4445"/>
          <wp:docPr id="6" name="Obraz 6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72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75640" cy="4866005"/>
          <wp:effectExtent l="0" t="0" r="0" b="0"/>
          <wp:docPr id="7" name="Obraz 7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4866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973C5">
      <w:rPr>
        <w:lang w:val="de-DE"/>
      </w:rPr>
      <w:tab/>
    </w:r>
  </w:p>
  <w:p w:rsidR="002973C5" w:rsidRDefault="005F0EB3" w:rsidP="001A01E8">
    <w:pPr>
      <w:pStyle w:val="Nagwek"/>
      <w:tabs>
        <w:tab w:val="clear" w:pos="9072"/>
        <w:tab w:val="left" w:pos="4536"/>
      </w:tabs>
      <w:ind w:firstLine="2124"/>
    </w:pPr>
    <w:r>
      <w:rPr>
        <w:noProof/>
      </w:rPr>
      <w:drawing>
        <wp:inline distT="0" distB="0" distL="0" distR="0">
          <wp:extent cx="890270" cy="6472555"/>
          <wp:effectExtent l="0" t="0" r="5080" b="4445"/>
          <wp:docPr id="8" name="Obraz 8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72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F2"/>
    <w:rsid w:val="00085A42"/>
    <w:rsid w:val="000C39F0"/>
    <w:rsid w:val="000C3B03"/>
    <w:rsid w:val="001446DA"/>
    <w:rsid w:val="001A01E8"/>
    <w:rsid w:val="001B1DAC"/>
    <w:rsid w:val="001B74F3"/>
    <w:rsid w:val="001C04AF"/>
    <w:rsid w:val="001F1588"/>
    <w:rsid w:val="002653D0"/>
    <w:rsid w:val="002772D8"/>
    <w:rsid w:val="00281706"/>
    <w:rsid w:val="00286D0D"/>
    <w:rsid w:val="002973C5"/>
    <w:rsid w:val="002E6BAC"/>
    <w:rsid w:val="00307BA5"/>
    <w:rsid w:val="00325488"/>
    <w:rsid w:val="00397F4B"/>
    <w:rsid w:val="003A60E5"/>
    <w:rsid w:val="003B2999"/>
    <w:rsid w:val="003B3BBE"/>
    <w:rsid w:val="003B6C6F"/>
    <w:rsid w:val="00402DDA"/>
    <w:rsid w:val="004114A3"/>
    <w:rsid w:val="0041234F"/>
    <w:rsid w:val="00422EC9"/>
    <w:rsid w:val="004844E4"/>
    <w:rsid w:val="00486DB3"/>
    <w:rsid w:val="004B2CC5"/>
    <w:rsid w:val="004B4E62"/>
    <w:rsid w:val="00582FDC"/>
    <w:rsid w:val="005963C9"/>
    <w:rsid w:val="005A5E18"/>
    <w:rsid w:val="005B7F5B"/>
    <w:rsid w:val="005C3727"/>
    <w:rsid w:val="005D72B4"/>
    <w:rsid w:val="005F0EB3"/>
    <w:rsid w:val="0062053C"/>
    <w:rsid w:val="00623071"/>
    <w:rsid w:val="006544E0"/>
    <w:rsid w:val="00654D70"/>
    <w:rsid w:val="0067444F"/>
    <w:rsid w:val="00720916"/>
    <w:rsid w:val="0074034E"/>
    <w:rsid w:val="00744450"/>
    <w:rsid w:val="0077622C"/>
    <w:rsid w:val="00786805"/>
    <w:rsid w:val="007D6C8B"/>
    <w:rsid w:val="007E391D"/>
    <w:rsid w:val="007F12F2"/>
    <w:rsid w:val="008308A6"/>
    <w:rsid w:val="00831009"/>
    <w:rsid w:val="0084581D"/>
    <w:rsid w:val="0087721D"/>
    <w:rsid w:val="008D0A93"/>
    <w:rsid w:val="008E368B"/>
    <w:rsid w:val="00915F05"/>
    <w:rsid w:val="00927CED"/>
    <w:rsid w:val="009332F4"/>
    <w:rsid w:val="009A4C1D"/>
    <w:rsid w:val="009B515C"/>
    <w:rsid w:val="009D515C"/>
    <w:rsid w:val="009D65A2"/>
    <w:rsid w:val="009F16C6"/>
    <w:rsid w:val="00A17946"/>
    <w:rsid w:val="00A22017"/>
    <w:rsid w:val="00A247CB"/>
    <w:rsid w:val="00A26DA0"/>
    <w:rsid w:val="00A3290D"/>
    <w:rsid w:val="00A5507F"/>
    <w:rsid w:val="00A64791"/>
    <w:rsid w:val="00AD53C2"/>
    <w:rsid w:val="00AE0D9D"/>
    <w:rsid w:val="00B05237"/>
    <w:rsid w:val="00B626B5"/>
    <w:rsid w:val="00BA2C8E"/>
    <w:rsid w:val="00BA396C"/>
    <w:rsid w:val="00BA6895"/>
    <w:rsid w:val="00BB0599"/>
    <w:rsid w:val="00BC3AF0"/>
    <w:rsid w:val="00BF66FB"/>
    <w:rsid w:val="00C21955"/>
    <w:rsid w:val="00C618C5"/>
    <w:rsid w:val="00CF38A7"/>
    <w:rsid w:val="00D00130"/>
    <w:rsid w:val="00D1499A"/>
    <w:rsid w:val="00D26FCE"/>
    <w:rsid w:val="00D35B83"/>
    <w:rsid w:val="00D500E6"/>
    <w:rsid w:val="00D6149A"/>
    <w:rsid w:val="00D90E57"/>
    <w:rsid w:val="00DC7B28"/>
    <w:rsid w:val="00E1220C"/>
    <w:rsid w:val="00E26473"/>
    <w:rsid w:val="00E36ECB"/>
    <w:rsid w:val="00E42D22"/>
    <w:rsid w:val="00E807F3"/>
    <w:rsid w:val="00E87A2A"/>
    <w:rsid w:val="00EF3DF6"/>
    <w:rsid w:val="00F409D0"/>
    <w:rsid w:val="00F64BD1"/>
    <w:rsid w:val="00F6644A"/>
    <w:rsid w:val="00F95AC0"/>
    <w:rsid w:val="00FE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7F259-F1A4-498F-8F2C-752A7EBE6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5</TotalTime>
  <Pages>1</Pages>
  <Words>77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2014-02-20T09:25:00Z</cp:lastPrinted>
  <dcterms:created xsi:type="dcterms:W3CDTF">2021-10-29T11:56:00Z</dcterms:created>
  <dcterms:modified xsi:type="dcterms:W3CDTF">2021-10-29T12:00:00Z</dcterms:modified>
</cp:coreProperties>
</file>