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5B1B" w:rsidRDefault="00495B1B" w:rsidP="008D3848"/>
    <w:p w:rsidR="00DF7A17" w:rsidRPr="00DF7A17" w:rsidRDefault="00DF7A17" w:rsidP="00DF7A17">
      <w:pPr>
        <w:spacing w:line="360" w:lineRule="auto"/>
        <w:jc w:val="right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Bolesławiec, dnia 25 sierpnia 2020 r.</w:t>
      </w:r>
    </w:p>
    <w:p w:rsidR="008D3848" w:rsidRPr="00DF7A17" w:rsidRDefault="008D3848" w:rsidP="00DF7A17">
      <w:pPr>
        <w:spacing w:line="360" w:lineRule="auto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ZI-I.7011.</w:t>
      </w:r>
      <w:r w:rsidR="002478FA" w:rsidRPr="00DF7A17">
        <w:rPr>
          <w:rFonts w:asciiTheme="minorHAnsi" w:hAnsiTheme="minorHAnsi" w:cstheme="minorHAnsi"/>
        </w:rPr>
        <w:t>1</w:t>
      </w:r>
      <w:r w:rsidR="00AD68A5" w:rsidRPr="00DF7A17">
        <w:rPr>
          <w:rFonts w:asciiTheme="minorHAnsi" w:hAnsiTheme="minorHAnsi" w:cstheme="minorHAnsi"/>
        </w:rPr>
        <w:t>3</w:t>
      </w:r>
      <w:r w:rsidR="00495B1B" w:rsidRPr="00DF7A17">
        <w:rPr>
          <w:rFonts w:asciiTheme="minorHAnsi" w:hAnsiTheme="minorHAnsi" w:cstheme="minorHAnsi"/>
        </w:rPr>
        <w:t>.2020</w:t>
      </w:r>
      <w:r w:rsidRPr="00DF7A17">
        <w:rPr>
          <w:rFonts w:asciiTheme="minorHAnsi" w:hAnsiTheme="minorHAnsi" w:cstheme="minorHAnsi"/>
        </w:rPr>
        <w:t>.RR</w:t>
      </w:r>
      <w:r w:rsidR="00DF7A17" w:rsidRPr="00DF7A17">
        <w:rPr>
          <w:rFonts w:asciiTheme="minorHAnsi" w:hAnsiTheme="minorHAnsi" w:cstheme="minorHAnsi"/>
        </w:rPr>
        <w:t xml:space="preserve"> </w:t>
      </w:r>
    </w:p>
    <w:p w:rsidR="007014DA" w:rsidRPr="00DF7A17" w:rsidRDefault="007014DA" w:rsidP="00DF7A17">
      <w:pPr>
        <w:spacing w:line="360" w:lineRule="auto"/>
        <w:rPr>
          <w:rFonts w:asciiTheme="minorHAnsi" w:hAnsiTheme="minorHAnsi" w:cstheme="minorHAnsi"/>
        </w:rPr>
      </w:pPr>
    </w:p>
    <w:p w:rsidR="00871ED7" w:rsidRPr="00DF7A17" w:rsidRDefault="00871ED7" w:rsidP="00DF7A17">
      <w:pPr>
        <w:spacing w:before="1080" w:line="360" w:lineRule="auto"/>
        <w:ind w:left="4536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W miejscu</w:t>
      </w:r>
    </w:p>
    <w:p w:rsidR="00871ED7" w:rsidRPr="00DF7A17" w:rsidRDefault="00871ED7" w:rsidP="00DF7A17">
      <w:pPr>
        <w:spacing w:line="360" w:lineRule="auto"/>
        <w:ind w:left="4536"/>
        <w:rPr>
          <w:rFonts w:asciiTheme="minorHAnsi" w:hAnsiTheme="minorHAnsi" w:cstheme="minorHAnsi"/>
          <w:b/>
        </w:rPr>
      </w:pPr>
      <w:r w:rsidRPr="00DF7A17">
        <w:rPr>
          <w:rFonts w:asciiTheme="minorHAnsi" w:hAnsiTheme="minorHAnsi" w:cstheme="minorHAnsi"/>
          <w:b/>
        </w:rPr>
        <w:t>Pan Jarosław Kowalski</w:t>
      </w:r>
    </w:p>
    <w:p w:rsidR="007014DA" w:rsidRPr="00DF7A17" w:rsidRDefault="00871ED7" w:rsidP="00DF7A17">
      <w:pPr>
        <w:spacing w:line="360" w:lineRule="auto"/>
        <w:ind w:left="4254" w:firstLine="282"/>
        <w:jc w:val="both"/>
        <w:rPr>
          <w:rFonts w:asciiTheme="minorHAnsi" w:hAnsiTheme="minorHAnsi" w:cstheme="minorHAnsi"/>
          <w:b/>
        </w:rPr>
      </w:pPr>
      <w:r w:rsidRPr="00DF7A17">
        <w:rPr>
          <w:rFonts w:asciiTheme="minorHAnsi" w:hAnsiTheme="minorHAnsi" w:cstheme="minorHAnsi"/>
          <w:b/>
        </w:rPr>
        <w:t xml:space="preserve">Przewodniczący Rady Miasta </w:t>
      </w:r>
    </w:p>
    <w:p w:rsidR="007223F4" w:rsidRPr="00DF7A17" w:rsidRDefault="00871ED7" w:rsidP="00DF7A17">
      <w:pPr>
        <w:spacing w:before="720" w:line="360" w:lineRule="auto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 xml:space="preserve">Dotyczy wniosku Radnego Rady Miasta – </w:t>
      </w:r>
      <w:r w:rsidR="00AD68A5" w:rsidRPr="00DF7A17">
        <w:rPr>
          <w:rFonts w:asciiTheme="minorHAnsi" w:hAnsiTheme="minorHAnsi" w:cstheme="minorHAnsi"/>
        </w:rPr>
        <w:t>Dawida Sarbaka</w:t>
      </w:r>
      <w:r w:rsidRPr="00DF7A17">
        <w:rPr>
          <w:rFonts w:asciiTheme="minorHAnsi" w:hAnsiTheme="minorHAnsi" w:cstheme="minorHAnsi"/>
        </w:rPr>
        <w:t>, przesłanego przy piśmie znak: ROG</w:t>
      </w:r>
      <w:r w:rsidR="00A950FB" w:rsidRPr="00DF7A17">
        <w:rPr>
          <w:rFonts w:asciiTheme="minorHAnsi" w:hAnsiTheme="minorHAnsi" w:cstheme="minorHAnsi"/>
        </w:rPr>
        <w:t>M.0003.</w:t>
      </w:r>
      <w:r w:rsidR="00AD68A5" w:rsidRPr="00DF7A17">
        <w:rPr>
          <w:rFonts w:asciiTheme="minorHAnsi" w:hAnsiTheme="minorHAnsi" w:cstheme="minorHAnsi"/>
        </w:rPr>
        <w:t>30</w:t>
      </w:r>
      <w:r w:rsidRPr="00DF7A17">
        <w:rPr>
          <w:rFonts w:asciiTheme="minorHAnsi" w:hAnsiTheme="minorHAnsi" w:cstheme="minorHAnsi"/>
        </w:rPr>
        <w:t xml:space="preserve">.2020 z dnia </w:t>
      </w:r>
      <w:r w:rsidR="00AD68A5" w:rsidRPr="00DF7A17">
        <w:rPr>
          <w:rFonts w:asciiTheme="minorHAnsi" w:hAnsiTheme="minorHAnsi" w:cstheme="minorHAnsi"/>
        </w:rPr>
        <w:t>21</w:t>
      </w:r>
      <w:r w:rsidR="00DC6015" w:rsidRPr="00DF7A17">
        <w:rPr>
          <w:rFonts w:asciiTheme="minorHAnsi" w:hAnsiTheme="minorHAnsi" w:cstheme="minorHAnsi"/>
        </w:rPr>
        <w:t>.08</w:t>
      </w:r>
      <w:r w:rsidRPr="00DF7A17">
        <w:rPr>
          <w:rFonts w:asciiTheme="minorHAnsi" w:hAnsiTheme="minorHAnsi" w:cstheme="minorHAnsi"/>
        </w:rPr>
        <w:t>.2020 r., dotyczącego „</w:t>
      </w:r>
      <w:r w:rsidR="00AD68A5" w:rsidRPr="00DF7A17">
        <w:rPr>
          <w:rFonts w:asciiTheme="minorHAnsi" w:hAnsiTheme="minorHAnsi" w:cstheme="minorHAnsi"/>
        </w:rPr>
        <w:t>zamontowania lustra drogowego naprzeciwko wyjazdu z podwórka znajdującego się pomiędzy blokiem przy ul. Spokojnej 1-3, a stojącymi obok niego garażami</w:t>
      </w:r>
      <w:r w:rsidRPr="00DF7A17">
        <w:rPr>
          <w:rFonts w:asciiTheme="minorHAnsi" w:hAnsiTheme="minorHAnsi" w:cstheme="minorHAnsi"/>
        </w:rPr>
        <w:t>”.</w:t>
      </w:r>
      <w:bookmarkStart w:id="0" w:name="_GoBack"/>
      <w:bookmarkEnd w:id="0"/>
    </w:p>
    <w:p w:rsidR="00DF7A17" w:rsidRDefault="00AD68A5" w:rsidP="00DF7A17">
      <w:pPr>
        <w:spacing w:before="480" w:after="120" w:line="360" w:lineRule="auto"/>
        <w:ind w:firstLine="709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Odpowiadając na wniosek, dotyczący sprawy jak wyżej</w:t>
      </w:r>
      <w:r w:rsidR="007223F4" w:rsidRPr="00DF7A17">
        <w:rPr>
          <w:rFonts w:asciiTheme="minorHAnsi" w:hAnsiTheme="minorHAnsi" w:cstheme="minorHAnsi"/>
        </w:rPr>
        <w:t>, informuję, że przedmiotowe lustro zostanie zamontowane.</w:t>
      </w:r>
    </w:p>
    <w:p w:rsidR="00DF7A17" w:rsidRDefault="00DF7A17" w:rsidP="00DF7A17">
      <w:pPr>
        <w:spacing w:before="120" w:after="120" w:line="360" w:lineRule="auto"/>
        <w:ind w:left="538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Zastępca Prezydenta Miasta</w:t>
      </w:r>
    </w:p>
    <w:p w:rsidR="00DF7A17" w:rsidRDefault="00DF7A17" w:rsidP="00DF7A17">
      <w:pPr>
        <w:spacing w:before="120" w:after="120" w:line="360" w:lineRule="auto"/>
        <w:ind w:left="538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/-/ Iwona </w:t>
      </w:r>
      <w:proofErr w:type="spellStart"/>
      <w:r>
        <w:rPr>
          <w:rFonts w:asciiTheme="minorHAnsi" w:hAnsiTheme="minorHAnsi" w:cstheme="minorHAnsi"/>
        </w:rPr>
        <w:t>Mandżuk</w:t>
      </w:r>
      <w:proofErr w:type="spellEnd"/>
      <w:r>
        <w:rPr>
          <w:rFonts w:asciiTheme="minorHAnsi" w:hAnsiTheme="minorHAnsi" w:cstheme="minorHAnsi"/>
        </w:rPr>
        <w:t>-Dudek</w:t>
      </w:r>
    </w:p>
    <w:p w:rsidR="00DF7A17" w:rsidRDefault="00DF7A17" w:rsidP="00DF7A17">
      <w:pPr>
        <w:spacing w:before="480" w:after="120" w:line="360" w:lineRule="auto"/>
        <w:jc w:val="both"/>
        <w:rPr>
          <w:rFonts w:asciiTheme="minorHAnsi" w:hAnsiTheme="minorHAnsi" w:cstheme="minorHAnsi"/>
        </w:rPr>
      </w:pPr>
    </w:p>
    <w:p w:rsidR="002478FA" w:rsidRPr="00DF7A17" w:rsidRDefault="002478FA" w:rsidP="00DF7A17">
      <w:pPr>
        <w:spacing w:before="840" w:after="120" w:line="360" w:lineRule="auto"/>
        <w:jc w:val="both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Otrzymują:</w:t>
      </w:r>
    </w:p>
    <w:p w:rsidR="002478FA" w:rsidRPr="00DF7A17" w:rsidRDefault="002478FA" w:rsidP="00DF7A17">
      <w:pPr>
        <w:numPr>
          <w:ilvl w:val="0"/>
          <w:numId w:val="2"/>
        </w:numPr>
        <w:suppressAutoHyphens w:val="0"/>
        <w:spacing w:line="276" w:lineRule="auto"/>
        <w:ind w:left="426" w:hanging="284"/>
        <w:jc w:val="both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Pan Jarosław Kowalski</w:t>
      </w:r>
    </w:p>
    <w:p w:rsidR="002478FA" w:rsidRPr="00DF7A17" w:rsidRDefault="002478FA" w:rsidP="00DF7A17">
      <w:pPr>
        <w:suppressAutoHyphens w:val="0"/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Przewodniczący Rady Miasta</w:t>
      </w:r>
      <w:r w:rsidR="009968BD" w:rsidRPr="00DF7A17">
        <w:rPr>
          <w:rFonts w:asciiTheme="minorHAnsi" w:hAnsiTheme="minorHAnsi" w:cstheme="minorHAnsi"/>
        </w:rPr>
        <w:t>,</w:t>
      </w:r>
      <w:r w:rsidRPr="00DF7A17">
        <w:rPr>
          <w:rFonts w:asciiTheme="minorHAnsi" w:hAnsiTheme="minorHAnsi" w:cstheme="minorHAnsi"/>
        </w:rPr>
        <w:t xml:space="preserve"> </w:t>
      </w:r>
    </w:p>
    <w:p w:rsidR="002478FA" w:rsidRPr="00DF7A17" w:rsidRDefault="00AD68A5" w:rsidP="00DF7A17">
      <w:pPr>
        <w:numPr>
          <w:ilvl w:val="0"/>
          <w:numId w:val="2"/>
        </w:numPr>
        <w:suppressAutoHyphens w:val="0"/>
        <w:spacing w:line="276" w:lineRule="auto"/>
        <w:ind w:left="426" w:hanging="284"/>
        <w:jc w:val="both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Dawid Sarbak</w:t>
      </w:r>
    </w:p>
    <w:p w:rsidR="002478FA" w:rsidRPr="00DF7A17" w:rsidRDefault="002478FA" w:rsidP="00DF7A17">
      <w:pPr>
        <w:spacing w:line="276" w:lineRule="auto"/>
        <w:ind w:left="426"/>
        <w:jc w:val="both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Radny Rady Miasta,</w:t>
      </w:r>
    </w:p>
    <w:p w:rsidR="002478FA" w:rsidRPr="00DF7A17" w:rsidRDefault="002478FA" w:rsidP="00DF7A17">
      <w:pPr>
        <w:numPr>
          <w:ilvl w:val="0"/>
          <w:numId w:val="2"/>
        </w:numPr>
        <w:suppressAutoHyphens w:val="0"/>
        <w:spacing w:line="276" w:lineRule="auto"/>
        <w:ind w:left="426" w:hanging="284"/>
        <w:jc w:val="both"/>
        <w:rPr>
          <w:rFonts w:asciiTheme="minorHAnsi" w:hAnsiTheme="minorHAnsi" w:cstheme="minorHAnsi"/>
        </w:rPr>
      </w:pPr>
      <w:r w:rsidRPr="00DF7A17">
        <w:rPr>
          <w:rFonts w:asciiTheme="minorHAnsi" w:hAnsiTheme="minorHAnsi" w:cstheme="minorHAnsi"/>
        </w:rPr>
        <w:t>aa.</w:t>
      </w:r>
    </w:p>
    <w:sectPr w:rsidR="002478FA" w:rsidRPr="00DF7A1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157" w:rsidRDefault="003F2157">
      <w:r>
        <w:separator/>
      </w:r>
    </w:p>
  </w:endnote>
  <w:endnote w:type="continuationSeparator" w:id="0">
    <w:p w:rsidR="003F2157" w:rsidRDefault="003F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Default="00DD733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F7A17">
      <w:rPr>
        <w:noProof/>
      </w:rPr>
      <w:t>2</w:t>
    </w:r>
    <w:r>
      <w:fldChar w:fldCharType="end"/>
    </w:r>
    <w:r w:rsidR="003F5015">
      <w:t>/2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510A17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>
      <w:rPr>
        <w:rFonts w:ascii="Arial" w:hAnsi="Arial" w:cs="Arial"/>
        <w:sz w:val="18"/>
      </w:rPr>
      <w:t>612-16-36-326</w:t>
    </w:r>
    <w: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 w:rsidP="00DF7A17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DF7A17" w:rsidRDefault="00DF7A17" w:rsidP="00DF7A17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DF7A17" w:rsidRDefault="00DF7A17" w:rsidP="00DF7A17">
    <w:pPr>
      <w:ind w:firstLine="70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157" w:rsidRDefault="003F2157">
      <w:r>
        <w:separator/>
      </w:r>
    </w:p>
  </w:footnote>
  <w:footnote w:type="continuationSeparator" w:id="0">
    <w:p w:rsidR="003F2157" w:rsidRDefault="003F2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510A1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 miasta Bolesławi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510A17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510A1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510A17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510A17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510A17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40C7"/>
    <w:rsid w:val="000715E0"/>
    <w:rsid w:val="00084D06"/>
    <w:rsid w:val="00086086"/>
    <w:rsid w:val="000D7B6C"/>
    <w:rsid w:val="000F20A1"/>
    <w:rsid w:val="00105A78"/>
    <w:rsid w:val="00106680"/>
    <w:rsid w:val="00110702"/>
    <w:rsid w:val="001206CB"/>
    <w:rsid w:val="00131F6F"/>
    <w:rsid w:val="00134E60"/>
    <w:rsid w:val="00160E3A"/>
    <w:rsid w:val="001615EC"/>
    <w:rsid w:val="001C07A5"/>
    <w:rsid w:val="002130BC"/>
    <w:rsid w:val="00223EEA"/>
    <w:rsid w:val="002249E7"/>
    <w:rsid w:val="002478FA"/>
    <w:rsid w:val="00251465"/>
    <w:rsid w:val="00253AE3"/>
    <w:rsid w:val="002B10F8"/>
    <w:rsid w:val="002B4322"/>
    <w:rsid w:val="002B6D49"/>
    <w:rsid w:val="003118DC"/>
    <w:rsid w:val="0031335A"/>
    <w:rsid w:val="00342C1E"/>
    <w:rsid w:val="00383F84"/>
    <w:rsid w:val="003A2CDB"/>
    <w:rsid w:val="003B2F47"/>
    <w:rsid w:val="003B5D7A"/>
    <w:rsid w:val="003C7195"/>
    <w:rsid w:val="003D4D32"/>
    <w:rsid w:val="003F2157"/>
    <w:rsid w:val="003F2778"/>
    <w:rsid w:val="003F303F"/>
    <w:rsid w:val="003F5015"/>
    <w:rsid w:val="00402331"/>
    <w:rsid w:val="00407227"/>
    <w:rsid w:val="00455F8F"/>
    <w:rsid w:val="00471A27"/>
    <w:rsid w:val="00471B24"/>
    <w:rsid w:val="004865AB"/>
    <w:rsid w:val="004919FD"/>
    <w:rsid w:val="00495B1B"/>
    <w:rsid w:val="004B39F0"/>
    <w:rsid w:val="004C2A3F"/>
    <w:rsid w:val="004E33B2"/>
    <w:rsid w:val="004F3244"/>
    <w:rsid w:val="004F608B"/>
    <w:rsid w:val="00501DC3"/>
    <w:rsid w:val="00507EA1"/>
    <w:rsid w:val="00510A17"/>
    <w:rsid w:val="00572E46"/>
    <w:rsid w:val="00573ADF"/>
    <w:rsid w:val="005A3463"/>
    <w:rsid w:val="005C0C21"/>
    <w:rsid w:val="005F72A9"/>
    <w:rsid w:val="00616C69"/>
    <w:rsid w:val="00652752"/>
    <w:rsid w:val="006546A8"/>
    <w:rsid w:val="006615BC"/>
    <w:rsid w:val="00693EDC"/>
    <w:rsid w:val="00694434"/>
    <w:rsid w:val="00696B43"/>
    <w:rsid w:val="006E3953"/>
    <w:rsid w:val="006F2874"/>
    <w:rsid w:val="007014DA"/>
    <w:rsid w:val="007112D1"/>
    <w:rsid w:val="007223F4"/>
    <w:rsid w:val="00777E42"/>
    <w:rsid w:val="007C64DA"/>
    <w:rsid w:val="007E7493"/>
    <w:rsid w:val="007F4A6C"/>
    <w:rsid w:val="007F54D4"/>
    <w:rsid w:val="00805BC9"/>
    <w:rsid w:val="0086717F"/>
    <w:rsid w:val="00871ED7"/>
    <w:rsid w:val="008D3848"/>
    <w:rsid w:val="00900658"/>
    <w:rsid w:val="00920EEA"/>
    <w:rsid w:val="009221FF"/>
    <w:rsid w:val="00934BE5"/>
    <w:rsid w:val="009453F7"/>
    <w:rsid w:val="00987018"/>
    <w:rsid w:val="009968BD"/>
    <w:rsid w:val="009E07CF"/>
    <w:rsid w:val="009E4695"/>
    <w:rsid w:val="009E707C"/>
    <w:rsid w:val="009F6C35"/>
    <w:rsid w:val="00A21BFD"/>
    <w:rsid w:val="00A23A74"/>
    <w:rsid w:val="00A703DB"/>
    <w:rsid w:val="00A950FB"/>
    <w:rsid w:val="00A96D74"/>
    <w:rsid w:val="00AB63F0"/>
    <w:rsid w:val="00AD68A5"/>
    <w:rsid w:val="00B00B9B"/>
    <w:rsid w:val="00B159CC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53EC4"/>
    <w:rsid w:val="00C76E6F"/>
    <w:rsid w:val="00C94250"/>
    <w:rsid w:val="00CA0848"/>
    <w:rsid w:val="00D506C9"/>
    <w:rsid w:val="00D5542E"/>
    <w:rsid w:val="00D763DD"/>
    <w:rsid w:val="00D913B9"/>
    <w:rsid w:val="00DB153B"/>
    <w:rsid w:val="00DC6015"/>
    <w:rsid w:val="00DD7337"/>
    <w:rsid w:val="00DD7CC5"/>
    <w:rsid w:val="00DF7A17"/>
    <w:rsid w:val="00E304E8"/>
    <w:rsid w:val="00E752EA"/>
    <w:rsid w:val="00EB231B"/>
    <w:rsid w:val="00EB4716"/>
    <w:rsid w:val="00EC4C66"/>
    <w:rsid w:val="00EF5269"/>
    <w:rsid w:val="00F21319"/>
    <w:rsid w:val="00F4571A"/>
    <w:rsid w:val="00F9526C"/>
    <w:rsid w:val="00FF2204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11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2020-08-26T11:14:00Z</cp:lastPrinted>
  <dcterms:created xsi:type="dcterms:W3CDTF">2020-09-02T08:44:00Z</dcterms:created>
  <dcterms:modified xsi:type="dcterms:W3CDTF">2020-09-02T08:55:00Z</dcterms:modified>
</cp:coreProperties>
</file>