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B1B" w:rsidRDefault="00495B1B" w:rsidP="008D3848"/>
    <w:p w:rsidR="008D3848" w:rsidRDefault="008D3848" w:rsidP="00734F74">
      <w:pPr>
        <w:jc w:val="right"/>
      </w:pPr>
      <w:r w:rsidRPr="00987018">
        <w:t xml:space="preserve">Bolesławiec, dnia </w:t>
      </w:r>
      <w:r w:rsidR="00661F16">
        <w:t>07 września</w:t>
      </w:r>
      <w:r w:rsidRPr="00987018">
        <w:t xml:space="preserve"> 20</w:t>
      </w:r>
      <w:r w:rsidR="00495B1B">
        <w:t>20</w:t>
      </w:r>
      <w:r w:rsidRPr="00987018">
        <w:t xml:space="preserve"> r.</w:t>
      </w:r>
    </w:p>
    <w:p w:rsidR="008D3848" w:rsidRPr="00987018" w:rsidRDefault="00734F74" w:rsidP="00734F74">
      <w:pPr>
        <w:rPr>
          <w:b/>
        </w:rPr>
      </w:pPr>
      <w:r w:rsidRPr="00987018">
        <w:t>ZI-I.7011.</w:t>
      </w:r>
      <w:r>
        <w:t>15.2020</w:t>
      </w:r>
      <w:r w:rsidRPr="00987018">
        <w:t>.RR</w:t>
      </w:r>
    </w:p>
    <w:p w:rsidR="007E7493" w:rsidRDefault="007E7493" w:rsidP="00086086"/>
    <w:p w:rsidR="007014DA" w:rsidRDefault="007014DA" w:rsidP="00734F74"/>
    <w:p w:rsidR="00871ED7" w:rsidRPr="00987018" w:rsidRDefault="00871ED7" w:rsidP="00734F74">
      <w:pPr>
        <w:spacing w:before="360"/>
        <w:ind w:left="4536"/>
      </w:pPr>
      <w:r w:rsidRPr="00987018">
        <w:t>W miejscu</w:t>
      </w:r>
    </w:p>
    <w:p w:rsidR="00871ED7" w:rsidRPr="00987018" w:rsidRDefault="00871ED7" w:rsidP="00871ED7">
      <w:pPr>
        <w:ind w:left="4536"/>
        <w:rPr>
          <w:b/>
        </w:rPr>
      </w:pPr>
      <w:r w:rsidRPr="00987018">
        <w:rPr>
          <w:b/>
        </w:rPr>
        <w:t xml:space="preserve">Pan </w:t>
      </w:r>
      <w:r w:rsidR="003520F6">
        <w:rPr>
          <w:b/>
        </w:rPr>
        <w:t>Józef Pokładek</w:t>
      </w:r>
    </w:p>
    <w:p w:rsidR="007014DA" w:rsidRPr="00734F74" w:rsidRDefault="003520F6" w:rsidP="00734F74">
      <w:pPr>
        <w:ind w:left="4254" w:firstLine="282"/>
        <w:jc w:val="both"/>
        <w:rPr>
          <w:b/>
        </w:rPr>
      </w:pPr>
      <w:r>
        <w:rPr>
          <w:b/>
        </w:rPr>
        <w:t>I Wicep</w:t>
      </w:r>
      <w:r w:rsidR="00734F74">
        <w:rPr>
          <w:b/>
        </w:rPr>
        <w:t xml:space="preserve">rzewodniczący Rady Miasta </w:t>
      </w:r>
    </w:p>
    <w:p w:rsidR="00871ED7" w:rsidRDefault="00871ED7" w:rsidP="00734F74">
      <w:pPr>
        <w:spacing w:before="840"/>
        <w:jc w:val="both"/>
      </w:pPr>
      <w:r w:rsidRPr="007E7493">
        <w:t xml:space="preserve">Dotyczy </w:t>
      </w:r>
      <w:r w:rsidR="00661F16">
        <w:t>zapytania</w:t>
      </w:r>
      <w:r w:rsidRPr="007E7493">
        <w:t xml:space="preserve"> Radnego Rady Miasta – </w:t>
      </w:r>
      <w:r w:rsidR="00661F16">
        <w:t>Szymona Pogody</w:t>
      </w:r>
      <w:r>
        <w:t>, przesłanego</w:t>
      </w:r>
      <w:r w:rsidRPr="007E7493">
        <w:t xml:space="preserve"> przy piśmie z</w:t>
      </w:r>
      <w:r>
        <w:t>nak: ROG</w:t>
      </w:r>
      <w:r w:rsidR="00A950FB">
        <w:t>M.0003.</w:t>
      </w:r>
      <w:r w:rsidR="00AD68A5">
        <w:t>3</w:t>
      </w:r>
      <w:r w:rsidR="00661F16">
        <w:t>2</w:t>
      </w:r>
      <w:r>
        <w:t>.2020</w:t>
      </w:r>
      <w:r w:rsidRPr="007E7493">
        <w:t xml:space="preserve"> z dnia </w:t>
      </w:r>
      <w:r w:rsidR="00AD68A5">
        <w:t>2</w:t>
      </w:r>
      <w:r w:rsidR="00661F16">
        <w:t>8</w:t>
      </w:r>
      <w:r w:rsidR="00DC6015">
        <w:t>.08</w:t>
      </w:r>
      <w:r>
        <w:t>.2020</w:t>
      </w:r>
      <w:r w:rsidRPr="007E7493">
        <w:t xml:space="preserve"> r., dotyczące</w:t>
      </w:r>
      <w:r>
        <w:t>go</w:t>
      </w:r>
      <w:r w:rsidRPr="007E7493">
        <w:t xml:space="preserve"> „</w:t>
      </w:r>
      <w:r w:rsidR="00661F16">
        <w:t>podjętych interwencji pozwalających na poprawę bezpieczeństwa na skrzyżowaniu ulic Wróblewskiego (droga nr 94) oraz Dolne Młyny</w:t>
      </w:r>
      <w:r w:rsidRPr="007E7493">
        <w:t>”.</w:t>
      </w:r>
    </w:p>
    <w:p w:rsidR="00AD68A5" w:rsidRDefault="00AD68A5" w:rsidP="00871ED7">
      <w:pPr>
        <w:jc w:val="both"/>
      </w:pPr>
    </w:p>
    <w:p w:rsidR="007223F4" w:rsidRPr="007E7493" w:rsidRDefault="007223F4" w:rsidP="00871ED7">
      <w:pPr>
        <w:jc w:val="both"/>
      </w:pPr>
    </w:p>
    <w:p w:rsidR="00AD68A5" w:rsidRDefault="00AD68A5" w:rsidP="006C042C">
      <w:pPr>
        <w:spacing w:after="120"/>
        <w:ind w:firstLine="708"/>
        <w:jc w:val="both"/>
        <w:rPr>
          <w:rStyle w:val="st"/>
        </w:rPr>
      </w:pPr>
      <w:r>
        <w:t xml:space="preserve">Odpowiadając na </w:t>
      </w:r>
      <w:r w:rsidR="00661F16">
        <w:t>zapytanie</w:t>
      </w:r>
      <w:r w:rsidRPr="003C7195">
        <w:t>, dotycząc</w:t>
      </w:r>
      <w:r w:rsidR="00661F16">
        <w:t>e</w:t>
      </w:r>
      <w:r w:rsidRPr="003C7195">
        <w:t xml:space="preserve"> sprawy jak wyżej</w:t>
      </w:r>
      <w:r w:rsidR="007223F4">
        <w:t xml:space="preserve">, informuję, </w:t>
      </w:r>
      <w:r w:rsidR="003520F6">
        <w:br/>
      </w:r>
      <w:r w:rsidR="007223F4">
        <w:t>że</w:t>
      </w:r>
      <w:r w:rsidR="006C042C">
        <w:t xml:space="preserve"> </w:t>
      </w:r>
      <w:r w:rsidR="00574092">
        <w:rPr>
          <w:iCs/>
        </w:rPr>
        <w:t xml:space="preserve">droga krajowa nr 94 – ul. Walerego Wróblewskiego, wraz ze skrzyżowaniem </w:t>
      </w:r>
      <w:r w:rsidR="006C042C">
        <w:rPr>
          <w:iCs/>
        </w:rPr>
        <w:br/>
      </w:r>
      <w:r w:rsidR="00574092">
        <w:rPr>
          <w:iCs/>
        </w:rPr>
        <w:t xml:space="preserve">z ulicą Dolne Młyny znajduje się w zarządzie </w:t>
      </w:r>
      <w:r w:rsidR="00574092">
        <w:rPr>
          <w:rStyle w:val="st"/>
        </w:rPr>
        <w:t xml:space="preserve">Generalnej Dyrekcji </w:t>
      </w:r>
      <w:r w:rsidR="00574092" w:rsidRPr="00E96F6E">
        <w:rPr>
          <w:rStyle w:val="Uwydatnienie"/>
          <w:i w:val="0"/>
        </w:rPr>
        <w:t>Dróg Krajowych</w:t>
      </w:r>
      <w:r w:rsidR="00574092">
        <w:rPr>
          <w:rStyle w:val="st"/>
        </w:rPr>
        <w:t xml:space="preserve"> </w:t>
      </w:r>
      <w:r w:rsidR="006C042C">
        <w:rPr>
          <w:rStyle w:val="st"/>
        </w:rPr>
        <w:br/>
      </w:r>
      <w:r w:rsidR="00574092">
        <w:rPr>
          <w:rStyle w:val="st"/>
        </w:rPr>
        <w:t>i Autostrad Oddział we Wrocławiu</w:t>
      </w:r>
      <w:r w:rsidR="006C042C">
        <w:rPr>
          <w:rStyle w:val="st"/>
        </w:rPr>
        <w:t>.</w:t>
      </w:r>
    </w:p>
    <w:p w:rsidR="003520F6" w:rsidRPr="00734F74" w:rsidRDefault="006C042C" w:rsidP="00734F74">
      <w:pPr>
        <w:spacing w:after="120"/>
        <w:ind w:firstLine="708"/>
        <w:jc w:val="both"/>
      </w:pPr>
      <w:r>
        <w:rPr>
          <w:rStyle w:val="st"/>
        </w:rPr>
        <w:t xml:space="preserve">W załączeniu kopia </w:t>
      </w:r>
      <w:r w:rsidRPr="006C042C">
        <w:rPr>
          <w:rStyle w:val="Uwydatnienie"/>
          <w:i w:val="0"/>
          <w:iCs w:val="0"/>
        </w:rPr>
        <w:t>korespondencji</w:t>
      </w:r>
      <w:r>
        <w:rPr>
          <w:rStyle w:val="st"/>
        </w:rPr>
        <w:t xml:space="preserve"> kierowanej do Generalnej Dyrekcji </w:t>
      </w:r>
      <w:r w:rsidRPr="00E96F6E">
        <w:rPr>
          <w:rStyle w:val="Uwydatnienie"/>
          <w:i w:val="0"/>
        </w:rPr>
        <w:t>Dróg Krajowych</w:t>
      </w:r>
      <w:r>
        <w:rPr>
          <w:rStyle w:val="st"/>
        </w:rPr>
        <w:t xml:space="preserve"> i Autostrad Oddział we Wrocławiu, w tej sprawie.</w:t>
      </w:r>
    </w:p>
    <w:p w:rsidR="002478FA" w:rsidRPr="002478FA" w:rsidRDefault="002478FA" w:rsidP="00734F74">
      <w:pPr>
        <w:spacing w:before="3480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Otrzymują:</w:t>
      </w:r>
    </w:p>
    <w:p w:rsidR="002478FA" w:rsidRPr="002478FA" w:rsidRDefault="002478FA" w:rsidP="002478FA">
      <w:pPr>
        <w:numPr>
          <w:ilvl w:val="0"/>
          <w:numId w:val="2"/>
        </w:numPr>
        <w:suppressAutoHyphens w:val="0"/>
        <w:ind w:left="426" w:hanging="284"/>
        <w:jc w:val="both"/>
        <w:rPr>
          <w:sz w:val="20"/>
          <w:szCs w:val="20"/>
        </w:rPr>
      </w:pPr>
      <w:r w:rsidRPr="002478FA">
        <w:rPr>
          <w:sz w:val="20"/>
          <w:szCs w:val="20"/>
        </w:rPr>
        <w:t xml:space="preserve">Pan </w:t>
      </w:r>
      <w:r w:rsidR="003520F6">
        <w:rPr>
          <w:sz w:val="20"/>
          <w:szCs w:val="20"/>
        </w:rPr>
        <w:t>Józef Pokładek</w:t>
      </w:r>
    </w:p>
    <w:p w:rsidR="002478FA" w:rsidRPr="002478FA" w:rsidRDefault="003520F6" w:rsidP="002478FA">
      <w:pPr>
        <w:suppressAutoHyphens w:val="0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I Wiceprzewodniczący</w:t>
      </w:r>
      <w:r w:rsidR="002478FA" w:rsidRPr="002478FA">
        <w:rPr>
          <w:sz w:val="20"/>
          <w:szCs w:val="20"/>
        </w:rPr>
        <w:t xml:space="preserve"> Rady Miasta</w:t>
      </w:r>
      <w:r w:rsidR="009968BD">
        <w:rPr>
          <w:sz w:val="20"/>
          <w:szCs w:val="20"/>
        </w:rPr>
        <w:t>,</w:t>
      </w:r>
      <w:r w:rsidR="002478FA" w:rsidRPr="002478FA">
        <w:rPr>
          <w:sz w:val="20"/>
          <w:szCs w:val="20"/>
        </w:rPr>
        <w:t xml:space="preserve"> </w:t>
      </w:r>
    </w:p>
    <w:p w:rsidR="002478FA" w:rsidRPr="002478FA" w:rsidRDefault="003520F6" w:rsidP="002478FA">
      <w:pPr>
        <w:numPr>
          <w:ilvl w:val="0"/>
          <w:numId w:val="2"/>
        </w:numPr>
        <w:suppressAutoHyphens w:val="0"/>
        <w:ind w:left="426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Pan </w:t>
      </w:r>
      <w:r w:rsidR="00661F16">
        <w:rPr>
          <w:sz w:val="20"/>
          <w:szCs w:val="20"/>
        </w:rPr>
        <w:t>Szymon Pogoda</w:t>
      </w:r>
    </w:p>
    <w:p w:rsidR="002478FA" w:rsidRPr="002478FA" w:rsidRDefault="002478FA" w:rsidP="002478FA">
      <w:pPr>
        <w:ind w:left="426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Radny Rady Miasta,</w:t>
      </w:r>
    </w:p>
    <w:p w:rsidR="002478FA" w:rsidRPr="009968BD" w:rsidRDefault="002478FA" w:rsidP="002478FA">
      <w:pPr>
        <w:numPr>
          <w:ilvl w:val="0"/>
          <w:numId w:val="2"/>
        </w:numPr>
        <w:suppressAutoHyphens w:val="0"/>
        <w:ind w:left="426" w:hanging="284"/>
        <w:jc w:val="both"/>
        <w:rPr>
          <w:sz w:val="20"/>
          <w:szCs w:val="20"/>
        </w:rPr>
      </w:pPr>
      <w:r w:rsidRPr="00734F74">
        <w:rPr>
          <w:sz w:val="20"/>
          <w:szCs w:val="20"/>
        </w:rPr>
        <w:t>aa.</w:t>
      </w:r>
      <w:bookmarkStart w:id="0" w:name="_GoBack"/>
      <w:bookmarkEnd w:id="0"/>
    </w:p>
    <w:sectPr w:rsidR="002478FA" w:rsidRPr="009968B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2F7" w:rsidRDefault="005562F7">
      <w:r>
        <w:separator/>
      </w:r>
    </w:p>
  </w:endnote>
  <w:endnote w:type="continuationSeparator" w:id="0">
    <w:p w:rsidR="005562F7" w:rsidRDefault="0055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Default="00DD733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34F74">
      <w:rPr>
        <w:noProof/>
      </w:rPr>
      <w:t>2</w:t>
    </w:r>
    <w:r>
      <w:fldChar w:fldCharType="end"/>
    </w:r>
    <w:r w:rsidR="003F5015">
      <w:t>/2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184F19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3020" cy="14605"/>
          <wp:effectExtent l="0" t="0" r="0" b="444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34F74" w:rsidRDefault="00734F74">
    <w:pPr>
      <w:pStyle w:val="Stopka"/>
      <w:jc w:val="center"/>
      <w:rPr>
        <w:rFonts w:ascii="Arial" w:hAnsi="Arial" w:cs="Arial"/>
        <w:sz w:val="17"/>
        <w:szCs w:val="17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 w:rsidP="00734F74">
    <w:pPr>
      <w:ind w:firstLine="708"/>
      <w:jc w:val="both"/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2F7" w:rsidRDefault="005562F7">
      <w:r>
        <w:separator/>
      </w:r>
    </w:p>
  </w:footnote>
  <w:footnote w:type="continuationSeparator" w:id="0">
    <w:p w:rsidR="005562F7" w:rsidRDefault="00556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184F1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184F19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184F1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282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84F19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8580" cy="890968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89096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3020" cy="14605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84F19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3100" cy="486473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4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184F19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715E0"/>
    <w:rsid w:val="00086086"/>
    <w:rsid w:val="000D7B6C"/>
    <w:rsid w:val="000F20A1"/>
    <w:rsid w:val="00105A78"/>
    <w:rsid w:val="00106680"/>
    <w:rsid w:val="00110702"/>
    <w:rsid w:val="001206CB"/>
    <w:rsid w:val="00131F6F"/>
    <w:rsid w:val="00134E60"/>
    <w:rsid w:val="00160E3A"/>
    <w:rsid w:val="001615EC"/>
    <w:rsid w:val="00184F19"/>
    <w:rsid w:val="001C07A5"/>
    <w:rsid w:val="002130BC"/>
    <w:rsid w:val="00223EEA"/>
    <w:rsid w:val="002249E7"/>
    <w:rsid w:val="002478FA"/>
    <w:rsid w:val="00251465"/>
    <w:rsid w:val="00253AE3"/>
    <w:rsid w:val="002B10F8"/>
    <w:rsid w:val="002B6D49"/>
    <w:rsid w:val="003118DC"/>
    <w:rsid w:val="0031335A"/>
    <w:rsid w:val="00342C1E"/>
    <w:rsid w:val="003520F6"/>
    <w:rsid w:val="00383F84"/>
    <w:rsid w:val="003A2CDB"/>
    <w:rsid w:val="003B2F47"/>
    <w:rsid w:val="003B5D7A"/>
    <w:rsid w:val="003C7195"/>
    <w:rsid w:val="003D4D32"/>
    <w:rsid w:val="003F303F"/>
    <w:rsid w:val="003F5015"/>
    <w:rsid w:val="00402331"/>
    <w:rsid w:val="00407227"/>
    <w:rsid w:val="00455F8F"/>
    <w:rsid w:val="00471A27"/>
    <w:rsid w:val="00471B24"/>
    <w:rsid w:val="004865AB"/>
    <w:rsid w:val="004919FD"/>
    <w:rsid w:val="00495B1B"/>
    <w:rsid w:val="004B39F0"/>
    <w:rsid w:val="004C2A3F"/>
    <w:rsid w:val="004E33B2"/>
    <w:rsid w:val="004F3244"/>
    <w:rsid w:val="004F608B"/>
    <w:rsid w:val="00501DC3"/>
    <w:rsid w:val="00507EA1"/>
    <w:rsid w:val="005562F7"/>
    <w:rsid w:val="00572E46"/>
    <w:rsid w:val="00573ADF"/>
    <w:rsid w:val="00574092"/>
    <w:rsid w:val="005A3463"/>
    <w:rsid w:val="005C0C21"/>
    <w:rsid w:val="005F72A9"/>
    <w:rsid w:val="00616C69"/>
    <w:rsid w:val="00652752"/>
    <w:rsid w:val="006546A8"/>
    <w:rsid w:val="006615BC"/>
    <w:rsid w:val="00661F16"/>
    <w:rsid w:val="00693EDC"/>
    <w:rsid w:val="00694434"/>
    <w:rsid w:val="00696B43"/>
    <w:rsid w:val="006C042C"/>
    <w:rsid w:val="006E3953"/>
    <w:rsid w:val="006F2874"/>
    <w:rsid w:val="007014DA"/>
    <w:rsid w:val="007112D1"/>
    <w:rsid w:val="007223F4"/>
    <w:rsid w:val="00734F74"/>
    <w:rsid w:val="007713B8"/>
    <w:rsid w:val="00777E42"/>
    <w:rsid w:val="007C64DA"/>
    <w:rsid w:val="007E7493"/>
    <w:rsid w:val="007F4A6C"/>
    <w:rsid w:val="007F54D4"/>
    <w:rsid w:val="00805BC9"/>
    <w:rsid w:val="0086717F"/>
    <w:rsid w:val="00871ED7"/>
    <w:rsid w:val="00897C12"/>
    <w:rsid w:val="008B7B22"/>
    <w:rsid w:val="008D3848"/>
    <w:rsid w:val="00900658"/>
    <w:rsid w:val="00920EEA"/>
    <w:rsid w:val="009221FF"/>
    <w:rsid w:val="00934BE5"/>
    <w:rsid w:val="009453F7"/>
    <w:rsid w:val="00987018"/>
    <w:rsid w:val="009968BD"/>
    <w:rsid w:val="009E07CF"/>
    <w:rsid w:val="009E4695"/>
    <w:rsid w:val="009E707C"/>
    <w:rsid w:val="009F6C35"/>
    <w:rsid w:val="00A21BFD"/>
    <w:rsid w:val="00A23A74"/>
    <w:rsid w:val="00A703DB"/>
    <w:rsid w:val="00A950FB"/>
    <w:rsid w:val="00A96D74"/>
    <w:rsid w:val="00AB63F0"/>
    <w:rsid w:val="00AD68A5"/>
    <w:rsid w:val="00B00B9B"/>
    <w:rsid w:val="00B159CC"/>
    <w:rsid w:val="00B23E31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53EC4"/>
    <w:rsid w:val="00C76E6F"/>
    <w:rsid w:val="00C94250"/>
    <w:rsid w:val="00CA0848"/>
    <w:rsid w:val="00D506C9"/>
    <w:rsid w:val="00D548B8"/>
    <w:rsid w:val="00D5542E"/>
    <w:rsid w:val="00D763DD"/>
    <w:rsid w:val="00D913B9"/>
    <w:rsid w:val="00DB153B"/>
    <w:rsid w:val="00DC6015"/>
    <w:rsid w:val="00DD7337"/>
    <w:rsid w:val="00DD7CC5"/>
    <w:rsid w:val="00E304E8"/>
    <w:rsid w:val="00E752EA"/>
    <w:rsid w:val="00EB231B"/>
    <w:rsid w:val="00EB4716"/>
    <w:rsid w:val="00EC4C66"/>
    <w:rsid w:val="00EF5269"/>
    <w:rsid w:val="00F21319"/>
    <w:rsid w:val="00F4571A"/>
    <w:rsid w:val="00F9526C"/>
    <w:rsid w:val="00FF2204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2020-09-09T09:08:00Z</cp:lastPrinted>
  <dcterms:created xsi:type="dcterms:W3CDTF">2020-09-11T09:52:00Z</dcterms:created>
  <dcterms:modified xsi:type="dcterms:W3CDTF">2020-09-11T09:55:00Z</dcterms:modified>
</cp:coreProperties>
</file>