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B1B" w:rsidRDefault="00495B1B" w:rsidP="008D3848"/>
    <w:p w:rsidR="008D3848" w:rsidRDefault="008D3848" w:rsidP="00DE4087">
      <w:pPr>
        <w:jc w:val="right"/>
      </w:pPr>
      <w:r w:rsidRPr="00987018">
        <w:t xml:space="preserve">Bolesławiec, dnia </w:t>
      </w:r>
      <w:r w:rsidR="00661F16">
        <w:t>07 września</w:t>
      </w:r>
      <w:r w:rsidRPr="00987018">
        <w:t xml:space="preserve"> 20</w:t>
      </w:r>
      <w:r w:rsidR="00495B1B">
        <w:t>20</w:t>
      </w:r>
      <w:r w:rsidRPr="00987018">
        <w:t xml:space="preserve"> r.</w:t>
      </w:r>
    </w:p>
    <w:p w:rsidR="007E7493" w:rsidRDefault="00DE4087" w:rsidP="00086086">
      <w:r w:rsidRPr="00987018">
        <w:t>ZI-I.7011.</w:t>
      </w:r>
      <w:r>
        <w:t>16.2020.RR</w:t>
      </w:r>
    </w:p>
    <w:p w:rsidR="007014DA" w:rsidRDefault="007014DA" w:rsidP="00DE4087"/>
    <w:p w:rsidR="00871ED7" w:rsidRPr="00987018" w:rsidRDefault="00871ED7" w:rsidP="00DE4087">
      <w:pPr>
        <w:spacing w:before="600"/>
        <w:ind w:left="4536"/>
      </w:pPr>
      <w:r w:rsidRPr="00987018">
        <w:t>W miejscu</w:t>
      </w:r>
    </w:p>
    <w:p w:rsidR="00871ED7" w:rsidRPr="00987018" w:rsidRDefault="00871ED7" w:rsidP="00871ED7">
      <w:pPr>
        <w:ind w:left="4536"/>
        <w:rPr>
          <w:b/>
        </w:rPr>
      </w:pPr>
      <w:r w:rsidRPr="00987018">
        <w:rPr>
          <w:b/>
        </w:rPr>
        <w:t xml:space="preserve">Pan </w:t>
      </w:r>
      <w:r w:rsidR="003520F6">
        <w:rPr>
          <w:b/>
        </w:rPr>
        <w:t>Józef Pokładek</w:t>
      </w:r>
    </w:p>
    <w:p w:rsidR="00DE4087" w:rsidRPr="00DE4087" w:rsidRDefault="003520F6" w:rsidP="00DE4087">
      <w:pPr>
        <w:ind w:left="4254" w:firstLine="282"/>
        <w:jc w:val="both"/>
        <w:rPr>
          <w:b/>
        </w:rPr>
      </w:pPr>
      <w:r>
        <w:rPr>
          <w:b/>
        </w:rPr>
        <w:t>I Wicep</w:t>
      </w:r>
      <w:r w:rsidR="00DE4087">
        <w:rPr>
          <w:b/>
        </w:rPr>
        <w:t xml:space="preserve">rzewodniczący Rady Miasta </w:t>
      </w:r>
    </w:p>
    <w:p w:rsidR="00871ED7" w:rsidRDefault="00871ED7" w:rsidP="00DE4087">
      <w:pPr>
        <w:spacing w:before="960"/>
        <w:jc w:val="both"/>
      </w:pPr>
      <w:r w:rsidRPr="007E7493">
        <w:t xml:space="preserve">Dotyczy </w:t>
      </w:r>
      <w:r w:rsidR="00E0343C">
        <w:t>wniosku</w:t>
      </w:r>
      <w:r w:rsidRPr="007E7493">
        <w:t xml:space="preserve"> Radnego Rady Miasta – </w:t>
      </w:r>
      <w:r w:rsidR="00E0343C">
        <w:t>Dawida Sarbaka</w:t>
      </w:r>
      <w:r>
        <w:t>, przesłanego</w:t>
      </w:r>
      <w:r w:rsidRPr="007E7493">
        <w:t xml:space="preserve"> przy piśmie z</w:t>
      </w:r>
      <w:r>
        <w:t>nak: ROG</w:t>
      </w:r>
      <w:r w:rsidR="00A950FB">
        <w:t>M.0003.</w:t>
      </w:r>
      <w:r w:rsidR="00AD68A5">
        <w:t>3</w:t>
      </w:r>
      <w:r w:rsidR="00E0343C">
        <w:t>3</w:t>
      </w:r>
      <w:r>
        <w:t>.2020</w:t>
      </w:r>
      <w:r w:rsidRPr="007E7493">
        <w:t xml:space="preserve"> z dnia </w:t>
      </w:r>
      <w:r w:rsidR="00AD68A5">
        <w:t>2</w:t>
      </w:r>
      <w:r w:rsidR="00661F16">
        <w:t>8</w:t>
      </w:r>
      <w:r w:rsidR="00DC6015">
        <w:t>.08</w:t>
      </w:r>
      <w:r>
        <w:t>.2020</w:t>
      </w:r>
      <w:r w:rsidRPr="007E7493">
        <w:t xml:space="preserve"> r., dotyczące</w:t>
      </w:r>
      <w:r>
        <w:t>go</w:t>
      </w:r>
      <w:r w:rsidRPr="007E7493">
        <w:t xml:space="preserve"> „</w:t>
      </w:r>
      <w:r w:rsidR="00E0343C">
        <w:t xml:space="preserve">zamontowania pełnego oświetlenia na chodniku pomiędzy ul. Piastów a Aleją 1000 – </w:t>
      </w:r>
      <w:proofErr w:type="spellStart"/>
      <w:r w:rsidR="00E0343C">
        <w:t>lecia</w:t>
      </w:r>
      <w:proofErr w:type="spellEnd"/>
      <w:r w:rsidR="00E0343C">
        <w:t xml:space="preserve"> (chodnik wzdłuż ogrodzenia Wojewódzkiego Szpitala dla Nerwowo i Psychicznie Chorych graniczący z laskiem)</w:t>
      </w:r>
      <w:r w:rsidRPr="007E7493">
        <w:t>.</w:t>
      </w:r>
    </w:p>
    <w:p w:rsidR="00AD68A5" w:rsidRDefault="00AD68A5" w:rsidP="00871ED7">
      <w:pPr>
        <w:jc w:val="both"/>
      </w:pPr>
    </w:p>
    <w:p w:rsidR="007223F4" w:rsidRPr="007E7493" w:rsidRDefault="007223F4" w:rsidP="00871ED7">
      <w:pPr>
        <w:jc w:val="both"/>
      </w:pPr>
    </w:p>
    <w:p w:rsidR="00E0343C" w:rsidRDefault="00AD68A5" w:rsidP="00E0343C">
      <w:pPr>
        <w:spacing w:after="120"/>
        <w:ind w:firstLine="708"/>
        <w:jc w:val="both"/>
      </w:pPr>
      <w:r>
        <w:t xml:space="preserve">Odpowiadając na </w:t>
      </w:r>
      <w:r w:rsidR="00E0343C">
        <w:t>wniosek</w:t>
      </w:r>
      <w:r w:rsidRPr="003C7195">
        <w:t>, dotycząc</w:t>
      </w:r>
      <w:r w:rsidR="00E0343C">
        <w:t>y</w:t>
      </w:r>
      <w:r w:rsidRPr="003C7195">
        <w:t xml:space="preserve"> sprawy jak wyżej</w:t>
      </w:r>
      <w:r w:rsidR="007223F4">
        <w:t>, informuję</w:t>
      </w:r>
      <w:r w:rsidR="00E0343C">
        <w:t>:</w:t>
      </w:r>
    </w:p>
    <w:p w:rsidR="00232F48" w:rsidRDefault="00821A52" w:rsidP="00821A52">
      <w:pPr>
        <w:spacing w:after="120"/>
        <w:ind w:firstLine="708"/>
        <w:jc w:val="both"/>
        <w:rPr>
          <w:rStyle w:val="st"/>
        </w:rPr>
      </w:pPr>
      <w:r>
        <w:rPr>
          <w:rStyle w:val="st"/>
        </w:rPr>
        <w:t xml:space="preserve">10 lipca 2020 r. 2 z 9 lamp oświetlających </w:t>
      </w:r>
      <w:r w:rsidR="00C604B3">
        <w:t>ciąg pieszo - rowerow</w:t>
      </w:r>
      <w:r>
        <w:t>y</w:t>
      </w:r>
      <w:r w:rsidR="00C604B3">
        <w:t xml:space="preserve"> pomiędzy ul. Piastów a Aleją 1000 – </w:t>
      </w:r>
      <w:proofErr w:type="spellStart"/>
      <w:r w:rsidR="00C604B3">
        <w:t>lecia</w:t>
      </w:r>
      <w:proofErr w:type="spellEnd"/>
      <w:r w:rsidR="00C604B3">
        <w:rPr>
          <w:rStyle w:val="st"/>
        </w:rPr>
        <w:t xml:space="preserve"> </w:t>
      </w:r>
      <w:r>
        <w:rPr>
          <w:rStyle w:val="st"/>
        </w:rPr>
        <w:t>padło łupem złodziei</w:t>
      </w:r>
      <w:r w:rsidR="00C604B3">
        <w:rPr>
          <w:rStyle w:val="st"/>
        </w:rPr>
        <w:t>.</w:t>
      </w:r>
      <w:r>
        <w:rPr>
          <w:rStyle w:val="st"/>
        </w:rPr>
        <w:t xml:space="preserve"> Sprawa została zgłoszona na Policję.</w:t>
      </w:r>
    </w:p>
    <w:p w:rsidR="00C604B3" w:rsidRDefault="00232F48" w:rsidP="00DE4087">
      <w:pPr>
        <w:spacing w:after="120"/>
        <w:ind w:firstLine="708"/>
        <w:jc w:val="both"/>
        <w:rPr>
          <w:rStyle w:val="st"/>
        </w:rPr>
      </w:pPr>
      <w:r>
        <w:rPr>
          <w:rStyle w:val="st"/>
        </w:rPr>
        <w:t xml:space="preserve">Obecnie oczekujemy na dostawę nowych słupów. Nowe lampy zostaną </w:t>
      </w:r>
      <w:r w:rsidR="00DE4087">
        <w:rPr>
          <w:rStyle w:val="st"/>
        </w:rPr>
        <w:t>ustawione do końca września br.</w:t>
      </w:r>
    </w:p>
    <w:p w:rsidR="00DE4087" w:rsidRPr="00DE4087" w:rsidRDefault="00DE4087" w:rsidP="00DE4087">
      <w:pPr>
        <w:spacing w:before="480" w:after="120"/>
        <w:ind w:left="5387"/>
        <w:jc w:val="both"/>
      </w:pPr>
      <w:r w:rsidRPr="00DE4087">
        <w:t>I Zastępca Prezydenta Miasta</w:t>
      </w:r>
    </w:p>
    <w:p w:rsidR="00C604B3" w:rsidRDefault="00DE4087" w:rsidP="00DE4087">
      <w:pPr>
        <w:spacing w:after="120"/>
        <w:ind w:left="5387"/>
        <w:jc w:val="both"/>
        <w:rPr>
          <w:sz w:val="20"/>
          <w:szCs w:val="20"/>
        </w:rPr>
      </w:pPr>
      <w:r w:rsidRPr="00DE4087">
        <w:t xml:space="preserve">Iwona </w:t>
      </w:r>
      <w:proofErr w:type="spellStart"/>
      <w:r w:rsidRPr="00DE4087">
        <w:t>Mandżuk</w:t>
      </w:r>
      <w:proofErr w:type="spellEnd"/>
      <w:r w:rsidRPr="00DE4087">
        <w:t>-Dudek</w:t>
      </w:r>
    </w:p>
    <w:p w:rsidR="002478FA" w:rsidRPr="002478FA" w:rsidRDefault="002478FA" w:rsidP="00DE4087">
      <w:pPr>
        <w:spacing w:before="1080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Otrzymują:</w:t>
      </w:r>
      <w:bookmarkStart w:id="0" w:name="_GoBack"/>
      <w:bookmarkEnd w:id="0"/>
    </w:p>
    <w:p w:rsidR="002478FA" w:rsidRPr="002478FA" w:rsidRDefault="002478FA" w:rsidP="002478FA">
      <w:pPr>
        <w:numPr>
          <w:ilvl w:val="0"/>
          <w:numId w:val="2"/>
        </w:numPr>
        <w:suppressAutoHyphens w:val="0"/>
        <w:ind w:left="426" w:hanging="284"/>
        <w:jc w:val="both"/>
        <w:rPr>
          <w:sz w:val="20"/>
          <w:szCs w:val="20"/>
        </w:rPr>
      </w:pPr>
      <w:r w:rsidRPr="002478FA">
        <w:rPr>
          <w:sz w:val="20"/>
          <w:szCs w:val="20"/>
        </w:rPr>
        <w:t xml:space="preserve">Pan </w:t>
      </w:r>
      <w:r w:rsidR="003520F6">
        <w:rPr>
          <w:sz w:val="20"/>
          <w:szCs w:val="20"/>
        </w:rPr>
        <w:t>Józef Pokładek</w:t>
      </w:r>
    </w:p>
    <w:p w:rsidR="002478FA" w:rsidRPr="002478FA" w:rsidRDefault="003520F6" w:rsidP="002478FA">
      <w:pPr>
        <w:suppressAutoHyphens w:val="0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I Wiceprzewodniczący</w:t>
      </w:r>
      <w:r w:rsidR="002478FA" w:rsidRPr="002478FA">
        <w:rPr>
          <w:sz w:val="20"/>
          <w:szCs w:val="20"/>
        </w:rPr>
        <w:t xml:space="preserve"> Rady Miasta</w:t>
      </w:r>
      <w:r w:rsidR="009968BD">
        <w:rPr>
          <w:sz w:val="20"/>
          <w:szCs w:val="20"/>
        </w:rPr>
        <w:t>,</w:t>
      </w:r>
      <w:r w:rsidR="002478FA" w:rsidRPr="002478FA">
        <w:rPr>
          <w:sz w:val="20"/>
          <w:szCs w:val="20"/>
        </w:rPr>
        <w:t xml:space="preserve"> </w:t>
      </w:r>
    </w:p>
    <w:p w:rsidR="002478FA" w:rsidRPr="002478FA" w:rsidRDefault="003520F6" w:rsidP="002478FA">
      <w:pPr>
        <w:numPr>
          <w:ilvl w:val="0"/>
          <w:numId w:val="2"/>
        </w:numPr>
        <w:suppressAutoHyphens w:val="0"/>
        <w:ind w:left="426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Pan </w:t>
      </w:r>
      <w:r w:rsidR="00E0343C">
        <w:rPr>
          <w:sz w:val="20"/>
          <w:szCs w:val="20"/>
        </w:rPr>
        <w:t>Dawid Sarbak</w:t>
      </w:r>
    </w:p>
    <w:p w:rsidR="002478FA" w:rsidRPr="002478FA" w:rsidRDefault="002478FA" w:rsidP="002478FA">
      <w:pPr>
        <w:ind w:left="426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Radny Rady Miasta,</w:t>
      </w:r>
    </w:p>
    <w:p w:rsidR="002478FA" w:rsidRPr="009968BD" w:rsidRDefault="002478FA" w:rsidP="002478FA">
      <w:pPr>
        <w:numPr>
          <w:ilvl w:val="0"/>
          <w:numId w:val="2"/>
        </w:numPr>
        <w:suppressAutoHyphens w:val="0"/>
        <w:ind w:left="426" w:hanging="284"/>
        <w:jc w:val="both"/>
        <w:rPr>
          <w:sz w:val="20"/>
          <w:szCs w:val="20"/>
        </w:rPr>
      </w:pPr>
      <w:r w:rsidRPr="002478FA">
        <w:rPr>
          <w:sz w:val="20"/>
          <w:szCs w:val="20"/>
        </w:rPr>
        <w:t>aa.</w:t>
      </w:r>
    </w:p>
    <w:sectPr w:rsidR="002478FA" w:rsidRPr="009968B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5E8" w:rsidRDefault="009515E8">
      <w:r>
        <w:separator/>
      </w:r>
    </w:p>
  </w:endnote>
  <w:endnote w:type="continuationSeparator" w:id="0">
    <w:p w:rsidR="009515E8" w:rsidRDefault="0095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Default="00DD733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E4087">
      <w:rPr>
        <w:noProof/>
      </w:rPr>
      <w:t>2</w:t>
    </w:r>
    <w:r>
      <w:fldChar w:fldCharType="end"/>
    </w:r>
    <w:r w:rsidR="003F5015">
      <w:t>/2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8F21BF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3020" cy="14605"/>
          <wp:effectExtent l="0" t="0" r="0" b="444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 w:rsidP="00DE4087">
    <w:pPr>
      <w:ind w:firstLine="708"/>
      <w:jc w:val="both"/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5E8" w:rsidRDefault="009515E8">
      <w:r>
        <w:separator/>
      </w:r>
    </w:p>
  </w:footnote>
  <w:footnote w:type="continuationSeparator" w:id="0">
    <w:p w:rsidR="009515E8" w:rsidRDefault="00951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Pr="00DE4087" w:rsidRDefault="00652752" w:rsidP="00DE40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8F21B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8F21BF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8F21B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282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F21BF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8580" cy="890968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89096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3020" cy="14605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F21BF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3100" cy="486473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4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8F21BF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70E95"/>
    <w:rsid w:val="000715E0"/>
    <w:rsid w:val="00086086"/>
    <w:rsid w:val="000D7B6C"/>
    <w:rsid w:val="000F20A1"/>
    <w:rsid w:val="00105A78"/>
    <w:rsid w:val="00106680"/>
    <w:rsid w:val="00110702"/>
    <w:rsid w:val="001206CB"/>
    <w:rsid w:val="00131F6F"/>
    <w:rsid w:val="00134E60"/>
    <w:rsid w:val="00160E3A"/>
    <w:rsid w:val="001615EC"/>
    <w:rsid w:val="001C07A5"/>
    <w:rsid w:val="002130BC"/>
    <w:rsid w:val="00223EEA"/>
    <w:rsid w:val="002249E7"/>
    <w:rsid w:val="00232F48"/>
    <w:rsid w:val="00245123"/>
    <w:rsid w:val="002478FA"/>
    <w:rsid w:val="00251465"/>
    <w:rsid w:val="00253AE3"/>
    <w:rsid w:val="002B10F8"/>
    <w:rsid w:val="002B6D49"/>
    <w:rsid w:val="003118DC"/>
    <w:rsid w:val="0031335A"/>
    <w:rsid w:val="00342C1E"/>
    <w:rsid w:val="003520F6"/>
    <w:rsid w:val="00383F84"/>
    <w:rsid w:val="003A2CDB"/>
    <w:rsid w:val="003B2F47"/>
    <w:rsid w:val="003B5D7A"/>
    <w:rsid w:val="003C7195"/>
    <w:rsid w:val="003D4D32"/>
    <w:rsid w:val="003F303F"/>
    <w:rsid w:val="003F5015"/>
    <w:rsid w:val="00402331"/>
    <w:rsid w:val="00407227"/>
    <w:rsid w:val="00455F8F"/>
    <w:rsid w:val="00471A27"/>
    <w:rsid w:val="00471B24"/>
    <w:rsid w:val="004865AB"/>
    <w:rsid w:val="004919FD"/>
    <w:rsid w:val="00495B1B"/>
    <w:rsid w:val="004B39F0"/>
    <w:rsid w:val="004C2A3F"/>
    <w:rsid w:val="004E33B2"/>
    <w:rsid w:val="004F3244"/>
    <w:rsid w:val="004F608B"/>
    <w:rsid w:val="00501DC3"/>
    <w:rsid w:val="00507EA1"/>
    <w:rsid w:val="00572E46"/>
    <w:rsid w:val="00573ADF"/>
    <w:rsid w:val="00574092"/>
    <w:rsid w:val="005A3463"/>
    <w:rsid w:val="005C0C21"/>
    <w:rsid w:val="005F72A9"/>
    <w:rsid w:val="005F7707"/>
    <w:rsid w:val="00616C69"/>
    <w:rsid w:val="00652752"/>
    <w:rsid w:val="006546A8"/>
    <w:rsid w:val="006615BC"/>
    <w:rsid w:val="00661F16"/>
    <w:rsid w:val="00693EDC"/>
    <w:rsid w:val="00694434"/>
    <w:rsid w:val="00696B43"/>
    <w:rsid w:val="006E3953"/>
    <w:rsid w:val="006F2874"/>
    <w:rsid w:val="007014DA"/>
    <w:rsid w:val="007112D1"/>
    <w:rsid w:val="007223F4"/>
    <w:rsid w:val="007713B8"/>
    <w:rsid w:val="00777E42"/>
    <w:rsid w:val="007C64DA"/>
    <w:rsid w:val="007E7493"/>
    <w:rsid w:val="007F4A6C"/>
    <w:rsid w:val="007F54D4"/>
    <w:rsid w:val="00805BC9"/>
    <w:rsid w:val="00821A52"/>
    <w:rsid w:val="0086717F"/>
    <w:rsid w:val="00871ED7"/>
    <w:rsid w:val="008D3848"/>
    <w:rsid w:val="008F21BF"/>
    <w:rsid w:val="00900658"/>
    <w:rsid w:val="00920EEA"/>
    <w:rsid w:val="009221FF"/>
    <w:rsid w:val="00934BE5"/>
    <w:rsid w:val="0093740F"/>
    <w:rsid w:val="009453F7"/>
    <w:rsid w:val="009515E8"/>
    <w:rsid w:val="00987018"/>
    <w:rsid w:val="009968BD"/>
    <w:rsid w:val="009E07CF"/>
    <w:rsid w:val="009E4695"/>
    <w:rsid w:val="009E707C"/>
    <w:rsid w:val="009F6C35"/>
    <w:rsid w:val="00A21BFD"/>
    <w:rsid w:val="00A23A74"/>
    <w:rsid w:val="00A703DB"/>
    <w:rsid w:val="00A950FB"/>
    <w:rsid w:val="00A96D74"/>
    <w:rsid w:val="00AB63F0"/>
    <w:rsid w:val="00AD68A5"/>
    <w:rsid w:val="00B00B9B"/>
    <w:rsid w:val="00B159CC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53EC4"/>
    <w:rsid w:val="00C604B3"/>
    <w:rsid w:val="00C76E6F"/>
    <w:rsid w:val="00C94250"/>
    <w:rsid w:val="00CA0848"/>
    <w:rsid w:val="00D506C9"/>
    <w:rsid w:val="00D548B8"/>
    <w:rsid w:val="00D5542E"/>
    <w:rsid w:val="00D763DD"/>
    <w:rsid w:val="00D913B9"/>
    <w:rsid w:val="00DB153B"/>
    <w:rsid w:val="00DC6015"/>
    <w:rsid w:val="00DD7337"/>
    <w:rsid w:val="00DD7CC5"/>
    <w:rsid w:val="00DE4087"/>
    <w:rsid w:val="00E0343C"/>
    <w:rsid w:val="00E304E8"/>
    <w:rsid w:val="00E752EA"/>
    <w:rsid w:val="00EB231B"/>
    <w:rsid w:val="00EB4716"/>
    <w:rsid w:val="00EC4C66"/>
    <w:rsid w:val="00EF5269"/>
    <w:rsid w:val="00F13000"/>
    <w:rsid w:val="00F21319"/>
    <w:rsid w:val="00F4571A"/>
    <w:rsid w:val="00F84A92"/>
    <w:rsid w:val="00F9526C"/>
    <w:rsid w:val="00FF2204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2020-09-07T06:44:00Z</cp:lastPrinted>
  <dcterms:created xsi:type="dcterms:W3CDTF">2020-09-11T10:01:00Z</dcterms:created>
  <dcterms:modified xsi:type="dcterms:W3CDTF">2020-09-11T10:05:00Z</dcterms:modified>
</cp:coreProperties>
</file>