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0F" w:rsidRPr="00861152" w:rsidRDefault="009D150F" w:rsidP="009D150F">
      <w:pPr>
        <w:jc w:val="right"/>
      </w:pPr>
      <w:r w:rsidRPr="00861152">
        <w:t xml:space="preserve">Bolesławiec, </w:t>
      </w:r>
      <w:r w:rsidR="003D7E1C">
        <w:t>15</w:t>
      </w:r>
      <w:r w:rsidRPr="00861152">
        <w:t xml:space="preserve"> </w:t>
      </w:r>
      <w:r w:rsidR="00EA1CD4">
        <w:t>września</w:t>
      </w:r>
      <w:r w:rsidRPr="00861152">
        <w:t xml:space="preserve"> 20</w:t>
      </w:r>
      <w:r w:rsidR="00EA1CD4">
        <w:t>20</w:t>
      </w:r>
      <w:r w:rsidRPr="00861152">
        <w:t xml:space="preserve"> r.</w:t>
      </w:r>
    </w:p>
    <w:p w:rsidR="009D150F" w:rsidRDefault="009D150F" w:rsidP="009D150F">
      <w:pPr>
        <w:jc w:val="both"/>
      </w:pPr>
      <w:r w:rsidRPr="00861152">
        <w:t xml:space="preserve">SP. </w:t>
      </w:r>
      <w:r w:rsidR="003401F5" w:rsidRPr="00861152">
        <w:t>4424</w:t>
      </w:r>
      <w:r w:rsidRPr="00861152">
        <w:t>.</w:t>
      </w:r>
      <w:r w:rsidR="0061673C">
        <w:t>4.</w:t>
      </w:r>
      <w:r w:rsidR="00EA1CD4">
        <w:t>36</w:t>
      </w:r>
      <w:r w:rsidRPr="00861152">
        <w:t>.201</w:t>
      </w:r>
      <w:r w:rsidR="00487398" w:rsidRPr="00861152">
        <w:t>9</w:t>
      </w:r>
    </w:p>
    <w:p w:rsidR="00FF521E" w:rsidRPr="00861152" w:rsidRDefault="00FF521E" w:rsidP="009D150F">
      <w:pPr>
        <w:jc w:val="both"/>
      </w:pPr>
    </w:p>
    <w:p w:rsidR="009D150F" w:rsidRPr="00861152" w:rsidRDefault="009D150F" w:rsidP="009D150F">
      <w:pPr>
        <w:ind w:firstLine="4140"/>
        <w:rPr>
          <w:sz w:val="28"/>
          <w:szCs w:val="28"/>
        </w:rPr>
      </w:pPr>
    </w:p>
    <w:p w:rsidR="00B8653E" w:rsidRPr="00861152" w:rsidRDefault="00B8653E" w:rsidP="00B8653E">
      <w:pPr>
        <w:pStyle w:val="Nagwek1"/>
        <w:ind w:firstLine="4680"/>
      </w:pPr>
      <w:r w:rsidRPr="00861152">
        <w:t>Pan</w:t>
      </w:r>
    </w:p>
    <w:p w:rsidR="00B8653E" w:rsidRPr="00861152" w:rsidRDefault="003D7E1C" w:rsidP="00B8653E">
      <w:pPr>
        <w:pStyle w:val="Nagwek1"/>
        <w:ind w:firstLine="4680"/>
      </w:pPr>
      <w:r>
        <w:t>Józef Pokładek</w:t>
      </w:r>
    </w:p>
    <w:p w:rsidR="00B11D99" w:rsidRPr="00861152" w:rsidRDefault="003D7E1C" w:rsidP="00B8653E">
      <w:pPr>
        <w:pStyle w:val="Nagwek1"/>
        <w:ind w:firstLine="4680"/>
      </w:pPr>
      <w:r>
        <w:t>Wicep</w:t>
      </w:r>
      <w:r w:rsidR="00B11D99" w:rsidRPr="00861152">
        <w:t xml:space="preserve">rzewodniczący </w:t>
      </w:r>
    </w:p>
    <w:p w:rsidR="00B8653E" w:rsidRPr="00861152" w:rsidRDefault="00B11D99" w:rsidP="00B8653E">
      <w:pPr>
        <w:pStyle w:val="Nagwek1"/>
        <w:ind w:firstLine="4680"/>
      </w:pPr>
      <w:r w:rsidRPr="00861152">
        <w:t xml:space="preserve">Rady Miasta </w:t>
      </w:r>
    </w:p>
    <w:p w:rsidR="00B8653E" w:rsidRPr="00861152" w:rsidRDefault="00B11D99" w:rsidP="00B8653E">
      <w:pPr>
        <w:ind w:left="4692"/>
        <w:jc w:val="both"/>
      </w:pPr>
      <w:r w:rsidRPr="00861152">
        <w:rPr>
          <w:sz w:val="28"/>
        </w:rPr>
        <w:t>Bolesławiec</w:t>
      </w:r>
    </w:p>
    <w:p w:rsidR="009D150F" w:rsidRPr="00861152" w:rsidRDefault="009D150F" w:rsidP="009D150F">
      <w:pPr>
        <w:ind w:left="4692"/>
        <w:jc w:val="both"/>
      </w:pPr>
    </w:p>
    <w:p w:rsidR="00487398" w:rsidRPr="00861152" w:rsidRDefault="00487398" w:rsidP="009D150F">
      <w:pPr>
        <w:jc w:val="both"/>
      </w:pPr>
    </w:p>
    <w:p w:rsidR="00BC5D06" w:rsidRDefault="00BC5D06" w:rsidP="00BC5D06">
      <w:pPr>
        <w:shd w:val="clear" w:color="auto" w:fill="FFFFFF"/>
        <w:spacing w:line="276" w:lineRule="auto"/>
        <w:ind w:firstLine="708"/>
        <w:jc w:val="both"/>
      </w:pPr>
      <w:r>
        <w:t>W</w:t>
      </w:r>
      <w:r w:rsidR="00B11D99" w:rsidRPr="00861152">
        <w:t xml:space="preserve"> odpowied</w:t>
      </w:r>
      <w:r>
        <w:t>zi</w:t>
      </w:r>
      <w:r w:rsidR="00B11D99" w:rsidRPr="00861152">
        <w:t xml:space="preserve"> na interpelację Pana </w:t>
      </w:r>
      <w:r w:rsidR="00A47B2B">
        <w:t>Macieja Małkowskiego</w:t>
      </w:r>
      <w:r w:rsidR="00B11D99" w:rsidRPr="00861152">
        <w:t xml:space="preserve"> </w:t>
      </w:r>
      <w:r w:rsidR="00826FDF" w:rsidRPr="00861152">
        <w:t>R</w:t>
      </w:r>
      <w:r w:rsidR="00B11D99" w:rsidRPr="00861152">
        <w:t xml:space="preserve">adnego Rady Miasta Bolesławiec w sprawie </w:t>
      </w:r>
      <w:r w:rsidR="00A47B2B">
        <w:t xml:space="preserve">fragmentu </w:t>
      </w:r>
      <w:r w:rsidR="00C65D6E">
        <w:t>e-</w:t>
      </w:r>
      <w:r w:rsidR="00A47B2B">
        <w:t>maila</w:t>
      </w:r>
      <w:r w:rsidR="00C65D6E">
        <w:t xml:space="preserve"> otrzymanego od rodziców uczni</w:t>
      </w:r>
      <w:r w:rsidR="00CD55DE">
        <w:t>ów</w:t>
      </w:r>
      <w:r w:rsidR="00C65D6E">
        <w:t xml:space="preserve"> korzystających z miejskiej komunikacji</w:t>
      </w:r>
      <w:r w:rsidRPr="00861152">
        <w:t xml:space="preserve">, informuję, że </w:t>
      </w:r>
      <w:r>
        <w:t>rozkład jazdy na przystanku został wymieniony na nowy. Ten tak wyglądał bo dostała się pod ramkę woda. Zalecono przegląd stanu rozkładów na wszystkich przystankach.</w:t>
      </w:r>
    </w:p>
    <w:p w:rsidR="00BC5D06" w:rsidRPr="00485242" w:rsidRDefault="00BC5D06" w:rsidP="00FF521E">
      <w:pPr>
        <w:spacing w:after="160" w:line="276" w:lineRule="auto"/>
        <w:ind w:firstLine="708"/>
        <w:jc w:val="both"/>
        <w:rPr>
          <w:lang w:eastAsia="en-US"/>
        </w:rPr>
      </w:pPr>
      <w:r w:rsidRPr="00485242">
        <w:rPr>
          <w:lang w:eastAsia="en-US"/>
        </w:rPr>
        <w:t>Dyrektor</w:t>
      </w:r>
      <w:r w:rsidRPr="00485242">
        <w:t xml:space="preserve"> S</w:t>
      </w:r>
      <w:r>
        <w:t>zkoły</w:t>
      </w:r>
      <w:r w:rsidRPr="00485242">
        <w:t xml:space="preserve"> Podstawowej nr </w:t>
      </w:r>
      <w:r>
        <w:t>1</w:t>
      </w:r>
      <w:r>
        <w:rPr>
          <w:lang w:eastAsia="en-US"/>
        </w:rPr>
        <w:t xml:space="preserve"> rozważa możliwość zgłoszenia do prezes</w:t>
      </w:r>
      <w:r w:rsidRPr="00485242">
        <w:rPr>
          <w:lang w:eastAsia="en-US"/>
        </w:rPr>
        <w:t>a MZK</w:t>
      </w:r>
      <w:r>
        <w:rPr>
          <w:lang w:eastAsia="en-US"/>
        </w:rPr>
        <w:t xml:space="preserve"> Sp. z o. o. w Bolesławcu propozycji</w:t>
      </w:r>
      <w:r w:rsidRPr="00485242">
        <w:rPr>
          <w:lang w:eastAsia="en-US"/>
        </w:rPr>
        <w:t xml:space="preserve"> zmian w rozkładzie jazdy komunikacji miejskiej z rejonu ul. Starzyński</w:t>
      </w:r>
      <w:r>
        <w:rPr>
          <w:lang w:eastAsia="en-US"/>
        </w:rPr>
        <w:t>ego, aby uwzględniony był</w:t>
      </w:r>
      <w:r w:rsidRPr="00485242">
        <w:rPr>
          <w:lang w:eastAsia="en-US"/>
        </w:rPr>
        <w:t xml:space="preserve"> plan lekcji, który jest dostosowany do wytycznych GIS i MEN, co wynika z warunków pracy szkół w czasie pandemii.</w:t>
      </w:r>
      <w:r>
        <w:rPr>
          <w:lang w:eastAsia="en-US"/>
        </w:rPr>
        <w:t xml:space="preserve"> </w:t>
      </w:r>
    </w:p>
    <w:p w:rsidR="00BC5D06" w:rsidRDefault="00BC5D06" w:rsidP="00BC5D06">
      <w:pPr>
        <w:pStyle w:val="Zwykytekst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85242">
        <w:rPr>
          <w:rFonts w:ascii="Times New Roman" w:hAnsi="Times New Roman"/>
          <w:sz w:val="24"/>
          <w:szCs w:val="24"/>
        </w:rPr>
        <w:t xml:space="preserve">Przedstawiona w interpelacji radnego sytuacja stoi w sprzeczności z zasadą prowadzenia zajęć opiekuńczych w szkołach. Na wniosek rodzica  dziecko zostaje zakwalifikowane do świetlicy. Plan pracy uzależniony jest od sytuacji rodzinnej oraz zajęć dydaktycznych. Pierwszeństwo w przyjęciu mają dzieci rodziców pracujących. </w:t>
      </w:r>
    </w:p>
    <w:p w:rsidR="008D0DD9" w:rsidRPr="00861152" w:rsidRDefault="00BC5D06" w:rsidP="00102CBB">
      <w:pPr>
        <w:pStyle w:val="Zwykytekst"/>
        <w:spacing w:line="276" w:lineRule="auto"/>
        <w:ind w:firstLine="708"/>
        <w:jc w:val="both"/>
      </w:pPr>
      <w:r w:rsidRPr="00485242">
        <w:rPr>
          <w:rFonts w:ascii="Times New Roman" w:hAnsi="Times New Roman"/>
          <w:sz w:val="24"/>
          <w:szCs w:val="24"/>
        </w:rPr>
        <w:t xml:space="preserve">W Szkole Podstawowej nr 1 świetlica czynna jest od poniedziałku do piątku </w:t>
      </w:r>
      <w:r>
        <w:rPr>
          <w:rFonts w:ascii="Times New Roman" w:hAnsi="Times New Roman"/>
          <w:sz w:val="24"/>
          <w:szCs w:val="24"/>
        </w:rPr>
        <w:br/>
      </w:r>
      <w:r w:rsidRPr="00485242">
        <w:rPr>
          <w:rFonts w:ascii="Times New Roman" w:hAnsi="Times New Roman"/>
          <w:sz w:val="24"/>
          <w:szCs w:val="24"/>
        </w:rPr>
        <w:t xml:space="preserve">w godzinach 6:50 - 9:50 oraz 11:30 - 16:00. Dziecko ma możliwość wejścia do szkoły po godzinie 8:00 zawsze. Działa świetlica, dziecko może bezpiecznie wejść </w:t>
      </w:r>
      <w:r>
        <w:rPr>
          <w:rFonts w:ascii="Times New Roman" w:hAnsi="Times New Roman"/>
          <w:sz w:val="24"/>
          <w:szCs w:val="24"/>
        </w:rPr>
        <w:br/>
      </w:r>
      <w:r w:rsidRPr="00485242">
        <w:rPr>
          <w:rFonts w:ascii="Times New Roman" w:hAnsi="Times New Roman"/>
          <w:sz w:val="24"/>
          <w:szCs w:val="24"/>
        </w:rPr>
        <w:t>i przebywać pod opieką nauczyciela. Odległość z ul. Starzyńskiego do siedziby Szkoły przy ul. Jana Pawła II 38 c wynosi około 1, 5 km (zgodnie z zapisami ustawy prawo oświatowe może wynosić dla ucznia klas</w:t>
      </w:r>
      <w:r w:rsidR="00BA3F6E">
        <w:rPr>
          <w:rFonts w:ascii="Times New Roman" w:hAnsi="Times New Roman"/>
          <w:sz w:val="24"/>
          <w:szCs w:val="24"/>
        </w:rPr>
        <w:t>y IV do 4 km), zatem dziecko 10-</w:t>
      </w:r>
      <w:r w:rsidRPr="00485242">
        <w:rPr>
          <w:rFonts w:ascii="Times New Roman" w:hAnsi="Times New Roman"/>
          <w:sz w:val="24"/>
          <w:szCs w:val="24"/>
        </w:rPr>
        <w:t>letnie może spokojnie przespacerować się 15 minut.</w:t>
      </w:r>
      <w:r w:rsidR="00102CBB" w:rsidRPr="00861152">
        <w:t xml:space="preserve"> </w:t>
      </w:r>
    </w:p>
    <w:p w:rsidR="008A73DF" w:rsidRDefault="008D0DD9" w:rsidP="00396B36">
      <w:pPr>
        <w:tabs>
          <w:tab w:val="left" w:pos="5245"/>
        </w:tabs>
        <w:spacing w:before="360"/>
        <w:ind w:left="5245"/>
      </w:pPr>
      <w:r w:rsidRPr="00861152">
        <w:t>Z poważaniem</w:t>
      </w:r>
    </w:p>
    <w:p w:rsidR="00396B36" w:rsidRDefault="00396B36" w:rsidP="00396B36">
      <w:pPr>
        <w:tabs>
          <w:tab w:val="left" w:pos="5245"/>
        </w:tabs>
        <w:spacing w:before="360"/>
        <w:ind w:left="5245"/>
      </w:pPr>
      <w:r>
        <w:t>Sekretarz Miasta</w:t>
      </w:r>
    </w:p>
    <w:p w:rsidR="00396B36" w:rsidRPr="00861152" w:rsidRDefault="00396B36" w:rsidP="00396B36">
      <w:pPr>
        <w:tabs>
          <w:tab w:val="left" w:pos="5245"/>
        </w:tabs>
        <w:spacing w:before="360"/>
        <w:ind w:left="5245"/>
      </w:pPr>
      <w:bookmarkStart w:id="0" w:name="_GoBack"/>
      <w:bookmarkEnd w:id="0"/>
      <w:r>
        <w:t>/-/Jerzy Zieliński</w:t>
      </w:r>
    </w:p>
    <w:p w:rsidR="00C65D6E" w:rsidRPr="00861152" w:rsidRDefault="00C65D6E" w:rsidP="00382388">
      <w:pPr>
        <w:shd w:val="clear" w:color="auto" w:fill="FFFFFF"/>
        <w:jc w:val="both"/>
      </w:pPr>
    </w:p>
    <w:sectPr w:rsidR="00C65D6E" w:rsidRPr="00861152" w:rsidSect="00917C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133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C72" w:rsidRDefault="00BF7C72">
      <w:r>
        <w:separator/>
      </w:r>
    </w:p>
  </w:endnote>
  <w:endnote w:type="continuationSeparator" w:id="0">
    <w:p w:rsidR="00BF7C72" w:rsidRDefault="00BF7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Default="002973C5" w:rsidP="0077622C">
    <w:pPr>
      <w:pStyle w:val="Stopka"/>
      <w:jc w:val="center"/>
    </w:pPr>
    <w:r>
      <w:t xml:space="preserve">               </w:t>
    </w: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Default="002973C5" w:rsidP="0077622C">
    <w:pPr>
      <w:pStyle w:val="Stopka"/>
      <w:jc w:val="center"/>
    </w:pPr>
  </w:p>
  <w:p w:rsidR="002973C5" w:rsidRPr="000C3B03" w:rsidRDefault="002973C5" w:rsidP="0077622C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Pr="00696DA0" w:rsidRDefault="00696DA0" w:rsidP="00696DA0">
    <w:pPr>
      <w:pStyle w:val="Stopka"/>
      <w:rPr>
        <w:rFonts w:ascii="Arial" w:hAnsi="Arial" w:cs="Arial"/>
        <w:sz w:val="16"/>
        <w:szCs w:val="16"/>
      </w:rPr>
    </w:pPr>
    <w:r w:rsidRPr="00696DA0">
      <w:rPr>
        <w:rFonts w:ascii="Arial" w:hAnsi="Arial" w:cs="Arial"/>
        <w:sz w:val="16"/>
        <w:szCs w:val="16"/>
      </w:rPr>
      <w:t>SW/SW</w:t>
    </w:r>
  </w:p>
  <w:p w:rsidR="002973C5" w:rsidRPr="0096114D" w:rsidRDefault="00853027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2973C5" w:rsidRPr="00654D70" w:rsidRDefault="00A26DA0" w:rsidP="00102CBB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C72" w:rsidRDefault="00BF7C72">
      <w:r>
        <w:separator/>
      </w:r>
    </w:p>
  </w:footnote>
  <w:footnote w:type="continuationSeparator" w:id="0">
    <w:p w:rsidR="00BF7C72" w:rsidRDefault="00BF7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3C5" w:rsidRPr="00402DDA" w:rsidRDefault="002973C5" w:rsidP="000C3B03">
    <w:pPr>
      <w:pStyle w:val="Nagwek"/>
      <w:jc w:val="center"/>
      <w:rPr>
        <w:sz w:val="40"/>
        <w:szCs w:val="40"/>
      </w:rPr>
    </w:pPr>
    <w:r>
      <w:rPr>
        <w:sz w:val="40"/>
        <w:szCs w:val="40"/>
      </w:rPr>
      <w:t xml:space="preserve">              </w:t>
    </w:r>
  </w:p>
  <w:p w:rsidR="002973C5" w:rsidRDefault="002973C5" w:rsidP="000C3B03">
    <w:pPr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853027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853027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853027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853027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853027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853027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254"/>
    <w:multiLevelType w:val="hybridMultilevel"/>
    <w:tmpl w:val="C6BA5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316A4"/>
    <w:multiLevelType w:val="hybridMultilevel"/>
    <w:tmpl w:val="D32279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06D84"/>
    <w:multiLevelType w:val="hybridMultilevel"/>
    <w:tmpl w:val="5A2E1C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359EE"/>
    <w:multiLevelType w:val="hybridMultilevel"/>
    <w:tmpl w:val="1AE89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06DB"/>
    <w:rsid w:val="00010E5E"/>
    <w:rsid w:val="00020084"/>
    <w:rsid w:val="0003368E"/>
    <w:rsid w:val="00062D93"/>
    <w:rsid w:val="00085A42"/>
    <w:rsid w:val="000C3B03"/>
    <w:rsid w:val="000D1DD1"/>
    <w:rsid w:val="00102CBB"/>
    <w:rsid w:val="001129D7"/>
    <w:rsid w:val="00125E98"/>
    <w:rsid w:val="001446DA"/>
    <w:rsid w:val="001A01E8"/>
    <w:rsid w:val="001B1DAC"/>
    <w:rsid w:val="001B4ABB"/>
    <w:rsid w:val="001B74F3"/>
    <w:rsid w:val="001C04AF"/>
    <w:rsid w:val="001F1588"/>
    <w:rsid w:val="00230D66"/>
    <w:rsid w:val="002444E5"/>
    <w:rsid w:val="002516E5"/>
    <w:rsid w:val="002653D0"/>
    <w:rsid w:val="002772D8"/>
    <w:rsid w:val="002840D3"/>
    <w:rsid w:val="00286D0D"/>
    <w:rsid w:val="00292EEF"/>
    <w:rsid w:val="002973C5"/>
    <w:rsid w:val="002A31A3"/>
    <w:rsid w:val="002E6BAC"/>
    <w:rsid w:val="00306517"/>
    <w:rsid w:val="00307BA5"/>
    <w:rsid w:val="0031556F"/>
    <w:rsid w:val="00325488"/>
    <w:rsid w:val="00331EEC"/>
    <w:rsid w:val="00337D3B"/>
    <w:rsid w:val="003401F5"/>
    <w:rsid w:val="003409D7"/>
    <w:rsid w:val="00342C9B"/>
    <w:rsid w:val="0034526A"/>
    <w:rsid w:val="00382388"/>
    <w:rsid w:val="00386E75"/>
    <w:rsid w:val="00396B36"/>
    <w:rsid w:val="00397F4B"/>
    <w:rsid w:val="003A60E5"/>
    <w:rsid w:val="003A6DA8"/>
    <w:rsid w:val="003B2999"/>
    <w:rsid w:val="003B3BBE"/>
    <w:rsid w:val="003B6C6F"/>
    <w:rsid w:val="003C15BB"/>
    <w:rsid w:val="003D7E1C"/>
    <w:rsid w:val="003E312B"/>
    <w:rsid w:val="00402DDA"/>
    <w:rsid w:val="0041234F"/>
    <w:rsid w:val="00422EC9"/>
    <w:rsid w:val="00423032"/>
    <w:rsid w:val="0043233B"/>
    <w:rsid w:val="00444406"/>
    <w:rsid w:val="00460444"/>
    <w:rsid w:val="0047331A"/>
    <w:rsid w:val="004844E4"/>
    <w:rsid w:val="00487398"/>
    <w:rsid w:val="004A11D1"/>
    <w:rsid w:val="004B2C02"/>
    <w:rsid w:val="004B2CC5"/>
    <w:rsid w:val="004B44CE"/>
    <w:rsid w:val="004B4E62"/>
    <w:rsid w:val="004B703E"/>
    <w:rsid w:val="004E1BE3"/>
    <w:rsid w:val="00504E54"/>
    <w:rsid w:val="00515FAA"/>
    <w:rsid w:val="00517396"/>
    <w:rsid w:val="00521604"/>
    <w:rsid w:val="00541697"/>
    <w:rsid w:val="00545E6F"/>
    <w:rsid w:val="00582FDC"/>
    <w:rsid w:val="005963C9"/>
    <w:rsid w:val="005A5E18"/>
    <w:rsid w:val="005B7F5B"/>
    <w:rsid w:val="005D72B4"/>
    <w:rsid w:val="005D77BC"/>
    <w:rsid w:val="005F335F"/>
    <w:rsid w:val="0061673C"/>
    <w:rsid w:val="0062053C"/>
    <w:rsid w:val="00623071"/>
    <w:rsid w:val="00634C1F"/>
    <w:rsid w:val="006544E0"/>
    <w:rsid w:val="00654D70"/>
    <w:rsid w:val="00665415"/>
    <w:rsid w:val="00667FDC"/>
    <w:rsid w:val="0067444F"/>
    <w:rsid w:val="00696DA0"/>
    <w:rsid w:val="006B0EDC"/>
    <w:rsid w:val="006B3744"/>
    <w:rsid w:val="006C2E7D"/>
    <w:rsid w:val="006E789A"/>
    <w:rsid w:val="006F398D"/>
    <w:rsid w:val="007028E5"/>
    <w:rsid w:val="00702B56"/>
    <w:rsid w:val="0072153C"/>
    <w:rsid w:val="00727EAC"/>
    <w:rsid w:val="0074034E"/>
    <w:rsid w:val="00744450"/>
    <w:rsid w:val="00755766"/>
    <w:rsid w:val="0077622C"/>
    <w:rsid w:val="00776903"/>
    <w:rsid w:val="007C56D5"/>
    <w:rsid w:val="007D025C"/>
    <w:rsid w:val="007D6C8B"/>
    <w:rsid w:val="007E0591"/>
    <w:rsid w:val="007E391D"/>
    <w:rsid w:val="007E7D6E"/>
    <w:rsid w:val="007F12F2"/>
    <w:rsid w:val="00826FDF"/>
    <w:rsid w:val="008308A6"/>
    <w:rsid w:val="00831009"/>
    <w:rsid w:val="00853027"/>
    <w:rsid w:val="00860450"/>
    <w:rsid w:val="00861152"/>
    <w:rsid w:val="00875DA5"/>
    <w:rsid w:val="0087721D"/>
    <w:rsid w:val="008A73DF"/>
    <w:rsid w:val="008B2750"/>
    <w:rsid w:val="008B31F1"/>
    <w:rsid w:val="008D0A93"/>
    <w:rsid w:val="008D0DD9"/>
    <w:rsid w:val="008E368B"/>
    <w:rsid w:val="00913F80"/>
    <w:rsid w:val="00917C0A"/>
    <w:rsid w:val="00921AF4"/>
    <w:rsid w:val="00927CED"/>
    <w:rsid w:val="009329EE"/>
    <w:rsid w:val="009332F4"/>
    <w:rsid w:val="0099113C"/>
    <w:rsid w:val="00995CC6"/>
    <w:rsid w:val="009A4C1D"/>
    <w:rsid w:val="009B0467"/>
    <w:rsid w:val="009C24B8"/>
    <w:rsid w:val="009D150F"/>
    <w:rsid w:val="009D515C"/>
    <w:rsid w:val="009D65A2"/>
    <w:rsid w:val="009F16C6"/>
    <w:rsid w:val="00A17946"/>
    <w:rsid w:val="00A247CB"/>
    <w:rsid w:val="00A26DA0"/>
    <w:rsid w:val="00A3290D"/>
    <w:rsid w:val="00A47B2B"/>
    <w:rsid w:val="00A5507F"/>
    <w:rsid w:val="00A64791"/>
    <w:rsid w:val="00AA4FE2"/>
    <w:rsid w:val="00AD4BCE"/>
    <w:rsid w:val="00AD53C2"/>
    <w:rsid w:val="00AE0D9D"/>
    <w:rsid w:val="00B05237"/>
    <w:rsid w:val="00B11D99"/>
    <w:rsid w:val="00B2168E"/>
    <w:rsid w:val="00B24F3B"/>
    <w:rsid w:val="00B34EB9"/>
    <w:rsid w:val="00B35D4A"/>
    <w:rsid w:val="00B36B86"/>
    <w:rsid w:val="00B4622B"/>
    <w:rsid w:val="00B47D8E"/>
    <w:rsid w:val="00B5054E"/>
    <w:rsid w:val="00B626B5"/>
    <w:rsid w:val="00B75AFB"/>
    <w:rsid w:val="00B8653E"/>
    <w:rsid w:val="00BA2C8E"/>
    <w:rsid w:val="00BA396C"/>
    <w:rsid w:val="00BA3F6E"/>
    <w:rsid w:val="00BA6045"/>
    <w:rsid w:val="00BA6895"/>
    <w:rsid w:val="00BB40BD"/>
    <w:rsid w:val="00BC3AF0"/>
    <w:rsid w:val="00BC5D06"/>
    <w:rsid w:val="00BC6343"/>
    <w:rsid w:val="00BE45FE"/>
    <w:rsid w:val="00BF66FB"/>
    <w:rsid w:val="00BF7C72"/>
    <w:rsid w:val="00C13B1F"/>
    <w:rsid w:val="00C21955"/>
    <w:rsid w:val="00C50E53"/>
    <w:rsid w:val="00C618C5"/>
    <w:rsid w:val="00C62A9C"/>
    <w:rsid w:val="00C65D6E"/>
    <w:rsid w:val="00CB06AC"/>
    <w:rsid w:val="00CD55DE"/>
    <w:rsid w:val="00CF38A7"/>
    <w:rsid w:val="00D00130"/>
    <w:rsid w:val="00D0333A"/>
    <w:rsid w:val="00D1499A"/>
    <w:rsid w:val="00D24BBF"/>
    <w:rsid w:val="00D26FCE"/>
    <w:rsid w:val="00D32E9C"/>
    <w:rsid w:val="00D35B83"/>
    <w:rsid w:val="00D45D73"/>
    <w:rsid w:val="00D500E6"/>
    <w:rsid w:val="00D55764"/>
    <w:rsid w:val="00D6149A"/>
    <w:rsid w:val="00D8259C"/>
    <w:rsid w:val="00D86444"/>
    <w:rsid w:val="00D90E57"/>
    <w:rsid w:val="00DA457C"/>
    <w:rsid w:val="00DC7B28"/>
    <w:rsid w:val="00DD4235"/>
    <w:rsid w:val="00DD724A"/>
    <w:rsid w:val="00DE6A37"/>
    <w:rsid w:val="00E1220C"/>
    <w:rsid w:val="00E3617A"/>
    <w:rsid w:val="00E36ECB"/>
    <w:rsid w:val="00E42D22"/>
    <w:rsid w:val="00E46A0F"/>
    <w:rsid w:val="00E8403E"/>
    <w:rsid w:val="00E8447C"/>
    <w:rsid w:val="00E87A2A"/>
    <w:rsid w:val="00E90E8C"/>
    <w:rsid w:val="00E9263A"/>
    <w:rsid w:val="00EA1CD4"/>
    <w:rsid w:val="00EB4850"/>
    <w:rsid w:val="00EC10F8"/>
    <w:rsid w:val="00EC1AC3"/>
    <w:rsid w:val="00EF3DF6"/>
    <w:rsid w:val="00EF471A"/>
    <w:rsid w:val="00F02E26"/>
    <w:rsid w:val="00F17E53"/>
    <w:rsid w:val="00F2055D"/>
    <w:rsid w:val="00F409D0"/>
    <w:rsid w:val="00F45841"/>
    <w:rsid w:val="00F45C8B"/>
    <w:rsid w:val="00F64BD1"/>
    <w:rsid w:val="00F95AC0"/>
    <w:rsid w:val="00F9666B"/>
    <w:rsid w:val="00FD6179"/>
    <w:rsid w:val="00FD6E55"/>
    <w:rsid w:val="00FE4F13"/>
    <w:rsid w:val="00FF0C03"/>
    <w:rsid w:val="00FF521E"/>
    <w:rsid w:val="00FF7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20084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customStyle="1" w:styleId="Nagwek1Znak">
    <w:name w:val="Nagłówek 1 Znak"/>
    <w:link w:val="Nagwek1"/>
    <w:rsid w:val="00020084"/>
    <w:rPr>
      <w:sz w:val="28"/>
      <w:szCs w:val="24"/>
    </w:rPr>
  </w:style>
  <w:style w:type="paragraph" w:styleId="Tekstpodstawowy2">
    <w:name w:val="Body Text 2"/>
    <w:basedOn w:val="Normalny"/>
    <w:link w:val="Tekstpodstawowy2Znak"/>
    <w:rsid w:val="00020084"/>
    <w:pPr>
      <w:jc w:val="both"/>
    </w:pPr>
    <w:rPr>
      <w:szCs w:val="20"/>
    </w:rPr>
  </w:style>
  <w:style w:type="character" w:customStyle="1" w:styleId="Tekstpodstawowy2Znak">
    <w:name w:val="Tekst podstawowy 2 Znak"/>
    <w:link w:val="Tekstpodstawowy2"/>
    <w:rsid w:val="00020084"/>
    <w:rPr>
      <w:sz w:val="24"/>
    </w:rPr>
  </w:style>
  <w:style w:type="paragraph" w:styleId="Tekstpodstawowy">
    <w:name w:val="Body Text"/>
    <w:basedOn w:val="Normalny"/>
    <w:link w:val="TekstpodstawowyZnak"/>
    <w:rsid w:val="00995CC6"/>
    <w:pPr>
      <w:spacing w:after="120"/>
    </w:pPr>
  </w:style>
  <w:style w:type="character" w:customStyle="1" w:styleId="TekstpodstawowyZnak">
    <w:name w:val="Tekst podstawowy Znak"/>
    <w:link w:val="Tekstpodstawowy"/>
    <w:rsid w:val="00995CC6"/>
    <w:rPr>
      <w:sz w:val="24"/>
      <w:szCs w:val="24"/>
    </w:rPr>
  </w:style>
  <w:style w:type="character" w:customStyle="1" w:styleId="st1">
    <w:name w:val="st1"/>
    <w:rsid w:val="00995CC6"/>
  </w:style>
  <w:style w:type="character" w:customStyle="1" w:styleId="alb">
    <w:name w:val="a_lb"/>
    <w:rsid w:val="00DE6A37"/>
  </w:style>
  <w:style w:type="paragraph" w:styleId="NormalnyWeb">
    <w:name w:val="Normal (Web)"/>
    <w:basedOn w:val="Normalny"/>
    <w:uiPriority w:val="99"/>
    <w:unhideWhenUsed/>
    <w:rsid w:val="00CB06AC"/>
    <w:pPr>
      <w:spacing w:before="100" w:beforeAutospacing="1" w:after="100" w:afterAutospacing="1"/>
    </w:pPr>
  </w:style>
  <w:style w:type="character" w:customStyle="1" w:styleId="fontstyle0">
    <w:name w:val="fontstyle0"/>
    <w:rsid w:val="00CB06AC"/>
  </w:style>
  <w:style w:type="character" w:customStyle="1" w:styleId="fontstyle2">
    <w:name w:val="fontstyle2"/>
    <w:rsid w:val="00CB06AC"/>
  </w:style>
  <w:style w:type="character" w:customStyle="1" w:styleId="fontstyle3">
    <w:name w:val="fontstyle3"/>
    <w:rsid w:val="00CB06AC"/>
  </w:style>
  <w:style w:type="paragraph" w:styleId="Zwykytekst">
    <w:name w:val="Plain Text"/>
    <w:basedOn w:val="Normalny"/>
    <w:link w:val="ZwykytekstZnak"/>
    <w:uiPriority w:val="99"/>
    <w:unhideWhenUsed/>
    <w:rsid w:val="00B5054E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B5054E"/>
    <w:rPr>
      <w:rFonts w:ascii="Calibri" w:eastAsia="Calibri" w:hAnsi="Calibri"/>
      <w:sz w:val="22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20084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character" w:customStyle="1" w:styleId="Nagwek1Znak">
    <w:name w:val="Nagłówek 1 Znak"/>
    <w:link w:val="Nagwek1"/>
    <w:rsid w:val="00020084"/>
    <w:rPr>
      <w:sz w:val="28"/>
      <w:szCs w:val="24"/>
    </w:rPr>
  </w:style>
  <w:style w:type="paragraph" w:styleId="Tekstpodstawowy2">
    <w:name w:val="Body Text 2"/>
    <w:basedOn w:val="Normalny"/>
    <w:link w:val="Tekstpodstawowy2Znak"/>
    <w:rsid w:val="00020084"/>
    <w:pPr>
      <w:jc w:val="both"/>
    </w:pPr>
    <w:rPr>
      <w:szCs w:val="20"/>
    </w:rPr>
  </w:style>
  <w:style w:type="character" w:customStyle="1" w:styleId="Tekstpodstawowy2Znak">
    <w:name w:val="Tekst podstawowy 2 Znak"/>
    <w:link w:val="Tekstpodstawowy2"/>
    <w:rsid w:val="00020084"/>
    <w:rPr>
      <w:sz w:val="24"/>
    </w:rPr>
  </w:style>
  <w:style w:type="paragraph" w:styleId="Tekstpodstawowy">
    <w:name w:val="Body Text"/>
    <w:basedOn w:val="Normalny"/>
    <w:link w:val="TekstpodstawowyZnak"/>
    <w:rsid w:val="00995CC6"/>
    <w:pPr>
      <w:spacing w:after="120"/>
    </w:pPr>
  </w:style>
  <w:style w:type="character" w:customStyle="1" w:styleId="TekstpodstawowyZnak">
    <w:name w:val="Tekst podstawowy Znak"/>
    <w:link w:val="Tekstpodstawowy"/>
    <w:rsid w:val="00995CC6"/>
    <w:rPr>
      <w:sz w:val="24"/>
      <w:szCs w:val="24"/>
    </w:rPr>
  </w:style>
  <w:style w:type="character" w:customStyle="1" w:styleId="st1">
    <w:name w:val="st1"/>
    <w:rsid w:val="00995CC6"/>
  </w:style>
  <w:style w:type="character" w:customStyle="1" w:styleId="alb">
    <w:name w:val="a_lb"/>
    <w:rsid w:val="00DE6A37"/>
  </w:style>
  <w:style w:type="paragraph" w:styleId="NormalnyWeb">
    <w:name w:val="Normal (Web)"/>
    <w:basedOn w:val="Normalny"/>
    <w:uiPriority w:val="99"/>
    <w:unhideWhenUsed/>
    <w:rsid w:val="00CB06AC"/>
    <w:pPr>
      <w:spacing w:before="100" w:beforeAutospacing="1" w:after="100" w:afterAutospacing="1"/>
    </w:pPr>
  </w:style>
  <w:style w:type="character" w:customStyle="1" w:styleId="fontstyle0">
    <w:name w:val="fontstyle0"/>
    <w:rsid w:val="00CB06AC"/>
  </w:style>
  <w:style w:type="character" w:customStyle="1" w:styleId="fontstyle2">
    <w:name w:val="fontstyle2"/>
    <w:rsid w:val="00CB06AC"/>
  </w:style>
  <w:style w:type="character" w:customStyle="1" w:styleId="fontstyle3">
    <w:name w:val="fontstyle3"/>
    <w:rsid w:val="00CB06AC"/>
  </w:style>
  <w:style w:type="paragraph" w:styleId="Zwykytekst">
    <w:name w:val="Plain Text"/>
    <w:basedOn w:val="Normalny"/>
    <w:link w:val="ZwykytekstZnak"/>
    <w:uiPriority w:val="99"/>
    <w:unhideWhenUsed/>
    <w:rsid w:val="00B5054E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B5054E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15932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972593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20918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91846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965750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6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14391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0167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65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27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338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170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8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38612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0826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6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0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1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24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5</cp:revision>
  <cp:lastPrinted>2020-09-25T11:13:00Z</cp:lastPrinted>
  <dcterms:created xsi:type="dcterms:W3CDTF">2020-10-01T08:08:00Z</dcterms:created>
  <dcterms:modified xsi:type="dcterms:W3CDTF">2020-10-01T08:33:00Z</dcterms:modified>
</cp:coreProperties>
</file>