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40" w:rsidRDefault="00613240" w:rsidP="0067444F"/>
    <w:p w:rsidR="0067444F" w:rsidRDefault="009F7563" w:rsidP="00D058EB">
      <w:pPr>
        <w:jc w:val="right"/>
      </w:pPr>
      <w:r>
        <w:t xml:space="preserve">Bolesławiec </w:t>
      </w:r>
      <w:r w:rsidR="00666B1B">
        <w:t>26</w:t>
      </w:r>
      <w:r w:rsidR="001554EB">
        <w:t>.</w:t>
      </w:r>
      <w:r w:rsidR="00666B1B">
        <w:t>0</w:t>
      </w:r>
      <w:r w:rsidR="00783FB2">
        <w:t>1</w:t>
      </w:r>
      <w:r w:rsidR="001554EB">
        <w:t>.20</w:t>
      </w:r>
      <w:r w:rsidR="00783FB2">
        <w:t>2</w:t>
      </w:r>
      <w:r w:rsidR="00666B1B">
        <w:t>1</w:t>
      </w:r>
      <w:r w:rsidR="001554EB">
        <w:t xml:space="preserve"> r.</w:t>
      </w:r>
    </w:p>
    <w:p w:rsidR="0067444F" w:rsidRPr="0067444F" w:rsidRDefault="00D058EB" w:rsidP="0067444F">
      <w:r>
        <w:t xml:space="preserve">ZI-V.7003.5.2021  </w:t>
      </w:r>
    </w:p>
    <w:p w:rsidR="00D058EB" w:rsidRDefault="00D058EB" w:rsidP="00D058EB">
      <w:pPr>
        <w:spacing w:before="720" w:line="360" w:lineRule="auto"/>
        <w:ind w:left="4394"/>
        <w:rPr>
          <w:szCs w:val="28"/>
        </w:rPr>
      </w:pPr>
      <w:r>
        <w:rPr>
          <w:szCs w:val="28"/>
        </w:rPr>
        <w:t>Józef Pokładek</w:t>
      </w:r>
    </w:p>
    <w:p w:rsidR="00D058EB" w:rsidRDefault="00D058EB" w:rsidP="00D058EB">
      <w:pPr>
        <w:spacing w:line="360" w:lineRule="auto"/>
        <w:ind w:left="4395"/>
        <w:rPr>
          <w:szCs w:val="28"/>
        </w:rPr>
      </w:pPr>
      <w:r>
        <w:rPr>
          <w:szCs w:val="28"/>
        </w:rPr>
        <w:t>Przewodniczący Rady Miasta</w:t>
      </w:r>
    </w:p>
    <w:p w:rsidR="00E00A97" w:rsidRPr="00D058EB" w:rsidRDefault="00D058EB" w:rsidP="00D058EB">
      <w:pPr>
        <w:spacing w:line="360" w:lineRule="auto"/>
        <w:ind w:left="4395"/>
        <w:rPr>
          <w:szCs w:val="28"/>
        </w:rPr>
      </w:pPr>
      <w:r>
        <w:rPr>
          <w:szCs w:val="28"/>
        </w:rPr>
        <w:t>Bolesławiec</w:t>
      </w:r>
    </w:p>
    <w:p w:rsidR="00823829" w:rsidRPr="00D058EB" w:rsidRDefault="009F7563" w:rsidP="00D058EB">
      <w:pPr>
        <w:spacing w:before="960" w:line="360" w:lineRule="auto"/>
        <w:jc w:val="both"/>
      </w:pPr>
      <w:r w:rsidRPr="00D058EB">
        <w:t>D</w:t>
      </w:r>
      <w:r w:rsidR="00AB4190" w:rsidRPr="00D058EB">
        <w:t>otyczy</w:t>
      </w:r>
      <w:r w:rsidR="004F360A" w:rsidRPr="00D058EB">
        <w:t xml:space="preserve">: </w:t>
      </w:r>
      <w:r w:rsidR="001554EB" w:rsidRPr="00D058EB">
        <w:t xml:space="preserve">interpelacji </w:t>
      </w:r>
      <w:r w:rsidRPr="00D058EB">
        <w:t xml:space="preserve">złożonej w dniu </w:t>
      </w:r>
      <w:r w:rsidR="00982AF5" w:rsidRPr="00D058EB">
        <w:t>1</w:t>
      </w:r>
      <w:r w:rsidR="00666B1B" w:rsidRPr="00D058EB">
        <w:t>3</w:t>
      </w:r>
      <w:r w:rsidR="00982AF5" w:rsidRPr="00D058EB">
        <w:t xml:space="preserve"> </w:t>
      </w:r>
      <w:r w:rsidR="00666B1B" w:rsidRPr="00D058EB">
        <w:t>stycznia</w:t>
      </w:r>
      <w:r w:rsidRPr="00D058EB">
        <w:t xml:space="preserve"> br. przez Radnego </w:t>
      </w:r>
      <w:r w:rsidR="00666B1B" w:rsidRPr="00D058EB">
        <w:t>Dariusza Filistyńskiego</w:t>
      </w:r>
      <w:r w:rsidRPr="00D058EB">
        <w:t xml:space="preserve">  dot. </w:t>
      </w:r>
      <w:r w:rsidR="00666B1B" w:rsidRPr="00D058EB">
        <w:t xml:space="preserve">przeglądu drzewostanu w parku przy ul. Obrońców Helu. </w:t>
      </w:r>
    </w:p>
    <w:p w:rsidR="001C22F9" w:rsidRPr="00D058EB" w:rsidRDefault="009F7563" w:rsidP="00D058EB">
      <w:pPr>
        <w:spacing w:before="600" w:line="360" w:lineRule="auto"/>
        <w:jc w:val="both"/>
      </w:pPr>
      <w:r w:rsidRPr="00D058EB">
        <w:t xml:space="preserve">Odpowiadając na interpelację, dotyczącą sprawy jak wyżej informuję, </w:t>
      </w:r>
      <w:r w:rsidR="00823829" w:rsidRPr="00D058EB">
        <w:t xml:space="preserve">iż przegląd drzewostanu w parku </w:t>
      </w:r>
      <w:r w:rsidR="001C22F9" w:rsidRPr="00D058EB">
        <w:rPr>
          <w:rFonts w:eastAsia="Calibri"/>
          <w:lang w:eastAsia="en-US"/>
        </w:rPr>
        <w:t xml:space="preserve">przy ul. Obrońców Helu, został zrealizowany w styczniu br., na podstawie którego zostały wytypowane drzewa do wycinki. W dniu 21 stycznia br. </w:t>
      </w:r>
      <w:r w:rsidR="001C22F9" w:rsidRPr="00D058EB">
        <w:rPr>
          <w:rFonts w:eastAsia="Calibri"/>
          <w:lang w:eastAsia="en-US"/>
        </w:rPr>
        <w:br/>
        <w:t>w Starostwie Powiatowym w Bolesławcu został złożony wniosek  o wydanie pozwolenia na wycinkę. Aktualnie oczekujemy na wydanie decyzji.</w:t>
      </w:r>
      <w:r w:rsidR="00D058EB" w:rsidRPr="00D058EB">
        <w:t xml:space="preserve"> </w:t>
      </w:r>
    </w:p>
    <w:p w:rsidR="00097C09" w:rsidRPr="001C22F9" w:rsidRDefault="00097C09" w:rsidP="00D058EB">
      <w:pPr>
        <w:spacing w:before="1440"/>
        <w:rPr>
          <w:sz w:val="20"/>
          <w:szCs w:val="20"/>
        </w:rPr>
      </w:pPr>
      <w:r w:rsidRPr="001C22F9">
        <w:rPr>
          <w:sz w:val="20"/>
          <w:szCs w:val="20"/>
        </w:rPr>
        <w:t>Otrzymują:</w:t>
      </w:r>
      <w:bookmarkStart w:id="0" w:name="_GoBack"/>
      <w:bookmarkEnd w:id="0"/>
    </w:p>
    <w:p w:rsidR="00097C09" w:rsidRPr="001C22F9" w:rsidRDefault="00097C09" w:rsidP="00097C09">
      <w:pPr>
        <w:numPr>
          <w:ilvl w:val="0"/>
          <w:numId w:val="1"/>
        </w:numPr>
        <w:suppressAutoHyphens/>
        <w:rPr>
          <w:sz w:val="20"/>
          <w:szCs w:val="20"/>
        </w:rPr>
      </w:pPr>
      <w:r w:rsidRPr="001C22F9">
        <w:rPr>
          <w:sz w:val="20"/>
          <w:szCs w:val="20"/>
        </w:rPr>
        <w:t>Adresat</w:t>
      </w:r>
    </w:p>
    <w:p w:rsidR="00097C09" w:rsidRPr="001C22F9" w:rsidRDefault="000951DF" w:rsidP="006F43D8">
      <w:pPr>
        <w:numPr>
          <w:ilvl w:val="0"/>
          <w:numId w:val="1"/>
        </w:numPr>
        <w:suppressAutoHyphens/>
        <w:rPr>
          <w:sz w:val="20"/>
          <w:szCs w:val="20"/>
        </w:rPr>
      </w:pPr>
      <w:r w:rsidRPr="001C22F9">
        <w:rPr>
          <w:sz w:val="20"/>
          <w:szCs w:val="20"/>
        </w:rPr>
        <w:t xml:space="preserve">Radny </w:t>
      </w:r>
      <w:r w:rsidR="00666B1B" w:rsidRPr="001C22F9">
        <w:rPr>
          <w:sz w:val="20"/>
          <w:szCs w:val="20"/>
        </w:rPr>
        <w:t>Dariusz Filistyński</w:t>
      </w:r>
    </w:p>
    <w:p w:rsidR="00E87A2A" w:rsidRPr="001C22F9" w:rsidRDefault="009F7563" w:rsidP="00097C09">
      <w:pPr>
        <w:numPr>
          <w:ilvl w:val="0"/>
          <w:numId w:val="1"/>
        </w:numPr>
        <w:suppressAutoHyphens/>
        <w:rPr>
          <w:sz w:val="20"/>
          <w:szCs w:val="20"/>
        </w:rPr>
      </w:pPr>
      <w:r w:rsidRPr="001C22F9">
        <w:rPr>
          <w:sz w:val="20"/>
          <w:szCs w:val="20"/>
        </w:rPr>
        <w:t>a/a</w:t>
      </w:r>
      <w:r w:rsidR="00097C09" w:rsidRPr="001C22F9">
        <w:rPr>
          <w:sz w:val="20"/>
          <w:szCs w:val="20"/>
        </w:rPr>
        <w:t xml:space="preserve">  </w:t>
      </w:r>
    </w:p>
    <w:sectPr w:rsidR="00E87A2A" w:rsidRPr="001C22F9" w:rsidSect="009A4C1D"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4FF" w:rsidRDefault="002464FF">
      <w:r>
        <w:separator/>
      </w:r>
    </w:p>
  </w:endnote>
  <w:endnote w:type="continuationSeparator" w:id="0">
    <w:p w:rsidR="002464FF" w:rsidRDefault="00246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77622C">
    <w:pPr>
      <w:pStyle w:val="Stopka"/>
      <w:jc w:val="center"/>
    </w:pPr>
    <w:r>
      <w:t xml:space="preserve">               </w:t>
    </w: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Pr="000C3B03" w:rsidRDefault="002973C5" w:rsidP="0077622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D058EB">
    <w:pPr>
      <w:pStyle w:val="Stopka"/>
      <w:rPr>
        <w:rFonts w:ascii="Arial" w:hAnsi="Arial" w:cs="Arial"/>
        <w:sz w:val="18"/>
        <w:szCs w:val="18"/>
      </w:rPr>
    </w:pPr>
  </w:p>
  <w:p w:rsidR="002973C5" w:rsidRPr="0096114D" w:rsidRDefault="000F07D6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D058EB" w:rsidRPr="00654D70" w:rsidRDefault="00A26DA0" w:rsidP="00D058EB">
    <w:pPr>
      <w:ind w:firstLine="708"/>
      <w:jc w:val="both"/>
      <w:rPr>
        <w:szCs w:val="22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2973C5" w:rsidRDefault="002973C5" w:rsidP="009A4C1D">
    <w:pPr>
      <w:ind w:firstLine="708"/>
      <w:jc w:val="both"/>
      <w:rPr>
        <w:szCs w:val="22"/>
        <w:lang w:val="de-DE"/>
      </w:rPr>
    </w:pPr>
  </w:p>
  <w:p w:rsidR="00D058EB" w:rsidRPr="00654D70" w:rsidRDefault="00D058EB" w:rsidP="009A4C1D">
    <w:pPr>
      <w:ind w:firstLine="708"/>
      <w:jc w:val="both"/>
      <w:rPr>
        <w:szCs w:val="22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4FF" w:rsidRDefault="002464FF">
      <w:r>
        <w:separator/>
      </w:r>
    </w:p>
  </w:footnote>
  <w:footnote w:type="continuationSeparator" w:id="0">
    <w:p w:rsidR="002464FF" w:rsidRDefault="002464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0F07D6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0F07D6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0F07D6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0F07D6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0F07D6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0F07D6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EA4385"/>
    <w:multiLevelType w:val="hybridMultilevel"/>
    <w:tmpl w:val="A7D65B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11FAF"/>
    <w:rsid w:val="0006596B"/>
    <w:rsid w:val="00085A42"/>
    <w:rsid w:val="000951DF"/>
    <w:rsid w:val="00097C09"/>
    <w:rsid w:val="000C3B03"/>
    <w:rsid w:val="000C537A"/>
    <w:rsid w:val="000F07D6"/>
    <w:rsid w:val="001356FC"/>
    <w:rsid w:val="001446DA"/>
    <w:rsid w:val="00147E7E"/>
    <w:rsid w:val="001554EB"/>
    <w:rsid w:val="00197A4C"/>
    <w:rsid w:val="001A01E8"/>
    <w:rsid w:val="001B1DAC"/>
    <w:rsid w:val="001B74F3"/>
    <w:rsid w:val="001C04AF"/>
    <w:rsid w:val="001C22F9"/>
    <w:rsid w:val="001F1588"/>
    <w:rsid w:val="002063ED"/>
    <w:rsid w:val="00244787"/>
    <w:rsid w:val="002464FF"/>
    <w:rsid w:val="002644C7"/>
    <w:rsid w:val="002653D0"/>
    <w:rsid w:val="002772D8"/>
    <w:rsid w:val="0027742F"/>
    <w:rsid w:val="00286D0D"/>
    <w:rsid w:val="002973C5"/>
    <w:rsid w:val="002B6D5C"/>
    <w:rsid w:val="002E6BAC"/>
    <w:rsid w:val="0030642C"/>
    <w:rsid w:val="00307BA5"/>
    <w:rsid w:val="00315384"/>
    <w:rsid w:val="00325488"/>
    <w:rsid w:val="00344D61"/>
    <w:rsid w:val="003568DB"/>
    <w:rsid w:val="00397F4B"/>
    <w:rsid w:val="003A60E5"/>
    <w:rsid w:val="003B2999"/>
    <w:rsid w:val="003B3BBE"/>
    <w:rsid w:val="003B6C6F"/>
    <w:rsid w:val="003C7582"/>
    <w:rsid w:val="003D3E4C"/>
    <w:rsid w:val="003F278A"/>
    <w:rsid w:val="003F7F05"/>
    <w:rsid w:val="00402DDA"/>
    <w:rsid w:val="0041234F"/>
    <w:rsid w:val="00422EC9"/>
    <w:rsid w:val="00441483"/>
    <w:rsid w:val="00454E52"/>
    <w:rsid w:val="00473DD1"/>
    <w:rsid w:val="00475CCD"/>
    <w:rsid w:val="004844E4"/>
    <w:rsid w:val="004B2CC5"/>
    <w:rsid w:val="004B4E62"/>
    <w:rsid w:val="004D3487"/>
    <w:rsid w:val="004F34BB"/>
    <w:rsid w:val="004F360A"/>
    <w:rsid w:val="00572551"/>
    <w:rsid w:val="00582FDC"/>
    <w:rsid w:val="00591F01"/>
    <w:rsid w:val="005963C9"/>
    <w:rsid w:val="005A5E18"/>
    <w:rsid w:val="005A63A4"/>
    <w:rsid w:val="005B7F5B"/>
    <w:rsid w:val="005D3CC0"/>
    <w:rsid w:val="005D72B4"/>
    <w:rsid w:val="005F2FC3"/>
    <w:rsid w:val="00613240"/>
    <w:rsid w:val="0062053C"/>
    <w:rsid w:val="00623071"/>
    <w:rsid w:val="0063091F"/>
    <w:rsid w:val="00643494"/>
    <w:rsid w:val="006544E0"/>
    <w:rsid w:val="00654D70"/>
    <w:rsid w:val="00666B1B"/>
    <w:rsid w:val="0067444F"/>
    <w:rsid w:val="006B1863"/>
    <w:rsid w:val="006F43D8"/>
    <w:rsid w:val="0073033C"/>
    <w:rsid w:val="0073444A"/>
    <w:rsid w:val="0074034E"/>
    <w:rsid w:val="00744450"/>
    <w:rsid w:val="007546E5"/>
    <w:rsid w:val="0077622C"/>
    <w:rsid w:val="00783FB2"/>
    <w:rsid w:val="007A4A9A"/>
    <w:rsid w:val="007D025C"/>
    <w:rsid w:val="007D6C8B"/>
    <w:rsid w:val="007E391D"/>
    <w:rsid w:val="007F12F2"/>
    <w:rsid w:val="008029D2"/>
    <w:rsid w:val="00823829"/>
    <w:rsid w:val="008308A6"/>
    <w:rsid w:val="00831009"/>
    <w:rsid w:val="00855999"/>
    <w:rsid w:val="0087721D"/>
    <w:rsid w:val="008D0A93"/>
    <w:rsid w:val="008E368B"/>
    <w:rsid w:val="008E756F"/>
    <w:rsid w:val="008F2D16"/>
    <w:rsid w:val="008F57AF"/>
    <w:rsid w:val="00923E8E"/>
    <w:rsid w:val="00927CED"/>
    <w:rsid w:val="009332F4"/>
    <w:rsid w:val="009527B8"/>
    <w:rsid w:val="0096307B"/>
    <w:rsid w:val="00982AF5"/>
    <w:rsid w:val="009A4C1D"/>
    <w:rsid w:val="009B4E0E"/>
    <w:rsid w:val="009C2669"/>
    <w:rsid w:val="009D515C"/>
    <w:rsid w:val="009D65A2"/>
    <w:rsid w:val="009F16C6"/>
    <w:rsid w:val="009F7563"/>
    <w:rsid w:val="00A04308"/>
    <w:rsid w:val="00A17946"/>
    <w:rsid w:val="00A247CB"/>
    <w:rsid w:val="00A26DA0"/>
    <w:rsid w:val="00A3290D"/>
    <w:rsid w:val="00A35C77"/>
    <w:rsid w:val="00A37A03"/>
    <w:rsid w:val="00A5507F"/>
    <w:rsid w:val="00A601C5"/>
    <w:rsid w:val="00A64791"/>
    <w:rsid w:val="00A83BEA"/>
    <w:rsid w:val="00AB4190"/>
    <w:rsid w:val="00AD53C2"/>
    <w:rsid w:val="00AE0D9D"/>
    <w:rsid w:val="00B05237"/>
    <w:rsid w:val="00B23509"/>
    <w:rsid w:val="00B626B5"/>
    <w:rsid w:val="00B773B8"/>
    <w:rsid w:val="00B97054"/>
    <w:rsid w:val="00BA2C8E"/>
    <w:rsid w:val="00BA396C"/>
    <w:rsid w:val="00BA6895"/>
    <w:rsid w:val="00BC3AF0"/>
    <w:rsid w:val="00BF0799"/>
    <w:rsid w:val="00BF66FB"/>
    <w:rsid w:val="00C21955"/>
    <w:rsid w:val="00C47997"/>
    <w:rsid w:val="00C618C5"/>
    <w:rsid w:val="00CF2612"/>
    <w:rsid w:val="00CF38A7"/>
    <w:rsid w:val="00D00130"/>
    <w:rsid w:val="00D058EB"/>
    <w:rsid w:val="00D1499A"/>
    <w:rsid w:val="00D24BBF"/>
    <w:rsid w:val="00D26FCE"/>
    <w:rsid w:val="00D35B83"/>
    <w:rsid w:val="00D500E6"/>
    <w:rsid w:val="00D6149A"/>
    <w:rsid w:val="00D90E57"/>
    <w:rsid w:val="00D91657"/>
    <w:rsid w:val="00DA1665"/>
    <w:rsid w:val="00DB2A2C"/>
    <w:rsid w:val="00DB4A12"/>
    <w:rsid w:val="00DC0AEF"/>
    <w:rsid w:val="00DC7B28"/>
    <w:rsid w:val="00E00A97"/>
    <w:rsid w:val="00E014AB"/>
    <w:rsid w:val="00E1220C"/>
    <w:rsid w:val="00E219C5"/>
    <w:rsid w:val="00E248D3"/>
    <w:rsid w:val="00E36ECB"/>
    <w:rsid w:val="00E42D22"/>
    <w:rsid w:val="00E87A2A"/>
    <w:rsid w:val="00EF3DF6"/>
    <w:rsid w:val="00F2798C"/>
    <w:rsid w:val="00F409D0"/>
    <w:rsid w:val="00F64BD1"/>
    <w:rsid w:val="00F91476"/>
    <w:rsid w:val="00F95AC0"/>
    <w:rsid w:val="00F9666B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7A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7A4C"/>
  </w:style>
  <w:style w:type="character" w:styleId="Odwoanieprzypisukocowego">
    <w:name w:val="endnote reference"/>
    <w:uiPriority w:val="99"/>
    <w:semiHidden/>
    <w:unhideWhenUsed/>
    <w:rsid w:val="00197A4C"/>
    <w:rPr>
      <w:vertAlign w:val="superscript"/>
    </w:rPr>
  </w:style>
  <w:style w:type="character" w:customStyle="1" w:styleId="text-justify">
    <w:name w:val="text-justify"/>
    <w:basedOn w:val="Domylnaczcionkaakapitu"/>
    <w:rsid w:val="00BF07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7A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7A4C"/>
  </w:style>
  <w:style w:type="character" w:styleId="Odwoanieprzypisukocowego">
    <w:name w:val="endnote reference"/>
    <w:uiPriority w:val="99"/>
    <w:semiHidden/>
    <w:unhideWhenUsed/>
    <w:rsid w:val="00197A4C"/>
    <w:rPr>
      <w:vertAlign w:val="superscript"/>
    </w:rPr>
  </w:style>
  <w:style w:type="character" w:customStyle="1" w:styleId="text-justify">
    <w:name w:val="text-justify"/>
    <w:basedOn w:val="Domylnaczcionkaakapitu"/>
    <w:rsid w:val="00BF07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E1B99-529A-4BE8-AFA8-28EC2F085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MiG-XV</vt:lpstr>
    </vt:vector>
  </TitlesOfParts>
  <Company>UM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MiG-XV</dc:title>
  <dc:creator>HodowanyE</dc:creator>
  <cp:lastModifiedBy>Elzbieta Anna Chojnacka</cp:lastModifiedBy>
  <cp:revision>3</cp:revision>
  <cp:lastPrinted>2021-01-28T13:48:00Z</cp:lastPrinted>
  <dcterms:created xsi:type="dcterms:W3CDTF">2021-02-03T11:34:00Z</dcterms:created>
  <dcterms:modified xsi:type="dcterms:W3CDTF">2021-02-03T11:38:00Z</dcterms:modified>
</cp:coreProperties>
</file>