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3564" w:rsidRPr="002D0735" w:rsidRDefault="00793564" w:rsidP="008D3848">
      <w:pPr>
        <w:rPr>
          <w:rFonts w:ascii="Calibri" w:hAnsi="Calibri" w:cs="Calibri"/>
        </w:rPr>
      </w:pPr>
    </w:p>
    <w:p w:rsidR="008D3848" w:rsidRDefault="008D3848" w:rsidP="0052358B">
      <w:pPr>
        <w:jc w:val="right"/>
        <w:rPr>
          <w:rFonts w:ascii="Calibri" w:hAnsi="Calibri" w:cs="Calibri"/>
        </w:rPr>
      </w:pPr>
      <w:r w:rsidRPr="002D0735">
        <w:rPr>
          <w:rFonts w:ascii="Calibri" w:hAnsi="Calibri" w:cs="Calibri"/>
        </w:rPr>
        <w:t xml:space="preserve">Bolesławiec, dnia </w:t>
      </w:r>
      <w:r w:rsidR="008B056E">
        <w:rPr>
          <w:rFonts w:ascii="Calibri" w:hAnsi="Calibri" w:cs="Calibri"/>
        </w:rPr>
        <w:t>01 lutego</w:t>
      </w:r>
      <w:r w:rsidR="00AF6CD8" w:rsidRPr="002D0735">
        <w:rPr>
          <w:rFonts w:ascii="Calibri" w:hAnsi="Calibri" w:cs="Calibri"/>
        </w:rPr>
        <w:t xml:space="preserve"> 2021</w:t>
      </w:r>
      <w:r w:rsidRPr="002D0735">
        <w:rPr>
          <w:rFonts w:ascii="Calibri" w:hAnsi="Calibri" w:cs="Calibri"/>
        </w:rPr>
        <w:t xml:space="preserve"> r.</w:t>
      </w:r>
    </w:p>
    <w:p w:rsidR="00F90DCC" w:rsidRDefault="0052358B" w:rsidP="0052358B">
      <w:pPr>
        <w:rPr>
          <w:rFonts w:ascii="Calibri" w:hAnsi="Calibri" w:cs="Calibri"/>
        </w:rPr>
      </w:pPr>
      <w:r w:rsidRPr="002D0735">
        <w:rPr>
          <w:rFonts w:ascii="Calibri" w:hAnsi="Calibri" w:cs="Calibri"/>
        </w:rPr>
        <w:t>ZI-I.7011.1.2021.RR</w:t>
      </w:r>
    </w:p>
    <w:p w:rsidR="00871ED7" w:rsidRPr="002D0735" w:rsidRDefault="00871ED7" w:rsidP="0052358B">
      <w:pPr>
        <w:spacing w:before="1080"/>
        <w:ind w:left="4536"/>
        <w:rPr>
          <w:rFonts w:ascii="Calibri" w:hAnsi="Calibri" w:cs="Calibri"/>
        </w:rPr>
      </w:pPr>
      <w:r w:rsidRPr="002D0735">
        <w:rPr>
          <w:rFonts w:ascii="Calibri" w:hAnsi="Calibri" w:cs="Calibri"/>
        </w:rPr>
        <w:t>W miejscu</w:t>
      </w:r>
    </w:p>
    <w:p w:rsidR="00871ED7" w:rsidRPr="002D0735" w:rsidRDefault="00871ED7" w:rsidP="00871ED7">
      <w:pPr>
        <w:ind w:left="4536"/>
        <w:rPr>
          <w:rFonts w:ascii="Calibri" w:hAnsi="Calibri" w:cs="Calibri"/>
          <w:b/>
        </w:rPr>
      </w:pPr>
      <w:r w:rsidRPr="002D0735">
        <w:rPr>
          <w:rFonts w:ascii="Calibri" w:hAnsi="Calibri" w:cs="Calibri"/>
          <w:b/>
        </w:rPr>
        <w:t xml:space="preserve">Pan </w:t>
      </w:r>
      <w:r w:rsidR="003520F6" w:rsidRPr="002D0735">
        <w:rPr>
          <w:rFonts w:ascii="Calibri" w:hAnsi="Calibri" w:cs="Calibri"/>
          <w:b/>
        </w:rPr>
        <w:t>Józef Pokładek</w:t>
      </w:r>
    </w:p>
    <w:p w:rsidR="006E7C36" w:rsidRPr="0052358B" w:rsidRDefault="00F74979" w:rsidP="0052358B">
      <w:pPr>
        <w:ind w:left="4254" w:firstLine="282"/>
        <w:jc w:val="both"/>
        <w:rPr>
          <w:rFonts w:ascii="Calibri" w:hAnsi="Calibri" w:cs="Calibri"/>
          <w:b/>
        </w:rPr>
      </w:pPr>
      <w:r w:rsidRPr="002D0735">
        <w:rPr>
          <w:rFonts w:ascii="Calibri" w:hAnsi="Calibri" w:cs="Calibri"/>
          <w:b/>
        </w:rPr>
        <w:t>P</w:t>
      </w:r>
      <w:r w:rsidR="00871ED7" w:rsidRPr="002D0735">
        <w:rPr>
          <w:rFonts w:ascii="Calibri" w:hAnsi="Calibri" w:cs="Calibri"/>
          <w:b/>
        </w:rPr>
        <w:t xml:space="preserve">rzewodniczący Rady Miasta </w:t>
      </w:r>
    </w:p>
    <w:p w:rsidR="00871ED7" w:rsidRPr="002D0735" w:rsidRDefault="00871ED7" w:rsidP="0052358B">
      <w:pPr>
        <w:spacing w:before="600"/>
        <w:jc w:val="both"/>
        <w:rPr>
          <w:rFonts w:ascii="Calibri" w:hAnsi="Calibri" w:cs="Calibri"/>
        </w:rPr>
      </w:pPr>
      <w:r w:rsidRPr="002D0735">
        <w:rPr>
          <w:rFonts w:ascii="Calibri" w:hAnsi="Calibri" w:cs="Calibri"/>
        </w:rPr>
        <w:t xml:space="preserve">Dotyczy </w:t>
      </w:r>
      <w:r w:rsidR="006E7C36" w:rsidRPr="002D0735">
        <w:rPr>
          <w:rFonts w:ascii="Calibri" w:hAnsi="Calibri" w:cs="Calibri"/>
        </w:rPr>
        <w:t>wniosku</w:t>
      </w:r>
      <w:r w:rsidRPr="002D0735">
        <w:rPr>
          <w:rFonts w:ascii="Calibri" w:hAnsi="Calibri" w:cs="Calibri"/>
        </w:rPr>
        <w:t xml:space="preserve"> Radnego Rady Miasta – </w:t>
      </w:r>
      <w:r w:rsidR="008B056E">
        <w:rPr>
          <w:rFonts w:ascii="Calibri" w:hAnsi="Calibri" w:cs="Calibri"/>
        </w:rPr>
        <w:t>Dariusza Filistyńskiego</w:t>
      </w:r>
      <w:r w:rsidRPr="002D0735">
        <w:rPr>
          <w:rFonts w:ascii="Calibri" w:hAnsi="Calibri" w:cs="Calibri"/>
        </w:rPr>
        <w:t>, przesłane</w:t>
      </w:r>
      <w:r w:rsidR="006E7C36" w:rsidRPr="002D0735">
        <w:rPr>
          <w:rFonts w:ascii="Calibri" w:hAnsi="Calibri" w:cs="Calibri"/>
        </w:rPr>
        <w:t>go</w:t>
      </w:r>
      <w:r w:rsidRPr="002D0735">
        <w:rPr>
          <w:rFonts w:ascii="Calibri" w:hAnsi="Calibri" w:cs="Calibri"/>
        </w:rPr>
        <w:t xml:space="preserve"> przy piśmie znak: ROG</w:t>
      </w:r>
      <w:r w:rsidR="00A950FB" w:rsidRPr="002D0735">
        <w:rPr>
          <w:rFonts w:ascii="Calibri" w:hAnsi="Calibri" w:cs="Calibri"/>
        </w:rPr>
        <w:t>M.0003.</w:t>
      </w:r>
      <w:r w:rsidR="008B056E">
        <w:rPr>
          <w:rFonts w:ascii="Calibri" w:hAnsi="Calibri" w:cs="Calibri"/>
        </w:rPr>
        <w:t>2</w:t>
      </w:r>
      <w:r w:rsidRPr="002D0735">
        <w:rPr>
          <w:rFonts w:ascii="Calibri" w:hAnsi="Calibri" w:cs="Calibri"/>
        </w:rPr>
        <w:t>.202</w:t>
      </w:r>
      <w:r w:rsidR="00AF6CD8" w:rsidRPr="002D0735">
        <w:rPr>
          <w:rFonts w:ascii="Calibri" w:hAnsi="Calibri" w:cs="Calibri"/>
        </w:rPr>
        <w:t>1</w:t>
      </w:r>
      <w:r w:rsidRPr="002D0735">
        <w:rPr>
          <w:rFonts w:ascii="Calibri" w:hAnsi="Calibri" w:cs="Calibri"/>
        </w:rPr>
        <w:t xml:space="preserve"> z dnia </w:t>
      </w:r>
      <w:r w:rsidR="008B056E">
        <w:rPr>
          <w:rFonts w:ascii="Calibri" w:hAnsi="Calibri" w:cs="Calibri"/>
        </w:rPr>
        <w:t>20 stycznia</w:t>
      </w:r>
      <w:r w:rsidR="00AF6CD8" w:rsidRPr="002D0735">
        <w:rPr>
          <w:rFonts w:ascii="Calibri" w:hAnsi="Calibri" w:cs="Calibri"/>
        </w:rPr>
        <w:t xml:space="preserve"> 2021</w:t>
      </w:r>
      <w:r w:rsidRPr="002D0735">
        <w:rPr>
          <w:rFonts w:ascii="Calibri" w:hAnsi="Calibri" w:cs="Calibri"/>
        </w:rPr>
        <w:t xml:space="preserve"> r., dotyczące</w:t>
      </w:r>
      <w:r w:rsidR="006E7C36" w:rsidRPr="002D0735">
        <w:rPr>
          <w:rFonts w:ascii="Calibri" w:hAnsi="Calibri" w:cs="Calibri"/>
        </w:rPr>
        <w:t>go</w:t>
      </w:r>
      <w:r w:rsidRPr="002D0735">
        <w:rPr>
          <w:rFonts w:ascii="Calibri" w:hAnsi="Calibri" w:cs="Calibri"/>
        </w:rPr>
        <w:t xml:space="preserve"> „</w:t>
      </w:r>
      <w:r w:rsidR="008B056E">
        <w:rPr>
          <w:rFonts w:ascii="Calibri" w:hAnsi="Calibri" w:cs="Calibri"/>
        </w:rPr>
        <w:t>uporządkowania ruchu kołowego przy Placu Zamkowym – przy kościele parafialnym p.w. Matki Bożej Nieustającej Pomocy</w:t>
      </w:r>
      <w:r w:rsidRPr="002D0735">
        <w:rPr>
          <w:rFonts w:ascii="Calibri" w:hAnsi="Calibri" w:cs="Calibri"/>
        </w:rPr>
        <w:t>”.</w:t>
      </w:r>
    </w:p>
    <w:p w:rsidR="00867E33" w:rsidRPr="002D0735" w:rsidRDefault="00867E33" w:rsidP="00871ED7">
      <w:pPr>
        <w:jc w:val="both"/>
        <w:rPr>
          <w:rFonts w:ascii="Calibri" w:hAnsi="Calibri" w:cs="Calibri"/>
        </w:rPr>
      </w:pPr>
    </w:p>
    <w:p w:rsidR="00AF6CD8" w:rsidRPr="002D0735" w:rsidRDefault="006E7C36" w:rsidP="008B056E">
      <w:pPr>
        <w:spacing w:after="120"/>
        <w:ind w:firstLine="708"/>
        <w:jc w:val="both"/>
        <w:rPr>
          <w:rFonts w:ascii="Calibri" w:hAnsi="Calibri" w:cs="Calibri"/>
        </w:rPr>
      </w:pPr>
      <w:r w:rsidRPr="002D0735">
        <w:rPr>
          <w:rFonts w:ascii="Calibri" w:hAnsi="Calibri" w:cs="Calibri"/>
        </w:rPr>
        <w:t xml:space="preserve">Odpowiadając </w:t>
      </w:r>
      <w:r w:rsidR="008B056E">
        <w:rPr>
          <w:rFonts w:ascii="Calibri" w:hAnsi="Calibri" w:cs="Calibri"/>
        </w:rPr>
        <w:t>na podniesiony w interpelacji problem</w:t>
      </w:r>
      <w:r w:rsidRPr="002D0735">
        <w:rPr>
          <w:rFonts w:ascii="Calibri" w:hAnsi="Calibri" w:cs="Calibri"/>
        </w:rPr>
        <w:t xml:space="preserve">, informuję: </w:t>
      </w:r>
    </w:p>
    <w:p w:rsidR="008B056E" w:rsidRPr="00D63267" w:rsidRDefault="008B056E" w:rsidP="008B056E">
      <w:pPr>
        <w:suppressAutoHyphens w:val="0"/>
        <w:ind w:firstLine="709"/>
        <w:jc w:val="both"/>
        <w:rPr>
          <w:rFonts w:ascii="Calibri" w:hAnsi="Calibri" w:cs="Calibri"/>
          <w:color w:val="000000"/>
          <w:lang w:eastAsia="pl-PL"/>
        </w:rPr>
      </w:pPr>
      <w:r w:rsidRPr="00D63267">
        <w:rPr>
          <w:rFonts w:ascii="Calibri" w:hAnsi="Calibri" w:cs="Calibri"/>
        </w:rPr>
        <w:t>Aktualnie prowadzona jest analiza rozwiązań, które umożliwią jak najszybsze zastosowanie odpowiednich kroków celem uporządkowania ruchu kołowego przy Placu Zamkowym</w:t>
      </w:r>
      <w:r w:rsidRPr="00D63267">
        <w:rPr>
          <w:rFonts w:ascii="Calibri" w:hAnsi="Calibri" w:cs="Calibri"/>
          <w:color w:val="000000"/>
          <w:lang w:eastAsia="pl-PL"/>
        </w:rPr>
        <w:t xml:space="preserve"> i zabezpieczenia pomnika „Jezus Przyjaciel Dzieci”. </w:t>
      </w:r>
    </w:p>
    <w:p w:rsidR="00287560" w:rsidRPr="00D63267" w:rsidRDefault="00287560" w:rsidP="008B056E">
      <w:pPr>
        <w:suppressAutoHyphens w:val="0"/>
        <w:ind w:firstLine="709"/>
        <w:jc w:val="both"/>
        <w:rPr>
          <w:rFonts w:ascii="Calibri" w:hAnsi="Calibri" w:cs="Calibri"/>
          <w:color w:val="000000"/>
          <w:lang w:eastAsia="pl-PL"/>
        </w:rPr>
      </w:pPr>
    </w:p>
    <w:p w:rsidR="008B056E" w:rsidRDefault="008B056E" w:rsidP="008B056E">
      <w:pPr>
        <w:suppressAutoHyphens w:val="0"/>
        <w:ind w:firstLine="709"/>
        <w:jc w:val="both"/>
        <w:rPr>
          <w:rFonts w:ascii="Calibri" w:hAnsi="Calibri" w:cs="Calibri"/>
          <w:color w:val="000000"/>
          <w:lang w:eastAsia="pl-PL"/>
        </w:rPr>
      </w:pPr>
      <w:r w:rsidRPr="00D63267">
        <w:rPr>
          <w:rFonts w:ascii="Calibri" w:hAnsi="Calibri" w:cs="Calibri"/>
          <w:color w:val="000000"/>
          <w:lang w:eastAsia="pl-PL"/>
        </w:rPr>
        <w:t xml:space="preserve">W pierwszej dekadzie lutego b.r. planowana jest wizja w terenie, w obecności przedstawicieli organu zarządzającego ruchem oraz </w:t>
      </w:r>
      <w:r w:rsidR="00287560" w:rsidRPr="00287560">
        <w:rPr>
          <w:rFonts w:ascii="Calibri" w:hAnsi="Calibri" w:cs="Calibri"/>
          <w:color w:val="000000"/>
          <w:lang w:eastAsia="pl-PL"/>
        </w:rPr>
        <w:t>Rzymskokatolick</w:t>
      </w:r>
      <w:r w:rsidR="00287560">
        <w:rPr>
          <w:rFonts w:ascii="Calibri" w:hAnsi="Calibri" w:cs="Calibri"/>
          <w:color w:val="000000"/>
          <w:lang w:eastAsia="pl-PL"/>
        </w:rPr>
        <w:t>iej</w:t>
      </w:r>
      <w:r w:rsidR="00287560" w:rsidRPr="00287560">
        <w:rPr>
          <w:rFonts w:ascii="Calibri" w:hAnsi="Calibri" w:cs="Calibri"/>
          <w:color w:val="000000"/>
          <w:lang w:eastAsia="pl-PL"/>
        </w:rPr>
        <w:t xml:space="preserve"> Parafi</w:t>
      </w:r>
      <w:r w:rsidR="00287560">
        <w:rPr>
          <w:rFonts w:ascii="Calibri" w:hAnsi="Calibri" w:cs="Calibri"/>
          <w:color w:val="000000"/>
          <w:lang w:eastAsia="pl-PL"/>
        </w:rPr>
        <w:t>i</w:t>
      </w:r>
      <w:r w:rsidR="00287560" w:rsidRPr="00287560">
        <w:rPr>
          <w:rFonts w:ascii="Calibri" w:hAnsi="Calibri" w:cs="Calibri"/>
          <w:color w:val="000000"/>
          <w:lang w:eastAsia="pl-PL"/>
        </w:rPr>
        <w:t xml:space="preserve"> pw. Matki Bożej Nieustającej Pomocy</w:t>
      </w:r>
      <w:r w:rsidR="00287560">
        <w:rPr>
          <w:rFonts w:ascii="Calibri" w:hAnsi="Calibri" w:cs="Calibri"/>
          <w:color w:val="000000"/>
          <w:lang w:eastAsia="pl-PL"/>
        </w:rPr>
        <w:t>, w celu oceny możliwości i zakresu ograniczenia ruchu i postoju na Placu Zamkowym.</w:t>
      </w:r>
    </w:p>
    <w:p w:rsidR="00287560" w:rsidRPr="00D63267" w:rsidRDefault="00287560" w:rsidP="008B056E">
      <w:pPr>
        <w:suppressAutoHyphens w:val="0"/>
        <w:ind w:firstLine="709"/>
        <w:jc w:val="both"/>
        <w:rPr>
          <w:rFonts w:ascii="Calibri" w:hAnsi="Calibri" w:cs="Calibri"/>
          <w:color w:val="000000"/>
          <w:lang w:eastAsia="pl-PL"/>
        </w:rPr>
      </w:pPr>
    </w:p>
    <w:p w:rsidR="008B056E" w:rsidRDefault="008B056E" w:rsidP="008B056E">
      <w:pPr>
        <w:suppressAutoHyphens w:val="0"/>
        <w:ind w:firstLine="709"/>
        <w:jc w:val="both"/>
        <w:rPr>
          <w:rFonts w:ascii="Calibri" w:hAnsi="Calibri" w:cs="Calibri"/>
        </w:rPr>
      </w:pPr>
      <w:r w:rsidRPr="00D63267">
        <w:rPr>
          <w:rFonts w:ascii="Calibri" w:hAnsi="Calibri" w:cs="Calibri"/>
        </w:rPr>
        <w:t xml:space="preserve">Pragnę jednocześnie poinformować Pana, że jakakolwiek ingerencja </w:t>
      </w:r>
      <w:r w:rsidRPr="00D63267">
        <w:rPr>
          <w:rFonts w:ascii="Calibri" w:hAnsi="Calibri" w:cs="Calibri"/>
        </w:rPr>
        <w:br/>
        <w:t xml:space="preserve">w obszarze Placu Zamkowego wymaga uzyskania zgody Dolnośląskiego Wojewódzkiego Konserwatora Zabytków, co w oczywisty sposób wymaga czasu </w:t>
      </w:r>
      <w:r w:rsidR="00287560" w:rsidRPr="00D63267">
        <w:rPr>
          <w:rFonts w:ascii="Calibri" w:hAnsi="Calibri" w:cs="Calibri"/>
        </w:rPr>
        <w:br/>
      </w:r>
      <w:r w:rsidRPr="00D63267">
        <w:rPr>
          <w:rFonts w:ascii="Calibri" w:hAnsi="Calibri" w:cs="Calibri"/>
        </w:rPr>
        <w:t>i właściwego trybu postępowania.</w:t>
      </w:r>
    </w:p>
    <w:p w:rsidR="003B361E" w:rsidRPr="003B361E" w:rsidRDefault="003B361E" w:rsidP="003B361E">
      <w:pPr>
        <w:suppressAutoHyphens w:val="0"/>
        <w:ind w:left="4678"/>
        <w:jc w:val="both"/>
        <w:rPr>
          <w:rFonts w:ascii="Calibri" w:hAnsi="Calibri" w:cs="Calibri"/>
          <w:b/>
        </w:rPr>
      </w:pPr>
      <w:r w:rsidRPr="003B361E">
        <w:rPr>
          <w:rFonts w:ascii="Calibri" w:hAnsi="Calibri" w:cs="Calibri"/>
          <w:b/>
        </w:rPr>
        <w:t>I Zastępca Prezydenta Miasta</w:t>
      </w:r>
    </w:p>
    <w:p w:rsidR="003B361E" w:rsidRPr="003B361E" w:rsidRDefault="003B361E" w:rsidP="003B361E">
      <w:pPr>
        <w:suppressAutoHyphens w:val="0"/>
        <w:ind w:firstLine="5387"/>
        <w:jc w:val="both"/>
        <w:rPr>
          <w:rFonts w:ascii="Calibri" w:hAnsi="Calibri" w:cs="Calibri"/>
          <w:b/>
        </w:rPr>
      </w:pPr>
    </w:p>
    <w:p w:rsidR="00880EAC" w:rsidRPr="003B361E" w:rsidRDefault="003B361E" w:rsidP="003B361E">
      <w:pPr>
        <w:suppressAutoHyphens w:val="0"/>
        <w:ind w:left="4678"/>
        <w:jc w:val="both"/>
        <w:rPr>
          <w:rFonts w:ascii="Calibri" w:hAnsi="Calibri" w:cs="Calibri"/>
          <w:b/>
          <w:sz w:val="20"/>
          <w:szCs w:val="20"/>
        </w:rPr>
      </w:pPr>
      <w:bookmarkStart w:id="0" w:name="_GoBack"/>
      <w:bookmarkEnd w:id="0"/>
      <w:r w:rsidRPr="003B361E">
        <w:rPr>
          <w:rFonts w:ascii="Calibri" w:hAnsi="Calibri" w:cs="Calibri"/>
          <w:b/>
        </w:rPr>
        <w:t xml:space="preserve">/-/ Iwona </w:t>
      </w:r>
      <w:proofErr w:type="spellStart"/>
      <w:r w:rsidRPr="003B361E">
        <w:rPr>
          <w:rFonts w:ascii="Calibri" w:hAnsi="Calibri" w:cs="Calibri"/>
          <w:b/>
        </w:rPr>
        <w:t>Mandżuk</w:t>
      </w:r>
      <w:proofErr w:type="spellEnd"/>
      <w:r w:rsidRPr="003B361E">
        <w:rPr>
          <w:rFonts w:ascii="Calibri" w:hAnsi="Calibri" w:cs="Calibri"/>
          <w:b/>
        </w:rPr>
        <w:t>-Dudek</w:t>
      </w:r>
    </w:p>
    <w:p w:rsidR="002478FA" w:rsidRPr="002D0735" w:rsidRDefault="002478FA" w:rsidP="0052358B">
      <w:pPr>
        <w:spacing w:before="1320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>Otrzymują:</w:t>
      </w:r>
    </w:p>
    <w:p w:rsidR="002478FA" w:rsidRPr="002D0735" w:rsidRDefault="002478FA" w:rsidP="009F2B7D">
      <w:pPr>
        <w:numPr>
          <w:ilvl w:val="0"/>
          <w:numId w:val="2"/>
        </w:numPr>
        <w:suppressAutoHyphens w:val="0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 xml:space="preserve">Pan </w:t>
      </w:r>
      <w:r w:rsidR="003520F6" w:rsidRPr="002D0735">
        <w:rPr>
          <w:rFonts w:ascii="Calibri" w:hAnsi="Calibri" w:cs="Calibri"/>
          <w:sz w:val="20"/>
          <w:szCs w:val="20"/>
        </w:rPr>
        <w:t>Józef Pokł</w:t>
      </w:r>
      <w:r w:rsidR="005B24AE" w:rsidRPr="002D0735">
        <w:rPr>
          <w:rFonts w:ascii="Calibri" w:hAnsi="Calibri" w:cs="Calibri"/>
          <w:sz w:val="20"/>
          <w:szCs w:val="20"/>
        </w:rPr>
        <w:t>a</w:t>
      </w:r>
      <w:r w:rsidR="003520F6" w:rsidRPr="002D0735">
        <w:rPr>
          <w:rFonts w:ascii="Calibri" w:hAnsi="Calibri" w:cs="Calibri"/>
          <w:sz w:val="20"/>
          <w:szCs w:val="20"/>
        </w:rPr>
        <w:t>dek</w:t>
      </w:r>
    </w:p>
    <w:p w:rsidR="002478FA" w:rsidRPr="002D0735" w:rsidRDefault="00567073" w:rsidP="009F2B7D">
      <w:pPr>
        <w:suppressAutoHyphens w:val="0"/>
        <w:ind w:left="284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>P</w:t>
      </w:r>
      <w:r w:rsidR="003520F6" w:rsidRPr="002D0735">
        <w:rPr>
          <w:rFonts w:ascii="Calibri" w:hAnsi="Calibri" w:cs="Calibri"/>
          <w:sz w:val="20"/>
          <w:szCs w:val="20"/>
        </w:rPr>
        <w:t>rzewodniczący</w:t>
      </w:r>
      <w:r w:rsidR="002478FA" w:rsidRPr="002D0735">
        <w:rPr>
          <w:rFonts w:ascii="Calibri" w:hAnsi="Calibri" w:cs="Calibri"/>
          <w:sz w:val="20"/>
          <w:szCs w:val="20"/>
        </w:rPr>
        <w:t xml:space="preserve"> Rady Miasta</w:t>
      </w:r>
      <w:r w:rsidR="009968BD" w:rsidRPr="002D0735">
        <w:rPr>
          <w:rFonts w:ascii="Calibri" w:hAnsi="Calibri" w:cs="Calibri"/>
          <w:sz w:val="20"/>
          <w:szCs w:val="20"/>
        </w:rPr>
        <w:t>,</w:t>
      </w:r>
      <w:r w:rsidR="002478FA" w:rsidRPr="002D0735">
        <w:rPr>
          <w:rFonts w:ascii="Calibri" w:hAnsi="Calibri" w:cs="Calibri"/>
          <w:sz w:val="20"/>
          <w:szCs w:val="20"/>
        </w:rPr>
        <w:t xml:space="preserve"> </w:t>
      </w:r>
    </w:p>
    <w:p w:rsidR="002478FA" w:rsidRPr="002D0735" w:rsidRDefault="003520F6" w:rsidP="009F2B7D">
      <w:pPr>
        <w:numPr>
          <w:ilvl w:val="0"/>
          <w:numId w:val="2"/>
        </w:numPr>
        <w:suppressAutoHyphens w:val="0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 xml:space="preserve">Pan </w:t>
      </w:r>
      <w:r w:rsidR="008B056E">
        <w:rPr>
          <w:rFonts w:ascii="Calibri" w:hAnsi="Calibri" w:cs="Calibri"/>
          <w:sz w:val="20"/>
          <w:szCs w:val="20"/>
        </w:rPr>
        <w:t>Dariusz Filistyński</w:t>
      </w:r>
    </w:p>
    <w:p w:rsidR="002478FA" w:rsidRPr="002D0735" w:rsidRDefault="002478FA" w:rsidP="009F2B7D">
      <w:pPr>
        <w:ind w:left="284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>Radny Rady Miasta,</w:t>
      </w:r>
    </w:p>
    <w:p w:rsidR="002478FA" w:rsidRPr="002D0735" w:rsidRDefault="002478FA" w:rsidP="009F2B7D">
      <w:pPr>
        <w:numPr>
          <w:ilvl w:val="0"/>
          <w:numId w:val="2"/>
        </w:numPr>
        <w:suppressAutoHyphens w:val="0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>aa.</w:t>
      </w:r>
    </w:p>
    <w:sectPr w:rsidR="002478FA" w:rsidRPr="002D0735" w:rsidSect="00EA27D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2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258" w:rsidRDefault="008D5258">
      <w:r>
        <w:separator/>
      </w:r>
    </w:p>
  </w:endnote>
  <w:endnote w:type="continuationSeparator" w:id="0">
    <w:p w:rsidR="008D5258" w:rsidRDefault="008D5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charset w:val="00"/>
    <w:family w:val="roman"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MS Mincho"/>
    <w:charset w:val="80"/>
    <w:family w:val="auto"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Pr="006258D0" w:rsidRDefault="00DD7337" w:rsidP="00EA27DB">
    <w:pPr>
      <w:pStyle w:val="Stopka"/>
      <w:jc w:val="right"/>
      <w:rPr>
        <w:rFonts w:ascii="Calibri" w:hAnsi="Calibri" w:cs="Calibri"/>
      </w:rPr>
    </w:pPr>
    <w:r w:rsidRPr="006258D0">
      <w:rPr>
        <w:rFonts w:ascii="Calibri" w:hAnsi="Calibri" w:cs="Calibri"/>
      </w:rPr>
      <w:fldChar w:fldCharType="begin"/>
    </w:r>
    <w:r w:rsidRPr="006258D0">
      <w:rPr>
        <w:rFonts w:ascii="Calibri" w:hAnsi="Calibri" w:cs="Calibri"/>
      </w:rPr>
      <w:instrText>PAGE   \* MERGEFORMAT</w:instrText>
    </w:r>
    <w:r w:rsidRPr="006258D0">
      <w:rPr>
        <w:rFonts w:ascii="Calibri" w:hAnsi="Calibri" w:cs="Calibri"/>
      </w:rPr>
      <w:fldChar w:fldCharType="separate"/>
    </w:r>
    <w:r w:rsidR="0052358B">
      <w:rPr>
        <w:rFonts w:ascii="Calibri" w:hAnsi="Calibri" w:cs="Calibri"/>
        <w:noProof/>
      </w:rPr>
      <w:t>2</w:t>
    </w:r>
    <w:r w:rsidRPr="006258D0">
      <w:rPr>
        <w:rFonts w:ascii="Calibri" w:hAnsi="Calibri" w:cs="Calibri"/>
      </w:rPr>
      <w:fldChar w:fldCharType="end"/>
    </w:r>
    <w:r w:rsidR="003F5015" w:rsidRPr="006258D0">
      <w:rPr>
        <w:rFonts w:ascii="Calibri" w:hAnsi="Calibri" w:cs="Calibri"/>
      </w:rPr>
      <w:t>/</w:t>
    </w:r>
    <w:r w:rsidR="00D05F2E">
      <w:rPr>
        <w:rFonts w:ascii="Calibri" w:hAnsi="Calibri" w:cs="Calibri"/>
      </w:rPr>
      <w:t>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F2B7D">
    <w:pPr>
      <w:pStyle w:val="Stopka"/>
      <w:rPr>
        <w:rFonts w:ascii="Arial" w:hAnsi="Arial" w:cs="Arial"/>
        <w:sz w:val="18"/>
        <w:szCs w:val="18"/>
      </w:rPr>
    </w:pPr>
  </w:p>
  <w:p w:rsidR="00652752" w:rsidRDefault="006C4178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Pr="009F2B7D" w:rsidRDefault="00652752" w:rsidP="009F2B7D">
    <w:pPr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258" w:rsidRDefault="008D5258">
      <w:r>
        <w:separator/>
      </w:r>
    </w:p>
  </w:footnote>
  <w:footnote w:type="continuationSeparator" w:id="0">
    <w:p w:rsidR="008D5258" w:rsidRDefault="008D52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Pr="0052358B" w:rsidRDefault="00652752" w:rsidP="005235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C417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6C4178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6C417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C4178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C4178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6C4178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07F7EB1"/>
    <w:multiLevelType w:val="hybridMultilevel"/>
    <w:tmpl w:val="2F4240FE"/>
    <w:lvl w:ilvl="0" w:tplc="CCDA81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ED755FF"/>
    <w:multiLevelType w:val="hybridMultilevel"/>
    <w:tmpl w:val="E064F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48572D"/>
    <w:multiLevelType w:val="hybridMultilevel"/>
    <w:tmpl w:val="2902B8DC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C03259E"/>
    <w:multiLevelType w:val="hybridMultilevel"/>
    <w:tmpl w:val="B584128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F8A7C2A"/>
    <w:multiLevelType w:val="hybridMultilevel"/>
    <w:tmpl w:val="49C0A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3E6487"/>
    <w:multiLevelType w:val="hybridMultilevel"/>
    <w:tmpl w:val="B88ED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D21B8D"/>
    <w:multiLevelType w:val="hybridMultilevel"/>
    <w:tmpl w:val="6B725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B7DB8"/>
    <w:multiLevelType w:val="hybridMultilevel"/>
    <w:tmpl w:val="AB3496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5"/>
  </w:num>
  <w:num w:numId="5">
    <w:abstractNumId w:val="4"/>
  </w:num>
  <w:num w:numId="6">
    <w:abstractNumId w:val="13"/>
  </w:num>
  <w:num w:numId="7">
    <w:abstractNumId w:val="1"/>
  </w:num>
  <w:num w:numId="8">
    <w:abstractNumId w:val="3"/>
  </w:num>
  <w:num w:numId="9">
    <w:abstractNumId w:val="7"/>
  </w:num>
  <w:num w:numId="10">
    <w:abstractNumId w:val="6"/>
  </w:num>
  <w:num w:numId="11">
    <w:abstractNumId w:val="2"/>
  </w:num>
  <w:num w:numId="12">
    <w:abstractNumId w:val="9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629DD"/>
    <w:rsid w:val="000715E0"/>
    <w:rsid w:val="00086086"/>
    <w:rsid w:val="000B2177"/>
    <w:rsid w:val="000D7B6C"/>
    <w:rsid w:val="000F20A1"/>
    <w:rsid w:val="001007EA"/>
    <w:rsid w:val="00105A78"/>
    <w:rsid w:val="00106680"/>
    <w:rsid w:val="00106B83"/>
    <w:rsid w:val="00110702"/>
    <w:rsid w:val="001206CB"/>
    <w:rsid w:val="00131F6F"/>
    <w:rsid w:val="00134E60"/>
    <w:rsid w:val="00160E3A"/>
    <w:rsid w:val="001615EC"/>
    <w:rsid w:val="001C07A5"/>
    <w:rsid w:val="001E023A"/>
    <w:rsid w:val="001F613F"/>
    <w:rsid w:val="0020077E"/>
    <w:rsid w:val="002130BC"/>
    <w:rsid w:val="00223EEA"/>
    <w:rsid w:val="002249E7"/>
    <w:rsid w:val="002478FA"/>
    <w:rsid w:val="00251465"/>
    <w:rsid w:val="00253AE3"/>
    <w:rsid w:val="00287560"/>
    <w:rsid w:val="00296BD9"/>
    <w:rsid w:val="002B10F8"/>
    <w:rsid w:val="002B6D49"/>
    <w:rsid w:val="002D0735"/>
    <w:rsid w:val="00300E40"/>
    <w:rsid w:val="003118DC"/>
    <w:rsid w:val="0031335A"/>
    <w:rsid w:val="00322C84"/>
    <w:rsid w:val="00323502"/>
    <w:rsid w:val="00342C1E"/>
    <w:rsid w:val="003520F6"/>
    <w:rsid w:val="003677DC"/>
    <w:rsid w:val="0037503A"/>
    <w:rsid w:val="00383F84"/>
    <w:rsid w:val="00387448"/>
    <w:rsid w:val="003A2CDB"/>
    <w:rsid w:val="003B2F47"/>
    <w:rsid w:val="003B361E"/>
    <w:rsid w:val="003B5D7A"/>
    <w:rsid w:val="003C7195"/>
    <w:rsid w:val="003D4D32"/>
    <w:rsid w:val="003F303F"/>
    <w:rsid w:val="003F5015"/>
    <w:rsid w:val="00402331"/>
    <w:rsid w:val="00407227"/>
    <w:rsid w:val="00425749"/>
    <w:rsid w:val="00455F8F"/>
    <w:rsid w:val="00471A27"/>
    <w:rsid w:val="00471B24"/>
    <w:rsid w:val="004865AB"/>
    <w:rsid w:val="004919FD"/>
    <w:rsid w:val="004921B9"/>
    <w:rsid w:val="00495B1B"/>
    <w:rsid w:val="004B39F0"/>
    <w:rsid w:val="004C2A3F"/>
    <w:rsid w:val="004E33B2"/>
    <w:rsid w:val="004F3244"/>
    <w:rsid w:val="004F608B"/>
    <w:rsid w:val="00501DC3"/>
    <w:rsid w:val="0050596A"/>
    <w:rsid w:val="00507EA1"/>
    <w:rsid w:val="0052358B"/>
    <w:rsid w:val="00547817"/>
    <w:rsid w:val="00567073"/>
    <w:rsid w:val="00572E46"/>
    <w:rsid w:val="00573ADF"/>
    <w:rsid w:val="00574092"/>
    <w:rsid w:val="00584C89"/>
    <w:rsid w:val="005879BE"/>
    <w:rsid w:val="005A3463"/>
    <w:rsid w:val="005B24AE"/>
    <w:rsid w:val="005C0C21"/>
    <w:rsid w:val="005F72A9"/>
    <w:rsid w:val="00616C69"/>
    <w:rsid w:val="00617816"/>
    <w:rsid w:val="006258D0"/>
    <w:rsid w:val="00652752"/>
    <w:rsid w:val="006546A8"/>
    <w:rsid w:val="006615BC"/>
    <w:rsid w:val="00661F16"/>
    <w:rsid w:val="00693EDC"/>
    <w:rsid w:val="00694434"/>
    <w:rsid w:val="00696B43"/>
    <w:rsid w:val="006C042C"/>
    <w:rsid w:val="006C4178"/>
    <w:rsid w:val="006E3953"/>
    <w:rsid w:val="006E7C36"/>
    <w:rsid w:val="006F2874"/>
    <w:rsid w:val="007014DA"/>
    <w:rsid w:val="007112D1"/>
    <w:rsid w:val="007223F4"/>
    <w:rsid w:val="00765AD0"/>
    <w:rsid w:val="007713B8"/>
    <w:rsid w:val="00777E42"/>
    <w:rsid w:val="00793564"/>
    <w:rsid w:val="007C64DA"/>
    <w:rsid w:val="007E7493"/>
    <w:rsid w:val="007F4A6C"/>
    <w:rsid w:val="007F54D4"/>
    <w:rsid w:val="00805BC9"/>
    <w:rsid w:val="00854DBE"/>
    <w:rsid w:val="0086717F"/>
    <w:rsid w:val="00867E33"/>
    <w:rsid w:val="00871ED7"/>
    <w:rsid w:val="00880EAC"/>
    <w:rsid w:val="008827B5"/>
    <w:rsid w:val="008A4020"/>
    <w:rsid w:val="008B056E"/>
    <w:rsid w:val="008C3DD9"/>
    <w:rsid w:val="008D0294"/>
    <w:rsid w:val="008D3848"/>
    <w:rsid w:val="008D5258"/>
    <w:rsid w:val="008F4760"/>
    <w:rsid w:val="00900658"/>
    <w:rsid w:val="00920EEA"/>
    <w:rsid w:val="009221FF"/>
    <w:rsid w:val="00934BE5"/>
    <w:rsid w:val="009453F7"/>
    <w:rsid w:val="00987018"/>
    <w:rsid w:val="009968BD"/>
    <w:rsid w:val="009E07CF"/>
    <w:rsid w:val="009E4695"/>
    <w:rsid w:val="009E707C"/>
    <w:rsid w:val="009F2B7D"/>
    <w:rsid w:val="009F6C35"/>
    <w:rsid w:val="00A21BFD"/>
    <w:rsid w:val="00A23A74"/>
    <w:rsid w:val="00A34B0C"/>
    <w:rsid w:val="00A703DB"/>
    <w:rsid w:val="00A950FB"/>
    <w:rsid w:val="00A96D74"/>
    <w:rsid w:val="00AB4D67"/>
    <w:rsid w:val="00AB5BA4"/>
    <w:rsid w:val="00AB63F0"/>
    <w:rsid w:val="00AD68A5"/>
    <w:rsid w:val="00AF4F57"/>
    <w:rsid w:val="00AF6CD8"/>
    <w:rsid w:val="00B00B9B"/>
    <w:rsid w:val="00B159CC"/>
    <w:rsid w:val="00B23E31"/>
    <w:rsid w:val="00B513D6"/>
    <w:rsid w:val="00B54C04"/>
    <w:rsid w:val="00B93B3A"/>
    <w:rsid w:val="00B97181"/>
    <w:rsid w:val="00BA44AE"/>
    <w:rsid w:val="00BA688A"/>
    <w:rsid w:val="00BB7D35"/>
    <w:rsid w:val="00BC3E7A"/>
    <w:rsid w:val="00BD12F3"/>
    <w:rsid w:val="00BE3E95"/>
    <w:rsid w:val="00BE5D3E"/>
    <w:rsid w:val="00C53EC4"/>
    <w:rsid w:val="00C76E6F"/>
    <w:rsid w:val="00C83243"/>
    <w:rsid w:val="00C94250"/>
    <w:rsid w:val="00CA0848"/>
    <w:rsid w:val="00D05F2E"/>
    <w:rsid w:val="00D27488"/>
    <w:rsid w:val="00D506C9"/>
    <w:rsid w:val="00D548B8"/>
    <w:rsid w:val="00D5542E"/>
    <w:rsid w:val="00D63267"/>
    <w:rsid w:val="00D763DD"/>
    <w:rsid w:val="00D913B9"/>
    <w:rsid w:val="00D97150"/>
    <w:rsid w:val="00DB153B"/>
    <w:rsid w:val="00DC6015"/>
    <w:rsid w:val="00DD7337"/>
    <w:rsid w:val="00DD7CC5"/>
    <w:rsid w:val="00E304E8"/>
    <w:rsid w:val="00E417A2"/>
    <w:rsid w:val="00E752EA"/>
    <w:rsid w:val="00E91617"/>
    <w:rsid w:val="00EA27DB"/>
    <w:rsid w:val="00EB231B"/>
    <w:rsid w:val="00EB4716"/>
    <w:rsid w:val="00EC4C66"/>
    <w:rsid w:val="00EE0BF8"/>
    <w:rsid w:val="00EF5269"/>
    <w:rsid w:val="00F21319"/>
    <w:rsid w:val="00F4571A"/>
    <w:rsid w:val="00F74979"/>
    <w:rsid w:val="00F90DCC"/>
    <w:rsid w:val="00F9526C"/>
    <w:rsid w:val="00FC7098"/>
    <w:rsid w:val="00FF2204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6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2021-01-27T08:05:00Z</cp:lastPrinted>
  <dcterms:created xsi:type="dcterms:W3CDTF">2021-02-03T13:39:00Z</dcterms:created>
  <dcterms:modified xsi:type="dcterms:W3CDTF">2021-02-03T13:44:00Z</dcterms:modified>
</cp:coreProperties>
</file>