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93564" w:rsidRPr="004F1F61" w:rsidRDefault="00793564" w:rsidP="008D3848">
      <w:pPr>
        <w:rPr>
          <w:rFonts w:ascii="Arial" w:hAnsi="Arial" w:cs="Arial"/>
          <w:sz w:val="20"/>
          <w:szCs w:val="20"/>
        </w:rPr>
      </w:pPr>
    </w:p>
    <w:p w:rsidR="003F4DA0" w:rsidRPr="00F40DFE" w:rsidRDefault="008D3848" w:rsidP="008D3848">
      <w:pPr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>ZI-I.7011.</w:t>
      </w:r>
      <w:r w:rsidR="00A8417D" w:rsidRPr="00F40DFE">
        <w:rPr>
          <w:rFonts w:ascii="Arial" w:hAnsi="Arial" w:cs="Arial"/>
          <w:sz w:val="22"/>
          <w:szCs w:val="22"/>
        </w:rPr>
        <w:t>4</w:t>
      </w:r>
      <w:r w:rsidR="00495B1B" w:rsidRPr="00F40DFE">
        <w:rPr>
          <w:rFonts w:ascii="Arial" w:hAnsi="Arial" w:cs="Arial"/>
          <w:sz w:val="22"/>
          <w:szCs w:val="22"/>
        </w:rPr>
        <w:t>.202</w:t>
      </w:r>
      <w:r w:rsidR="005B24AE" w:rsidRPr="00F40DFE">
        <w:rPr>
          <w:rFonts w:ascii="Arial" w:hAnsi="Arial" w:cs="Arial"/>
          <w:sz w:val="22"/>
          <w:szCs w:val="22"/>
        </w:rPr>
        <w:t>1</w:t>
      </w:r>
      <w:r w:rsidRPr="00F40DFE">
        <w:rPr>
          <w:rFonts w:ascii="Arial" w:hAnsi="Arial" w:cs="Arial"/>
          <w:sz w:val="22"/>
          <w:szCs w:val="22"/>
        </w:rPr>
        <w:t>.RR</w:t>
      </w:r>
    </w:p>
    <w:p w:rsidR="00A05336" w:rsidRDefault="008D3848" w:rsidP="009E738E">
      <w:pPr>
        <w:jc w:val="right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2"/>
          <w:szCs w:val="22"/>
        </w:rPr>
        <w:t xml:space="preserve">Bolesławiec, dnia </w:t>
      </w:r>
      <w:r w:rsidR="004F1F61" w:rsidRPr="00F40DFE">
        <w:rPr>
          <w:rFonts w:ascii="Arial" w:hAnsi="Arial" w:cs="Arial"/>
          <w:sz w:val="22"/>
          <w:szCs w:val="22"/>
        </w:rPr>
        <w:t>0</w:t>
      </w:r>
      <w:r w:rsidR="00A8417D" w:rsidRPr="00F40DFE">
        <w:rPr>
          <w:rFonts w:ascii="Arial" w:hAnsi="Arial" w:cs="Arial"/>
          <w:sz w:val="22"/>
          <w:szCs w:val="22"/>
        </w:rPr>
        <w:t>4</w:t>
      </w:r>
      <w:r w:rsidR="008B056E" w:rsidRPr="00F40DFE">
        <w:rPr>
          <w:rFonts w:ascii="Arial" w:hAnsi="Arial" w:cs="Arial"/>
          <w:sz w:val="22"/>
          <w:szCs w:val="22"/>
        </w:rPr>
        <w:t xml:space="preserve"> </w:t>
      </w:r>
      <w:r w:rsidR="004F1F61" w:rsidRPr="00F40DFE">
        <w:rPr>
          <w:rFonts w:ascii="Arial" w:hAnsi="Arial" w:cs="Arial"/>
          <w:sz w:val="22"/>
          <w:szCs w:val="22"/>
        </w:rPr>
        <w:t>marca</w:t>
      </w:r>
      <w:r w:rsidR="00AF6CD8" w:rsidRPr="00F40DFE">
        <w:rPr>
          <w:rFonts w:ascii="Arial" w:hAnsi="Arial" w:cs="Arial"/>
          <w:sz w:val="22"/>
          <w:szCs w:val="22"/>
        </w:rPr>
        <w:t xml:space="preserve"> 2021</w:t>
      </w:r>
      <w:r w:rsidRPr="00F40DFE">
        <w:rPr>
          <w:rFonts w:ascii="Arial" w:hAnsi="Arial" w:cs="Arial"/>
          <w:sz w:val="22"/>
          <w:szCs w:val="22"/>
        </w:rPr>
        <w:t xml:space="preserve"> r.</w:t>
      </w:r>
      <w:r w:rsidR="009E738E">
        <w:rPr>
          <w:rFonts w:ascii="Arial" w:hAnsi="Arial" w:cs="Arial"/>
          <w:sz w:val="20"/>
          <w:szCs w:val="20"/>
        </w:rPr>
        <w:t xml:space="preserve"> </w:t>
      </w:r>
    </w:p>
    <w:p w:rsidR="00871ED7" w:rsidRPr="00F40DFE" w:rsidRDefault="00871ED7" w:rsidP="009E738E">
      <w:pPr>
        <w:spacing w:before="720"/>
        <w:ind w:left="4536"/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>W miejscu</w:t>
      </w:r>
    </w:p>
    <w:p w:rsidR="00871ED7" w:rsidRPr="00F40DFE" w:rsidRDefault="00871ED7" w:rsidP="00871ED7">
      <w:pPr>
        <w:ind w:left="4536"/>
        <w:rPr>
          <w:rFonts w:ascii="Arial" w:hAnsi="Arial" w:cs="Arial"/>
          <w:b/>
          <w:sz w:val="22"/>
          <w:szCs w:val="22"/>
        </w:rPr>
      </w:pPr>
      <w:r w:rsidRPr="00F40DFE">
        <w:rPr>
          <w:rFonts w:ascii="Arial" w:hAnsi="Arial" w:cs="Arial"/>
          <w:b/>
          <w:sz w:val="22"/>
          <w:szCs w:val="22"/>
        </w:rPr>
        <w:t xml:space="preserve">Pan </w:t>
      </w:r>
      <w:r w:rsidR="003520F6" w:rsidRPr="00F40DFE">
        <w:rPr>
          <w:rFonts w:ascii="Arial" w:hAnsi="Arial" w:cs="Arial"/>
          <w:b/>
          <w:sz w:val="22"/>
          <w:szCs w:val="22"/>
        </w:rPr>
        <w:t>Józef Pokładek</w:t>
      </w:r>
    </w:p>
    <w:p w:rsidR="00A05336" w:rsidRPr="009E738E" w:rsidRDefault="00F74979" w:rsidP="009E738E">
      <w:pPr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 w:rsidRPr="00F40DFE">
        <w:rPr>
          <w:rFonts w:ascii="Arial" w:hAnsi="Arial" w:cs="Arial"/>
          <w:b/>
          <w:sz w:val="22"/>
          <w:szCs w:val="22"/>
        </w:rPr>
        <w:t>P</w:t>
      </w:r>
      <w:r w:rsidR="00871ED7" w:rsidRPr="00F40DFE">
        <w:rPr>
          <w:rFonts w:ascii="Arial" w:hAnsi="Arial" w:cs="Arial"/>
          <w:b/>
          <w:sz w:val="22"/>
          <w:szCs w:val="22"/>
        </w:rPr>
        <w:t xml:space="preserve">rzewodniczący Rady Miasta </w:t>
      </w:r>
    </w:p>
    <w:p w:rsidR="00871ED7" w:rsidRPr="00F40DFE" w:rsidRDefault="00871ED7" w:rsidP="009E738E">
      <w:pPr>
        <w:spacing w:before="840"/>
        <w:jc w:val="both"/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 xml:space="preserve">Dotyczy </w:t>
      </w:r>
      <w:r w:rsidR="00127D25" w:rsidRPr="00F40DFE">
        <w:rPr>
          <w:rFonts w:ascii="Arial" w:hAnsi="Arial" w:cs="Arial"/>
          <w:sz w:val="22"/>
          <w:szCs w:val="22"/>
        </w:rPr>
        <w:t>interpelacji</w:t>
      </w:r>
      <w:r w:rsidRPr="00F40DFE">
        <w:rPr>
          <w:rFonts w:ascii="Arial" w:hAnsi="Arial" w:cs="Arial"/>
          <w:sz w:val="22"/>
          <w:szCs w:val="22"/>
        </w:rPr>
        <w:t xml:space="preserve"> Radnego Rady Miasta – </w:t>
      </w:r>
      <w:r w:rsidR="004F1F61" w:rsidRPr="00F40DFE">
        <w:rPr>
          <w:rFonts w:ascii="Arial" w:hAnsi="Arial" w:cs="Arial"/>
          <w:sz w:val="22"/>
          <w:szCs w:val="22"/>
        </w:rPr>
        <w:t>Dawida Sarbaka</w:t>
      </w:r>
      <w:r w:rsidRPr="00F40DFE">
        <w:rPr>
          <w:rFonts w:ascii="Arial" w:hAnsi="Arial" w:cs="Arial"/>
          <w:sz w:val="22"/>
          <w:szCs w:val="22"/>
        </w:rPr>
        <w:t>, przesłane</w:t>
      </w:r>
      <w:r w:rsidR="00127D25" w:rsidRPr="00F40DFE">
        <w:rPr>
          <w:rFonts w:ascii="Arial" w:hAnsi="Arial" w:cs="Arial"/>
          <w:sz w:val="22"/>
          <w:szCs w:val="22"/>
        </w:rPr>
        <w:t>j</w:t>
      </w:r>
      <w:r w:rsidRPr="00F40DFE">
        <w:rPr>
          <w:rFonts w:ascii="Arial" w:hAnsi="Arial" w:cs="Arial"/>
          <w:sz w:val="22"/>
          <w:szCs w:val="22"/>
        </w:rPr>
        <w:t xml:space="preserve"> przy piśmie znak: ROG</w:t>
      </w:r>
      <w:r w:rsidR="00A950FB" w:rsidRPr="00F40DFE">
        <w:rPr>
          <w:rFonts w:ascii="Arial" w:hAnsi="Arial" w:cs="Arial"/>
          <w:sz w:val="22"/>
          <w:szCs w:val="22"/>
        </w:rPr>
        <w:t>M.0003.</w:t>
      </w:r>
      <w:r w:rsidR="00A8417D" w:rsidRPr="00F40DFE">
        <w:rPr>
          <w:rFonts w:ascii="Arial" w:hAnsi="Arial" w:cs="Arial"/>
          <w:sz w:val="22"/>
          <w:szCs w:val="22"/>
        </w:rPr>
        <w:t>7</w:t>
      </w:r>
      <w:r w:rsidRPr="00F40DFE">
        <w:rPr>
          <w:rFonts w:ascii="Arial" w:hAnsi="Arial" w:cs="Arial"/>
          <w:sz w:val="22"/>
          <w:szCs w:val="22"/>
        </w:rPr>
        <w:t>.202</w:t>
      </w:r>
      <w:r w:rsidR="00AF6CD8" w:rsidRPr="00F40DFE">
        <w:rPr>
          <w:rFonts w:ascii="Arial" w:hAnsi="Arial" w:cs="Arial"/>
          <w:sz w:val="22"/>
          <w:szCs w:val="22"/>
        </w:rPr>
        <w:t>1</w:t>
      </w:r>
      <w:r w:rsidRPr="00F40DFE">
        <w:rPr>
          <w:rFonts w:ascii="Arial" w:hAnsi="Arial" w:cs="Arial"/>
          <w:sz w:val="22"/>
          <w:szCs w:val="22"/>
        </w:rPr>
        <w:t xml:space="preserve"> z dnia </w:t>
      </w:r>
      <w:r w:rsidR="004F1F61" w:rsidRPr="00F40DFE">
        <w:rPr>
          <w:rFonts w:ascii="Arial" w:hAnsi="Arial" w:cs="Arial"/>
          <w:sz w:val="22"/>
          <w:szCs w:val="22"/>
        </w:rPr>
        <w:t>2</w:t>
      </w:r>
      <w:r w:rsidR="00A8417D" w:rsidRPr="00F40DFE">
        <w:rPr>
          <w:rFonts w:ascii="Arial" w:hAnsi="Arial" w:cs="Arial"/>
          <w:sz w:val="22"/>
          <w:szCs w:val="22"/>
        </w:rPr>
        <w:t>3</w:t>
      </w:r>
      <w:r w:rsidR="00127D25" w:rsidRPr="00F40DFE">
        <w:rPr>
          <w:rFonts w:ascii="Arial" w:hAnsi="Arial" w:cs="Arial"/>
          <w:sz w:val="22"/>
          <w:szCs w:val="22"/>
        </w:rPr>
        <w:t xml:space="preserve"> lutego</w:t>
      </w:r>
      <w:r w:rsidR="00AF6CD8" w:rsidRPr="00F40DFE">
        <w:rPr>
          <w:rFonts w:ascii="Arial" w:hAnsi="Arial" w:cs="Arial"/>
          <w:sz w:val="22"/>
          <w:szCs w:val="22"/>
        </w:rPr>
        <w:t xml:space="preserve"> 2021</w:t>
      </w:r>
      <w:r w:rsidRPr="00F40DFE">
        <w:rPr>
          <w:rFonts w:ascii="Arial" w:hAnsi="Arial" w:cs="Arial"/>
          <w:sz w:val="22"/>
          <w:szCs w:val="22"/>
        </w:rPr>
        <w:t xml:space="preserve"> r., dotyczące</w:t>
      </w:r>
      <w:r w:rsidR="00127D25" w:rsidRPr="00F40DFE">
        <w:rPr>
          <w:rFonts w:ascii="Arial" w:hAnsi="Arial" w:cs="Arial"/>
          <w:sz w:val="22"/>
          <w:szCs w:val="22"/>
        </w:rPr>
        <w:t>j</w:t>
      </w:r>
      <w:r w:rsidRPr="00F40DFE">
        <w:rPr>
          <w:rFonts w:ascii="Arial" w:hAnsi="Arial" w:cs="Arial"/>
          <w:sz w:val="22"/>
          <w:szCs w:val="22"/>
        </w:rPr>
        <w:t xml:space="preserve"> „</w:t>
      </w:r>
      <w:r w:rsidR="00A8417D" w:rsidRPr="00F40DFE">
        <w:rPr>
          <w:rFonts w:ascii="Arial" w:hAnsi="Arial" w:cs="Arial"/>
          <w:sz w:val="22"/>
          <w:szCs w:val="22"/>
        </w:rPr>
        <w:t>cennika odbioru poszczególnych rodzajów odpadów</w:t>
      </w:r>
      <w:r w:rsidRPr="00F40DFE">
        <w:rPr>
          <w:rFonts w:ascii="Arial" w:hAnsi="Arial" w:cs="Arial"/>
          <w:sz w:val="22"/>
          <w:szCs w:val="22"/>
        </w:rPr>
        <w:t>”.</w:t>
      </w:r>
    </w:p>
    <w:p w:rsidR="00A05336" w:rsidRPr="00F40DFE" w:rsidRDefault="00A05336" w:rsidP="00636565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636565" w:rsidRPr="00F40DFE" w:rsidRDefault="00F40DFE" w:rsidP="00F40DFE">
      <w:pPr>
        <w:spacing w:after="120"/>
        <w:ind w:firstLine="708"/>
        <w:jc w:val="both"/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>Odpowiadając na interpelację, dotyczącą sprawy jak wyżej, informuję</w:t>
      </w:r>
      <w:r w:rsidR="006E7C36" w:rsidRPr="00F40DFE">
        <w:rPr>
          <w:rFonts w:ascii="Arial" w:hAnsi="Arial" w:cs="Arial"/>
          <w:sz w:val="22"/>
          <w:szCs w:val="22"/>
        </w:rPr>
        <w:t>:</w:t>
      </w:r>
    </w:p>
    <w:p w:rsidR="00A8417D" w:rsidRPr="00F40DFE" w:rsidRDefault="00A8417D" w:rsidP="004F1F61">
      <w:pPr>
        <w:tabs>
          <w:tab w:val="left" w:pos="1816"/>
        </w:tabs>
        <w:rPr>
          <w:rFonts w:ascii="Arial" w:hAnsi="Arial" w:cs="Arial"/>
          <w:sz w:val="22"/>
          <w:szCs w:val="22"/>
        </w:rPr>
      </w:pPr>
    </w:p>
    <w:p w:rsidR="00A8417D" w:rsidRPr="00F40DFE" w:rsidRDefault="00A8417D" w:rsidP="004F1F61">
      <w:pPr>
        <w:tabs>
          <w:tab w:val="left" w:pos="1816"/>
        </w:tabs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>Ad pkt 1.</w:t>
      </w:r>
    </w:p>
    <w:p w:rsidR="00A8417D" w:rsidRPr="00F40DFE" w:rsidRDefault="00A8417D" w:rsidP="004F1F61">
      <w:pPr>
        <w:tabs>
          <w:tab w:val="left" w:pos="1816"/>
        </w:tabs>
        <w:rPr>
          <w:rFonts w:ascii="Arial" w:hAnsi="Arial" w:cs="Arial"/>
          <w:sz w:val="22"/>
          <w:szCs w:val="22"/>
        </w:rPr>
      </w:pPr>
    </w:p>
    <w:p w:rsidR="006951FB" w:rsidRDefault="00A05336" w:rsidP="00A05336">
      <w:pPr>
        <w:jc w:val="both"/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ab/>
      </w:r>
      <w:r w:rsidR="006951FB" w:rsidRPr="00F40DFE">
        <w:rPr>
          <w:rFonts w:ascii="Arial" w:hAnsi="Arial" w:cs="Arial"/>
          <w:sz w:val="22"/>
          <w:szCs w:val="22"/>
        </w:rPr>
        <w:t>Właściciele nieruchomości niezamieszkałych nie byli obowiązani do zawierania żadnych umów z Gminą Miejską Bolesławiec</w:t>
      </w:r>
      <w:r w:rsidR="006951FB">
        <w:rPr>
          <w:rFonts w:ascii="Arial" w:hAnsi="Arial" w:cs="Arial"/>
          <w:sz w:val="22"/>
          <w:szCs w:val="22"/>
        </w:rPr>
        <w:t xml:space="preserve"> i takich umów nie zawierali. Obowiązani byli do złożenia deklaracji </w:t>
      </w:r>
      <w:r w:rsidR="006951FB" w:rsidRPr="006951FB">
        <w:rPr>
          <w:rFonts w:ascii="Arial" w:hAnsi="Arial" w:cs="Arial"/>
          <w:sz w:val="22"/>
          <w:szCs w:val="22"/>
        </w:rPr>
        <w:t>o wysokości opłaty za gospodarowanie odpadami komunalnymi</w:t>
      </w:r>
      <w:r w:rsidR="006951FB">
        <w:rPr>
          <w:rFonts w:ascii="Arial" w:hAnsi="Arial" w:cs="Arial"/>
          <w:sz w:val="22"/>
          <w:szCs w:val="22"/>
        </w:rPr>
        <w:t xml:space="preserve">. </w:t>
      </w:r>
    </w:p>
    <w:p w:rsidR="00A8417D" w:rsidRPr="00F40DFE" w:rsidRDefault="006951FB" w:rsidP="009E738E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  <w:t>Ceny regulowała</w:t>
      </w:r>
      <w:r w:rsidR="00A8417D" w:rsidRPr="00F40DFE">
        <w:rPr>
          <w:rFonts w:ascii="Arial" w:hAnsi="Arial" w:cs="Arial"/>
          <w:sz w:val="22"/>
          <w:szCs w:val="22"/>
        </w:rPr>
        <w:t xml:space="preserve"> Uchwa</w:t>
      </w:r>
      <w:r>
        <w:rPr>
          <w:rFonts w:ascii="Arial" w:hAnsi="Arial" w:cs="Arial"/>
          <w:sz w:val="22"/>
          <w:szCs w:val="22"/>
        </w:rPr>
        <w:t>ła</w:t>
      </w:r>
      <w:r w:rsidR="00A8417D" w:rsidRPr="00F40DFE">
        <w:rPr>
          <w:rFonts w:ascii="Arial" w:hAnsi="Arial" w:cs="Arial"/>
          <w:sz w:val="22"/>
          <w:szCs w:val="22"/>
        </w:rPr>
        <w:t xml:space="preserve"> NR XIII/168/2015 Rady Miasta Bolesławiec, z dnia 23 września 2015 r., w sprawie wyboru metody ustalenia opłaty za gospodarowanie odpadami komunalnymi oraz ustalenia wysokości tej opłaty i ustalenia stawki za pojemniki na terenie miasta Bolesławiec</w:t>
      </w:r>
      <w:r w:rsidR="007F3058" w:rsidRPr="00F40DFE">
        <w:rPr>
          <w:rFonts w:ascii="Arial" w:hAnsi="Arial" w:cs="Arial"/>
          <w:sz w:val="22"/>
          <w:szCs w:val="22"/>
        </w:rPr>
        <w:t xml:space="preserve">. </w:t>
      </w:r>
    </w:p>
    <w:p w:rsidR="007F3058" w:rsidRPr="00F40DFE" w:rsidRDefault="007F3058" w:rsidP="009E738E">
      <w:pPr>
        <w:tabs>
          <w:tab w:val="left" w:pos="1816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>Ad pkt 2.</w:t>
      </w:r>
    </w:p>
    <w:p w:rsidR="00A05336" w:rsidRPr="00F40DFE" w:rsidRDefault="00A05336" w:rsidP="00A8417D">
      <w:pPr>
        <w:tabs>
          <w:tab w:val="left" w:pos="1816"/>
        </w:tabs>
        <w:jc w:val="both"/>
        <w:rPr>
          <w:rFonts w:ascii="Arial" w:hAnsi="Arial" w:cs="Arial"/>
          <w:sz w:val="22"/>
          <w:szCs w:val="22"/>
        </w:rPr>
      </w:pPr>
    </w:p>
    <w:p w:rsidR="00A05336" w:rsidRPr="00F40DFE" w:rsidRDefault="00A05336" w:rsidP="00A05336">
      <w:pPr>
        <w:jc w:val="both"/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ab/>
      </w:r>
      <w:r w:rsidR="007F3058" w:rsidRPr="00F40DFE">
        <w:rPr>
          <w:rFonts w:ascii="Arial" w:hAnsi="Arial" w:cs="Arial"/>
          <w:sz w:val="22"/>
          <w:szCs w:val="22"/>
        </w:rPr>
        <w:t xml:space="preserve">W związku z Uchwałą NR XXIII/270/2020 Rady Miasta Bolesławiec z dnia 28 października 2020 r. w sprawie uchylenia uchwały nr XXXII/274/2012 Rady Miasta Bolesławiec z dnia 28 grudnia 2012 r. w sprawie odbierania odpadów komunalnych od właścicieli nieruchomości, na których nie zamieszkują mieszkańcy, a powstają odpady komunalne, właściciele </w:t>
      </w:r>
      <w:r w:rsidR="00F40DFE" w:rsidRPr="00F40DFE">
        <w:rPr>
          <w:rFonts w:ascii="Arial" w:hAnsi="Arial" w:cs="Arial"/>
          <w:sz w:val="22"/>
          <w:szCs w:val="22"/>
        </w:rPr>
        <w:t xml:space="preserve">ww. </w:t>
      </w:r>
      <w:r w:rsidR="007F3058" w:rsidRPr="00F40DFE">
        <w:rPr>
          <w:rFonts w:ascii="Arial" w:hAnsi="Arial" w:cs="Arial"/>
          <w:sz w:val="22"/>
          <w:szCs w:val="22"/>
        </w:rPr>
        <w:t>nieruchomości</w:t>
      </w:r>
      <w:r w:rsidR="00F40DFE" w:rsidRPr="00F40DFE">
        <w:rPr>
          <w:rFonts w:ascii="Arial" w:hAnsi="Arial" w:cs="Arial"/>
          <w:sz w:val="22"/>
          <w:szCs w:val="22"/>
        </w:rPr>
        <w:t xml:space="preserve"> </w:t>
      </w:r>
      <w:r w:rsidRPr="00F40DFE">
        <w:rPr>
          <w:rFonts w:ascii="Arial" w:hAnsi="Arial" w:cs="Arial"/>
          <w:sz w:val="22"/>
          <w:szCs w:val="22"/>
        </w:rPr>
        <w:t xml:space="preserve">(np. przedsiębiorcy), </w:t>
      </w:r>
      <w:r w:rsidR="007F3058" w:rsidRPr="00F40DFE">
        <w:rPr>
          <w:rFonts w:ascii="Arial" w:hAnsi="Arial" w:cs="Arial"/>
          <w:sz w:val="22"/>
          <w:szCs w:val="22"/>
        </w:rPr>
        <w:t xml:space="preserve">od 1 stycznia 2021 r. zobowiązani są do zawierania umów na odbiór odpadów komunalnych we własnym zakresie. </w:t>
      </w:r>
    </w:p>
    <w:p w:rsidR="00A05336" w:rsidRPr="00F40DFE" w:rsidRDefault="00A05336" w:rsidP="00A05336">
      <w:pPr>
        <w:jc w:val="both"/>
        <w:rPr>
          <w:rFonts w:ascii="Arial" w:hAnsi="Arial" w:cs="Arial"/>
          <w:sz w:val="22"/>
          <w:szCs w:val="22"/>
        </w:rPr>
      </w:pPr>
    </w:p>
    <w:p w:rsidR="007F3058" w:rsidRPr="00F40DFE" w:rsidRDefault="007F3058" w:rsidP="00A05336">
      <w:pPr>
        <w:jc w:val="both"/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>Zgodnie z art. 6 ustawy o utrzymaniu czystości i porządku w gminach</w:t>
      </w:r>
      <w:r w:rsidR="00F40DFE" w:rsidRPr="00F40DFE">
        <w:rPr>
          <w:rFonts w:ascii="Arial" w:hAnsi="Arial" w:cs="Arial"/>
          <w:sz w:val="22"/>
          <w:szCs w:val="22"/>
        </w:rPr>
        <w:t>,</w:t>
      </w:r>
      <w:r w:rsidRPr="00F40DFE">
        <w:rPr>
          <w:rFonts w:ascii="Arial" w:hAnsi="Arial" w:cs="Arial"/>
          <w:sz w:val="22"/>
          <w:szCs w:val="22"/>
        </w:rPr>
        <w:t xml:space="preserve"> właściciele nieruchomości niezamieszkałych powinni zawrzeć umowę na odbiór odpadów </w:t>
      </w:r>
      <w:r w:rsidR="00F40DFE" w:rsidRPr="00F40DFE">
        <w:rPr>
          <w:rFonts w:ascii="Arial" w:hAnsi="Arial" w:cs="Arial"/>
          <w:sz w:val="22"/>
          <w:szCs w:val="22"/>
        </w:rPr>
        <w:br/>
      </w:r>
      <w:r w:rsidRPr="00F40DFE">
        <w:rPr>
          <w:rFonts w:ascii="Arial" w:hAnsi="Arial" w:cs="Arial"/>
          <w:sz w:val="22"/>
          <w:szCs w:val="22"/>
        </w:rPr>
        <w:t xml:space="preserve">z przedsiębiorcą wpisanym do rejestru działalności regulowanej w zakresie odbioru odpadów. Rejestr dostępny jest na stronie </w:t>
      </w:r>
      <w:hyperlink r:id="rId8" w:history="1">
        <w:r w:rsidRPr="00F40DFE">
          <w:rPr>
            <w:rStyle w:val="Hipercze"/>
            <w:rFonts w:ascii="Arial" w:hAnsi="Arial" w:cs="Arial"/>
            <w:sz w:val="22"/>
            <w:szCs w:val="22"/>
          </w:rPr>
          <w:t>http://www.um.boleslawiec.bip-gov.pl/public/?id=100687</w:t>
        </w:r>
      </w:hyperlink>
      <w:r w:rsidRPr="00F40DFE">
        <w:rPr>
          <w:rFonts w:ascii="Arial" w:hAnsi="Arial" w:cs="Arial"/>
          <w:sz w:val="22"/>
          <w:szCs w:val="22"/>
        </w:rPr>
        <w:t xml:space="preserve">. </w:t>
      </w:r>
    </w:p>
    <w:p w:rsidR="00A05336" w:rsidRDefault="00A05336" w:rsidP="009E738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ab/>
      </w:r>
      <w:r w:rsidR="007F3058" w:rsidRPr="00F40DFE">
        <w:rPr>
          <w:rFonts w:ascii="Arial" w:hAnsi="Arial" w:cs="Arial"/>
          <w:sz w:val="22"/>
          <w:szCs w:val="22"/>
        </w:rPr>
        <w:t>Przedsiębiorcy prowadzący działalność w zakresie odbierania odpadów komunalnych od właścicieli nieruchomości oraz opróżniania zbiorników bezodpływowych</w:t>
      </w:r>
      <w:r w:rsidR="00F40DFE" w:rsidRPr="00F40DFE">
        <w:rPr>
          <w:rFonts w:ascii="Arial" w:hAnsi="Arial" w:cs="Arial"/>
          <w:sz w:val="22"/>
          <w:szCs w:val="22"/>
        </w:rPr>
        <w:t>,</w:t>
      </w:r>
      <w:r w:rsidR="007F3058" w:rsidRPr="00F40DFE">
        <w:rPr>
          <w:rFonts w:ascii="Arial" w:hAnsi="Arial" w:cs="Arial"/>
          <w:sz w:val="22"/>
          <w:szCs w:val="22"/>
        </w:rPr>
        <w:t xml:space="preserve"> nie powinni stosować stawek wyższych niż określone </w:t>
      </w:r>
      <w:r w:rsidRPr="00F40DFE">
        <w:rPr>
          <w:rFonts w:ascii="Arial" w:hAnsi="Arial" w:cs="Arial"/>
          <w:sz w:val="22"/>
          <w:szCs w:val="22"/>
        </w:rPr>
        <w:t>U</w:t>
      </w:r>
      <w:r w:rsidR="007F3058" w:rsidRPr="00F40DFE">
        <w:rPr>
          <w:rFonts w:ascii="Arial" w:hAnsi="Arial" w:cs="Arial"/>
          <w:sz w:val="22"/>
          <w:szCs w:val="22"/>
        </w:rPr>
        <w:t xml:space="preserve">chwałą </w:t>
      </w:r>
      <w:r w:rsidRPr="00F40DFE">
        <w:rPr>
          <w:rFonts w:ascii="Arial" w:hAnsi="Arial" w:cs="Arial"/>
          <w:sz w:val="22"/>
          <w:szCs w:val="22"/>
        </w:rPr>
        <w:t xml:space="preserve">NR XXIII/269/2020 Rady Miasta Bolesławiec z dnia 28 października 2020 r. w sprawie ustalenia górnych stawek opłat ponoszonych przez właścicieli nieruchomości za </w:t>
      </w:r>
      <w:r w:rsidRPr="00F40DFE">
        <w:rPr>
          <w:rFonts w:ascii="Arial" w:hAnsi="Arial" w:cs="Arial"/>
          <w:sz w:val="22"/>
          <w:szCs w:val="22"/>
        </w:rPr>
        <w:lastRenderedPageBreak/>
        <w:t xml:space="preserve">odbieranie odpadów komunalnych, opróżnianie zbiorników bezodpływowych i transportu nieczystości ciekłych z nieruchomości na terenie miasta Bolesławiec. </w:t>
      </w:r>
    </w:p>
    <w:p w:rsidR="009E738E" w:rsidRDefault="009E738E" w:rsidP="009E738E">
      <w:pPr>
        <w:spacing w:before="240"/>
        <w:ind w:left="48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Zastępca Prezydenta Miasta</w:t>
      </w:r>
    </w:p>
    <w:p w:rsidR="009E738E" w:rsidRPr="00F40DFE" w:rsidRDefault="009E738E" w:rsidP="009E738E">
      <w:pPr>
        <w:spacing w:before="240"/>
        <w:ind w:left="48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/-/Iwona </w:t>
      </w:r>
      <w:proofErr w:type="spellStart"/>
      <w:r>
        <w:rPr>
          <w:rFonts w:ascii="Arial" w:hAnsi="Arial" w:cs="Arial"/>
          <w:sz w:val="22"/>
          <w:szCs w:val="22"/>
        </w:rPr>
        <w:t>Mandżuk</w:t>
      </w:r>
      <w:proofErr w:type="spellEnd"/>
      <w:r>
        <w:rPr>
          <w:rFonts w:ascii="Arial" w:hAnsi="Arial" w:cs="Arial"/>
          <w:sz w:val="22"/>
          <w:szCs w:val="22"/>
        </w:rPr>
        <w:t>-Dudek</w:t>
      </w:r>
    </w:p>
    <w:p w:rsidR="00A05336" w:rsidRPr="004F1F61" w:rsidRDefault="00A05336" w:rsidP="009E738E">
      <w:pPr>
        <w:spacing w:before="2400"/>
        <w:rPr>
          <w:rFonts w:ascii="Arial" w:hAnsi="Arial" w:cs="Arial"/>
          <w:i/>
          <w:sz w:val="20"/>
          <w:szCs w:val="20"/>
        </w:rPr>
      </w:pPr>
    </w:p>
    <w:p w:rsidR="00127D25" w:rsidRPr="00F40DFE" w:rsidRDefault="002478FA" w:rsidP="00A05336">
      <w:pPr>
        <w:numPr>
          <w:ilvl w:val="0"/>
          <w:numId w:val="17"/>
        </w:numPr>
        <w:ind w:left="-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Otrzymują:</w:t>
      </w:r>
    </w:p>
    <w:p w:rsidR="00127D25" w:rsidRPr="00F40DFE" w:rsidRDefault="002478FA" w:rsidP="00A05336">
      <w:pPr>
        <w:ind w:left="-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 xml:space="preserve">Pan </w:t>
      </w:r>
      <w:r w:rsidR="003520F6" w:rsidRPr="00F40DFE">
        <w:rPr>
          <w:rFonts w:ascii="Arial" w:hAnsi="Arial" w:cs="Arial"/>
          <w:sz w:val="20"/>
          <w:szCs w:val="20"/>
        </w:rPr>
        <w:t>Józef Pokł</w:t>
      </w:r>
      <w:r w:rsidR="005B24AE" w:rsidRPr="00F40DFE">
        <w:rPr>
          <w:rFonts w:ascii="Arial" w:hAnsi="Arial" w:cs="Arial"/>
          <w:sz w:val="20"/>
          <w:szCs w:val="20"/>
        </w:rPr>
        <w:t>a</w:t>
      </w:r>
      <w:r w:rsidR="003520F6" w:rsidRPr="00F40DFE">
        <w:rPr>
          <w:rFonts w:ascii="Arial" w:hAnsi="Arial" w:cs="Arial"/>
          <w:sz w:val="20"/>
          <w:szCs w:val="20"/>
        </w:rPr>
        <w:t>dek</w:t>
      </w:r>
      <w:r w:rsidR="00127D25" w:rsidRPr="00F40DFE">
        <w:rPr>
          <w:rFonts w:ascii="Arial" w:hAnsi="Arial" w:cs="Arial"/>
          <w:sz w:val="20"/>
          <w:szCs w:val="20"/>
        </w:rPr>
        <w:t xml:space="preserve"> </w:t>
      </w:r>
    </w:p>
    <w:p w:rsidR="002478FA" w:rsidRPr="00F40DFE" w:rsidRDefault="00567073" w:rsidP="00A05336">
      <w:pPr>
        <w:ind w:left="-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P</w:t>
      </w:r>
      <w:r w:rsidR="003520F6" w:rsidRPr="00F40DFE">
        <w:rPr>
          <w:rFonts w:ascii="Arial" w:hAnsi="Arial" w:cs="Arial"/>
          <w:sz w:val="20"/>
          <w:szCs w:val="20"/>
        </w:rPr>
        <w:t>rzewodniczący</w:t>
      </w:r>
      <w:r w:rsidR="002478FA" w:rsidRPr="00F40DFE">
        <w:rPr>
          <w:rFonts w:ascii="Arial" w:hAnsi="Arial" w:cs="Arial"/>
          <w:sz w:val="20"/>
          <w:szCs w:val="20"/>
        </w:rPr>
        <w:t xml:space="preserve"> Rady Miasta</w:t>
      </w:r>
      <w:r w:rsidR="009968BD" w:rsidRPr="00F40DFE">
        <w:rPr>
          <w:rFonts w:ascii="Arial" w:hAnsi="Arial" w:cs="Arial"/>
          <w:sz w:val="20"/>
          <w:szCs w:val="20"/>
        </w:rPr>
        <w:t>,</w:t>
      </w:r>
      <w:r w:rsidR="002478FA" w:rsidRPr="00F40DFE">
        <w:rPr>
          <w:rFonts w:ascii="Arial" w:hAnsi="Arial" w:cs="Arial"/>
          <w:sz w:val="20"/>
          <w:szCs w:val="20"/>
        </w:rPr>
        <w:t xml:space="preserve"> </w:t>
      </w:r>
    </w:p>
    <w:p w:rsidR="00127D25" w:rsidRPr="00F40DFE" w:rsidRDefault="003520F6" w:rsidP="00A05336">
      <w:pPr>
        <w:numPr>
          <w:ilvl w:val="0"/>
          <w:numId w:val="17"/>
        </w:numPr>
        <w:ind w:left="-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 xml:space="preserve">Pan </w:t>
      </w:r>
      <w:r w:rsidR="00636565" w:rsidRPr="00F40DFE">
        <w:rPr>
          <w:rFonts w:ascii="Arial" w:hAnsi="Arial" w:cs="Arial"/>
          <w:sz w:val="20"/>
          <w:szCs w:val="20"/>
        </w:rPr>
        <w:t>Dawid Sarbak</w:t>
      </w:r>
      <w:r w:rsidR="00127D25" w:rsidRPr="00F40DFE">
        <w:rPr>
          <w:rFonts w:ascii="Arial" w:hAnsi="Arial" w:cs="Arial"/>
          <w:sz w:val="20"/>
          <w:szCs w:val="20"/>
        </w:rPr>
        <w:t xml:space="preserve"> </w:t>
      </w:r>
    </w:p>
    <w:p w:rsidR="002478FA" w:rsidRPr="00F40DFE" w:rsidRDefault="002478FA" w:rsidP="00A05336">
      <w:pPr>
        <w:ind w:left="-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Radny Rady Miasta,</w:t>
      </w:r>
    </w:p>
    <w:p w:rsidR="002478FA" w:rsidRPr="00F40DFE" w:rsidRDefault="002478FA" w:rsidP="00A05336">
      <w:pPr>
        <w:numPr>
          <w:ilvl w:val="0"/>
          <w:numId w:val="17"/>
        </w:numPr>
        <w:ind w:left="-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aa.</w:t>
      </w:r>
      <w:bookmarkStart w:id="0" w:name="_GoBack"/>
      <w:bookmarkEnd w:id="0"/>
    </w:p>
    <w:sectPr w:rsidR="002478FA" w:rsidRPr="00F40DFE" w:rsidSect="00EA27D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0" w:right="1286" w:bottom="1258" w:left="2340" w:header="539" w:footer="2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AB3" w:rsidRDefault="00C26AB3">
      <w:r>
        <w:separator/>
      </w:r>
    </w:p>
  </w:endnote>
  <w:endnote w:type="continuationSeparator" w:id="0">
    <w:p w:rsidR="00C26AB3" w:rsidRDefault="00C26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Pr="00F40DFE" w:rsidRDefault="00DD7337" w:rsidP="00EA27DB">
    <w:pPr>
      <w:pStyle w:val="Stopka"/>
      <w:jc w:val="right"/>
      <w:rPr>
        <w:rFonts w:ascii="Arial" w:hAnsi="Arial" w:cs="Arial"/>
        <w:sz w:val="20"/>
        <w:szCs w:val="20"/>
      </w:rPr>
    </w:pPr>
    <w:r w:rsidRPr="00F40DFE">
      <w:rPr>
        <w:rFonts w:ascii="Arial" w:hAnsi="Arial" w:cs="Arial"/>
        <w:sz w:val="20"/>
        <w:szCs w:val="20"/>
      </w:rPr>
      <w:fldChar w:fldCharType="begin"/>
    </w:r>
    <w:r w:rsidRPr="00F40DFE">
      <w:rPr>
        <w:rFonts w:ascii="Arial" w:hAnsi="Arial" w:cs="Arial"/>
        <w:sz w:val="20"/>
        <w:szCs w:val="20"/>
      </w:rPr>
      <w:instrText>PAGE   \* MERGEFORMAT</w:instrText>
    </w:r>
    <w:r w:rsidRPr="00F40DFE">
      <w:rPr>
        <w:rFonts w:ascii="Arial" w:hAnsi="Arial" w:cs="Arial"/>
        <w:sz w:val="20"/>
        <w:szCs w:val="20"/>
      </w:rPr>
      <w:fldChar w:fldCharType="separate"/>
    </w:r>
    <w:r w:rsidR="009E738E">
      <w:rPr>
        <w:rFonts w:ascii="Arial" w:hAnsi="Arial" w:cs="Arial"/>
        <w:noProof/>
        <w:sz w:val="20"/>
        <w:szCs w:val="20"/>
      </w:rPr>
      <w:t>2</w:t>
    </w:r>
    <w:r w:rsidRPr="00F40DFE">
      <w:rPr>
        <w:rFonts w:ascii="Arial" w:hAnsi="Arial" w:cs="Arial"/>
        <w:sz w:val="20"/>
        <w:szCs w:val="20"/>
      </w:rPr>
      <w:fldChar w:fldCharType="end"/>
    </w:r>
    <w:r w:rsidR="003F5015" w:rsidRPr="00F40DFE">
      <w:rPr>
        <w:rFonts w:ascii="Arial" w:hAnsi="Arial" w:cs="Arial"/>
        <w:sz w:val="20"/>
        <w:szCs w:val="20"/>
      </w:rPr>
      <w:t>/</w:t>
    </w:r>
    <w:r w:rsidR="00F40DFE" w:rsidRPr="00F40DFE">
      <w:rPr>
        <w:rFonts w:ascii="Arial" w:hAnsi="Arial" w:cs="Arial"/>
        <w:sz w:val="20"/>
        <w:szCs w:val="20"/>
      </w:rPr>
      <w:t>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9F2B7D">
    <w:pPr>
      <w:pStyle w:val="Stopka"/>
      <w:rPr>
        <w:rFonts w:ascii="Arial" w:hAnsi="Arial" w:cs="Arial"/>
        <w:sz w:val="18"/>
        <w:szCs w:val="18"/>
      </w:rPr>
    </w:pPr>
  </w:p>
  <w:p w:rsidR="00652752" w:rsidRDefault="003949E2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Pr="009F2B7D" w:rsidRDefault="00652752" w:rsidP="009F2B7D">
    <w:pPr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AB3" w:rsidRDefault="00C26AB3">
      <w:r>
        <w:separator/>
      </w:r>
    </w:p>
  </w:footnote>
  <w:footnote w:type="continuationSeparator" w:id="0">
    <w:p w:rsidR="00C26AB3" w:rsidRDefault="00C26A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9E738E">
    <w:pPr>
      <w:pStyle w:val="Nagwek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3949E2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3949E2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3949E2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3949E2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3949E2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3949E2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B560AE"/>
    <w:multiLevelType w:val="hybridMultilevel"/>
    <w:tmpl w:val="B148C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F7EB1"/>
    <w:multiLevelType w:val="hybridMultilevel"/>
    <w:tmpl w:val="2F4240FE"/>
    <w:lvl w:ilvl="0" w:tplc="CCDA81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ED755FF"/>
    <w:multiLevelType w:val="hybridMultilevel"/>
    <w:tmpl w:val="E064F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8572D"/>
    <w:multiLevelType w:val="hybridMultilevel"/>
    <w:tmpl w:val="2902B8DC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C03259E"/>
    <w:multiLevelType w:val="hybridMultilevel"/>
    <w:tmpl w:val="B584128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2F8A7C2A"/>
    <w:multiLevelType w:val="hybridMultilevel"/>
    <w:tmpl w:val="49C0A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3E6487"/>
    <w:multiLevelType w:val="hybridMultilevel"/>
    <w:tmpl w:val="B88ED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BE3CEB"/>
    <w:multiLevelType w:val="hybridMultilevel"/>
    <w:tmpl w:val="641CDF1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60D21B8D"/>
    <w:multiLevelType w:val="hybridMultilevel"/>
    <w:tmpl w:val="6B725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4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FB7DB8"/>
    <w:multiLevelType w:val="hybridMultilevel"/>
    <w:tmpl w:val="AB34961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6"/>
  </w:num>
  <w:num w:numId="5">
    <w:abstractNumId w:val="5"/>
  </w:num>
  <w:num w:numId="6">
    <w:abstractNumId w:val="16"/>
  </w:num>
  <w:num w:numId="7">
    <w:abstractNumId w:val="2"/>
  </w:num>
  <w:num w:numId="8">
    <w:abstractNumId w:val="4"/>
  </w:num>
  <w:num w:numId="9">
    <w:abstractNumId w:val="8"/>
  </w:num>
  <w:num w:numId="10">
    <w:abstractNumId w:val="7"/>
  </w:num>
  <w:num w:numId="11">
    <w:abstractNumId w:val="3"/>
  </w:num>
  <w:num w:numId="12">
    <w:abstractNumId w:val="10"/>
  </w:num>
  <w:num w:numId="13">
    <w:abstractNumId w:val="12"/>
  </w:num>
  <w:num w:numId="14">
    <w:abstractNumId w:val="15"/>
  </w:num>
  <w:num w:numId="15">
    <w:abstractNumId w:val="1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629DD"/>
    <w:rsid w:val="000715E0"/>
    <w:rsid w:val="00086086"/>
    <w:rsid w:val="000B2177"/>
    <w:rsid w:val="000D7B6C"/>
    <w:rsid w:val="000F20A1"/>
    <w:rsid w:val="001007EA"/>
    <w:rsid w:val="00105A78"/>
    <w:rsid w:val="00106680"/>
    <w:rsid w:val="00106B83"/>
    <w:rsid w:val="00107AB0"/>
    <w:rsid w:val="00110702"/>
    <w:rsid w:val="001206CB"/>
    <w:rsid w:val="00127D25"/>
    <w:rsid w:val="00131F6F"/>
    <w:rsid w:val="00134E60"/>
    <w:rsid w:val="00160E3A"/>
    <w:rsid w:val="001615EC"/>
    <w:rsid w:val="001C07A5"/>
    <w:rsid w:val="001E023A"/>
    <w:rsid w:val="001F613F"/>
    <w:rsid w:val="0020077E"/>
    <w:rsid w:val="002130BC"/>
    <w:rsid w:val="00223EEA"/>
    <w:rsid w:val="002249E7"/>
    <w:rsid w:val="002478FA"/>
    <w:rsid w:val="00251465"/>
    <w:rsid w:val="00253AE3"/>
    <w:rsid w:val="00287560"/>
    <w:rsid w:val="00296BD9"/>
    <w:rsid w:val="002B10F8"/>
    <w:rsid w:val="002B6D49"/>
    <w:rsid w:val="002C51A4"/>
    <w:rsid w:val="002D0735"/>
    <w:rsid w:val="00300E40"/>
    <w:rsid w:val="003118DC"/>
    <w:rsid w:val="0031335A"/>
    <w:rsid w:val="00322C84"/>
    <w:rsid w:val="00323502"/>
    <w:rsid w:val="00323CB2"/>
    <w:rsid w:val="00342C1E"/>
    <w:rsid w:val="003520F6"/>
    <w:rsid w:val="003677DC"/>
    <w:rsid w:val="0037503A"/>
    <w:rsid w:val="00383F84"/>
    <w:rsid w:val="00387448"/>
    <w:rsid w:val="003949E2"/>
    <w:rsid w:val="003A2CDB"/>
    <w:rsid w:val="003B2F47"/>
    <w:rsid w:val="003B5D7A"/>
    <w:rsid w:val="003C7195"/>
    <w:rsid w:val="003D4D32"/>
    <w:rsid w:val="003F303F"/>
    <w:rsid w:val="003F4DA0"/>
    <w:rsid w:val="003F5015"/>
    <w:rsid w:val="00402331"/>
    <w:rsid w:val="00407227"/>
    <w:rsid w:val="00425749"/>
    <w:rsid w:val="00455F8F"/>
    <w:rsid w:val="00471A27"/>
    <w:rsid w:val="00471B24"/>
    <w:rsid w:val="004865AB"/>
    <w:rsid w:val="004919FD"/>
    <w:rsid w:val="004921B9"/>
    <w:rsid w:val="00495B1B"/>
    <w:rsid w:val="004B15C5"/>
    <w:rsid w:val="004B39F0"/>
    <w:rsid w:val="004C2A3F"/>
    <w:rsid w:val="004E33B2"/>
    <w:rsid w:val="004F1F61"/>
    <w:rsid w:val="004F3244"/>
    <w:rsid w:val="004F608B"/>
    <w:rsid w:val="00501DC3"/>
    <w:rsid w:val="0050596A"/>
    <w:rsid w:val="00507EA1"/>
    <w:rsid w:val="00547817"/>
    <w:rsid w:val="00567073"/>
    <w:rsid w:val="00572E46"/>
    <w:rsid w:val="00573ADF"/>
    <w:rsid w:val="00574092"/>
    <w:rsid w:val="00584C89"/>
    <w:rsid w:val="005879BE"/>
    <w:rsid w:val="005A3463"/>
    <w:rsid w:val="005B24AE"/>
    <w:rsid w:val="005C0C21"/>
    <w:rsid w:val="005F72A9"/>
    <w:rsid w:val="00616C69"/>
    <w:rsid w:val="00617816"/>
    <w:rsid w:val="006258D0"/>
    <w:rsid w:val="006326C3"/>
    <w:rsid w:val="00636565"/>
    <w:rsid w:val="00652752"/>
    <w:rsid w:val="006546A8"/>
    <w:rsid w:val="006615BC"/>
    <w:rsid w:val="00661F16"/>
    <w:rsid w:val="00693EDC"/>
    <w:rsid w:val="00694434"/>
    <w:rsid w:val="006951FB"/>
    <w:rsid w:val="00696B43"/>
    <w:rsid w:val="006C042C"/>
    <w:rsid w:val="006E3953"/>
    <w:rsid w:val="006E7C36"/>
    <w:rsid w:val="006F2874"/>
    <w:rsid w:val="007014DA"/>
    <w:rsid w:val="007112D1"/>
    <w:rsid w:val="007223F4"/>
    <w:rsid w:val="00765AD0"/>
    <w:rsid w:val="007713B8"/>
    <w:rsid w:val="00777E42"/>
    <w:rsid w:val="0079200A"/>
    <w:rsid w:val="00793564"/>
    <w:rsid w:val="007A0E74"/>
    <w:rsid w:val="007B3820"/>
    <w:rsid w:val="007C64DA"/>
    <w:rsid w:val="007E7493"/>
    <w:rsid w:val="007F3058"/>
    <w:rsid w:val="007F4A6C"/>
    <w:rsid w:val="007F54D4"/>
    <w:rsid w:val="00805BC9"/>
    <w:rsid w:val="00854DBE"/>
    <w:rsid w:val="0086717F"/>
    <w:rsid w:val="00867E33"/>
    <w:rsid w:val="00871ED7"/>
    <w:rsid w:val="00880EAC"/>
    <w:rsid w:val="008827B5"/>
    <w:rsid w:val="008936FE"/>
    <w:rsid w:val="008A4020"/>
    <w:rsid w:val="008B056E"/>
    <w:rsid w:val="008C3DD9"/>
    <w:rsid w:val="008D0294"/>
    <w:rsid w:val="008D3848"/>
    <w:rsid w:val="008F4760"/>
    <w:rsid w:val="00900658"/>
    <w:rsid w:val="00920EEA"/>
    <w:rsid w:val="009221FF"/>
    <w:rsid w:val="00934BE5"/>
    <w:rsid w:val="009453F7"/>
    <w:rsid w:val="00987018"/>
    <w:rsid w:val="009968BD"/>
    <w:rsid w:val="009A4529"/>
    <w:rsid w:val="009E07CF"/>
    <w:rsid w:val="009E4695"/>
    <w:rsid w:val="009E707C"/>
    <w:rsid w:val="009E738E"/>
    <w:rsid w:val="009F2B7D"/>
    <w:rsid w:val="009F6C35"/>
    <w:rsid w:val="00A05336"/>
    <w:rsid w:val="00A21BFD"/>
    <w:rsid w:val="00A23A74"/>
    <w:rsid w:val="00A34B0C"/>
    <w:rsid w:val="00A703DB"/>
    <w:rsid w:val="00A8417D"/>
    <w:rsid w:val="00A950FB"/>
    <w:rsid w:val="00A96D74"/>
    <w:rsid w:val="00AB4D67"/>
    <w:rsid w:val="00AB5BA4"/>
    <w:rsid w:val="00AB63F0"/>
    <w:rsid w:val="00AD68A5"/>
    <w:rsid w:val="00AF4F57"/>
    <w:rsid w:val="00AF6CD8"/>
    <w:rsid w:val="00B00B9B"/>
    <w:rsid w:val="00B159CC"/>
    <w:rsid w:val="00B23E31"/>
    <w:rsid w:val="00B513D6"/>
    <w:rsid w:val="00B54C04"/>
    <w:rsid w:val="00B93B3A"/>
    <w:rsid w:val="00B97181"/>
    <w:rsid w:val="00BA44AE"/>
    <w:rsid w:val="00BA688A"/>
    <w:rsid w:val="00BB7D35"/>
    <w:rsid w:val="00BC3E7A"/>
    <w:rsid w:val="00BD12F3"/>
    <w:rsid w:val="00BE3E95"/>
    <w:rsid w:val="00BE5D3E"/>
    <w:rsid w:val="00C26AB3"/>
    <w:rsid w:val="00C40538"/>
    <w:rsid w:val="00C453D5"/>
    <w:rsid w:val="00C53EC4"/>
    <w:rsid w:val="00C76E6F"/>
    <w:rsid w:val="00C83243"/>
    <w:rsid w:val="00C93097"/>
    <w:rsid w:val="00C94250"/>
    <w:rsid w:val="00CA0848"/>
    <w:rsid w:val="00D05F2E"/>
    <w:rsid w:val="00D27488"/>
    <w:rsid w:val="00D506C9"/>
    <w:rsid w:val="00D548B8"/>
    <w:rsid w:val="00D5542E"/>
    <w:rsid w:val="00D616D3"/>
    <w:rsid w:val="00D63267"/>
    <w:rsid w:val="00D763DD"/>
    <w:rsid w:val="00D913B9"/>
    <w:rsid w:val="00D97150"/>
    <w:rsid w:val="00DB153B"/>
    <w:rsid w:val="00DC6015"/>
    <w:rsid w:val="00DD7337"/>
    <w:rsid w:val="00DD7CC5"/>
    <w:rsid w:val="00E304E8"/>
    <w:rsid w:val="00E417A2"/>
    <w:rsid w:val="00E752EA"/>
    <w:rsid w:val="00E91617"/>
    <w:rsid w:val="00EA27DB"/>
    <w:rsid w:val="00EB231B"/>
    <w:rsid w:val="00EB4716"/>
    <w:rsid w:val="00EC4C66"/>
    <w:rsid w:val="00EE0BF8"/>
    <w:rsid w:val="00EF5269"/>
    <w:rsid w:val="00F21319"/>
    <w:rsid w:val="00F40DFE"/>
    <w:rsid w:val="00F4571A"/>
    <w:rsid w:val="00F70A78"/>
    <w:rsid w:val="00F74979"/>
    <w:rsid w:val="00F90DCC"/>
    <w:rsid w:val="00F9526C"/>
    <w:rsid w:val="00FC7098"/>
    <w:rsid w:val="00FF2204"/>
    <w:rsid w:val="00FF28D6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2746">
                  <w:marLeft w:val="0"/>
                  <w:marRight w:val="0"/>
                  <w:marTop w:val="0"/>
                  <w:marBottom w:val="0"/>
                  <w:divBdr>
                    <w:top w:val="dashed" w:sz="6" w:space="8" w:color="000000"/>
                    <w:left w:val="dashed" w:sz="6" w:space="8" w:color="000000"/>
                    <w:bottom w:val="dashed" w:sz="6" w:space="8" w:color="000000"/>
                    <w:right w:val="dashed" w:sz="6" w:space="8" w:color="000000"/>
                  </w:divBdr>
                </w:div>
              </w:divsChild>
            </w:div>
          </w:divsChild>
        </w:div>
      </w:divsChild>
    </w:div>
    <w:div w:id="495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?id=100687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7</TotalTime>
  <Pages>2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Links>
    <vt:vector size="6" baseType="variant">
      <vt:variant>
        <vt:i4>7471215</vt:i4>
      </vt:variant>
      <vt:variant>
        <vt:i4>0</vt:i4>
      </vt:variant>
      <vt:variant>
        <vt:i4>0</vt:i4>
      </vt:variant>
      <vt:variant>
        <vt:i4>5</vt:i4>
      </vt:variant>
      <vt:variant>
        <vt:lpwstr>http://www.um.boleslawiec.bip-gov.pl/public/?id=100687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2021-03-04T11:19:00Z</cp:lastPrinted>
  <dcterms:created xsi:type="dcterms:W3CDTF">2021-03-11T07:19:00Z</dcterms:created>
  <dcterms:modified xsi:type="dcterms:W3CDTF">2021-03-11T07:26:00Z</dcterms:modified>
</cp:coreProperties>
</file>