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B9" w:rsidRDefault="00377CB9" w:rsidP="00CC7305">
      <w:pPr>
        <w:jc w:val="right"/>
        <w:rPr>
          <w:rFonts w:ascii="Verdana" w:hAnsi="Verdana"/>
        </w:rPr>
      </w:pPr>
      <w:r w:rsidRPr="007F2C04">
        <w:rPr>
          <w:rFonts w:ascii="Verdana" w:hAnsi="Verdana"/>
        </w:rPr>
        <w:t xml:space="preserve">Bolesławiec, </w:t>
      </w:r>
      <w:r w:rsidR="00F93DF5">
        <w:rPr>
          <w:rFonts w:ascii="Verdana" w:hAnsi="Verdana"/>
        </w:rPr>
        <w:t>16</w:t>
      </w:r>
      <w:r w:rsidR="00604C65">
        <w:rPr>
          <w:rFonts w:ascii="Verdana" w:hAnsi="Verdana"/>
        </w:rPr>
        <w:t>.03</w:t>
      </w:r>
      <w:r w:rsidR="00E57BE8" w:rsidRPr="007F2C04">
        <w:rPr>
          <w:rFonts w:ascii="Verdana" w:hAnsi="Verdana"/>
        </w:rPr>
        <w:t>.2021</w:t>
      </w:r>
      <w:r w:rsidRPr="007F2C04">
        <w:rPr>
          <w:rFonts w:ascii="Verdana" w:hAnsi="Verdana"/>
        </w:rPr>
        <w:t xml:space="preserve"> r.</w:t>
      </w:r>
    </w:p>
    <w:p w:rsidR="00CC7305" w:rsidRPr="007F2C04" w:rsidRDefault="00CC7305" w:rsidP="00CC7305">
      <w:pPr>
        <w:rPr>
          <w:rFonts w:ascii="Verdana" w:hAnsi="Verdana"/>
        </w:rPr>
      </w:pPr>
      <w:r w:rsidRPr="007F2C04">
        <w:rPr>
          <w:rFonts w:ascii="Verdana" w:hAnsi="Verdana"/>
        </w:rPr>
        <w:t>OR-I.211.</w:t>
      </w:r>
      <w:r>
        <w:rPr>
          <w:rFonts w:ascii="Verdana" w:hAnsi="Verdana"/>
        </w:rPr>
        <w:t>6</w:t>
      </w:r>
      <w:r w:rsidRPr="007F2C04">
        <w:rPr>
          <w:rFonts w:ascii="Verdana" w:hAnsi="Verdana"/>
        </w:rPr>
        <w:t>.2021</w:t>
      </w:r>
    </w:p>
    <w:p w:rsidR="00377CB9" w:rsidRPr="007F2C04" w:rsidRDefault="00377CB9" w:rsidP="00604C65">
      <w:pPr>
        <w:spacing w:line="360" w:lineRule="auto"/>
        <w:rPr>
          <w:rFonts w:ascii="Verdana" w:hAnsi="Verdana"/>
          <w:b/>
        </w:rPr>
      </w:pPr>
    </w:p>
    <w:p w:rsidR="00377CB9" w:rsidRPr="006D0346" w:rsidRDefault="00377CB9" w:rsidP="00377CB9">
      <w:pPr>
        <w:jc w:val="center"/>
        <w:rPr>
          <w:rFonts w:ascii="Verdana" w:hAnsi="Verdana"/>
          <w:b/>
        </w:rPr>
      </w:pPr>
      <w:r w:rsidRPr="006D0346">
        <w:rPr>
          <w:rFonts w:ascii="Verdana" w:hAnsi="Verdana"/>
          <w:b/>
        </w:rPr>
        <w:t>PREZYDENT  MIASTA BOLESŁAWIEC</w:t>
      </w:r>
    </w:p>
    <w:p w:rsidR="00377CB9" w:rsidRPr="006D0346" w:rsidRDefault="00377CB9" w:rsidP="00AD1F65">
      <w:pPr>
        <w:jc w:val="center"/>
        <w:rPr>
          <w:rFonts w:ascii="Verdana" w:hAnsi="Verdana"/>
          <w:b/>
        </w:rPr>
      </w:pPr>
      <w:r w:rsidRPr="006D0346">
        <w:rPr>
          <w:rFonts w:ascii="Verdana" w:hAnsi="Verdana"/>
          <w:b/>
        </w:rPr>
        <w:t>na podstawie art. 13 ustawy z dnia 21 listopada 2008 r.</w:t>
      </w:r>
    </w:p>
    <w:p w:rsidR="00377CB9" w:rsidRPr="006D0346" w:rsidRDefault="00377CB9" w:rsidP="002A4735">
      <w:pPr>
        <w:jc w:val="center"/>
        <w:rPr>
          <w:rFonts w:ascii="Verdana" w:hAnsi="Verdana"/>
          <w:b/>
        </w:rPr>
      </w:pPr>
      <w:r w:rsidRPr="006D0346">
        <w:rPr>
          <w:rFonts w:ascii="Verdana" w:hAnsi="Verdana"/>
          <w:b/>
        </w:rPr>
        <w:t>o pracownikach samorządowych</w:t>
      </w:r>
      <w:r w:rsidR="00AD1F65" w:rsidRPr="006D0346">
        <w:rPr>
          <w:rFonts w:ascii="Verdana" w:hAnsi="Verdana"/>
          <w:b/>
        </w:rPr>
        <w:t xml:space="preserve"> </w:t>
      </w:r>
      <w:r w:rsidR="003E661F" w:rsidRPr="006D0346">
        <w:rPr>
          <w:rFonts w:ascii="Verdana" w:hAnsi="Verdana"/>
          <w:b/>
        </w:rPr>
        <w:t>(Dz. U. z 2019 r. poz. 1282</w:t>
      </w:r>
      <w:r w:rsidRPr="006D0346">
        <w:rPr>
          <w:rFonts w:ascii="Verdana" w:hAnsi="Verdana"/>
          <w:b/>
        </w:rPr>
        <w:t>),</w:t>
      </w:r>
    </w:p>
    <w:p w:rsidR="00AD1F65" w:rsidRPr="006D0346" w:rsidRDefault="00AD1F65" w:rsidP="00AD1F65">
      <w:pPr>
        <w:spacing w:line="276" w:lineRule="auto"/>
        <w:jc w:val="center"/>
        <w:rPr>
          <w:rFonts w:ascii="Verdana" w:hAnsi="Verdana"/>
          <w:b/>
          <w:sz w:val="26"/>
          <w:szCs w:val="26"/>
        </w:rPr>
      </w:pPr>
    </w:p>
    <w:p w:rsidR="003E661F" w:rsidRPr="006D0346" w:rsidRDefault="003E661F" w:rsidP="003E661F">
      <w:pPr>
        <w:spacing w:line="276" w:lineRule="auto"/>
        <w:jc w:val="center"/>
        <w:rPr>
          <w:rFonts w:ascii="Verdana" w:hAnsi="Verdana"/>
          <w:b/>
        </w:rPr>
      </w:pPr>
      <w:r w:rsidRPr="006D0346">
        <w:rPr>
          <w:rFonts w:ascii="Verdana" w:hAnsi="Verdana"/>
          <w:b/>
        </w:rPr>
        <w:t xml:space="preserve">ogłasza </w:t>
      </w:r>
      <w:r w:rsidR="0007252C" w:rsidRPr="006D0346">
        <w:rPr>
          <w:rFonts w:ascii="Verdana" w:hAnsi="Verdana"/>
          <w:b/>
        </w:rPr>
        <w:t>nabór</w:t>
      </w:r>
      <w:r w:rsidRPr="006D0346">
        <w:rPr>
          <w:rFonts w:ascii="Verdana" w:hAnsi="Verdana"/>
          <w:b/>
        </w:rPr>
        <w:t xml:space="preserve"> na stanowisko</w:t>
      </w:r>
    </w:p>
    <w:p w:rsidR="008563D6" w:rsidRPr="006D0346" w:rsidRDefault="008563D6" w:rsidP="0099520D">
      <w:pPr>
        <w:jc w:val="center"/>
        <w:rPr>
          <w:rFonts w:ascii="Verdana" w:hAnsi="Verdana"/>
          <w:b/>
        </w:rPr>
      </w:pPr>
      <w:r w:rsidRPr="006D0346">
        <w:rPr>
          <w:rFonts w:ascii="Verdana" w:hAnsi="Verdana"/>
          <w:b/>
        </w:rPr>
        <w:t xml:space="preserve">podinspektora ds. dowodów osobistych </w:t>
      </w:r>
    </w:p>
    <w:p w:rsidR="00E57BE8" w:rsidRPr="006D0346" w:rsidRDefault="008563D6" w:rsidP="0099520D">
      <w:pPr>
        <w:jc w:val="center"/>
        <w:rPr>
          <w:rFonts w:ascii="Verdana" w:hAnsi="Verdana"/>
          <w:b/>
        </w:rPr>
      </w:pPr>
      <w:r w:rsidRPr="006D0346">
        <w:rPr>
          <w:rFonts w:ascii="Verdana" w:hAnsi="Verdana"/>
          <w:b/>
        </w:rPr>
        <w:t>i ewidencji ludności</w:t>
      </w:r>
    </w:p>
    <w:p w:rsidR="0099520D" w:rsidRPr="006D0346" w:rsidRDefault="00E57BE8" w:rsidP="0099520D">
      <w:pPr>
        <w:jc w:val="center"/>
        <w:rPr>
          <w:rFonts w:ascii="Verdana" w:hAnsi="Verdana"/>
          <w:b/>
        </w:rPr>
      </w:pPr>
      <w:r w:rsidRPr="006D0346">
        <w:rPr>
          <w:rFonts w:ascii="Verdana" w:hAnsi="Verdana"/>
          <w:b/>
        </w:rPr>
        <w:t xml:space="preserve">w </w:t>
      </w:r>
      <w:r w:rsidR="0062443E" w:rsidRPr="006D0346">
        <w:rPr>
          <w:rFonts w:ascii="Verdana" w:hAnsi="Verdana"/>
          <w:b/>
        </w:rPr>
        <w:t xml:space="preserve">Wydziale </w:t>
      </w:r>
      <w:r w:rsidR="008563D6" w:rsidRPr="006D0346">
        <w:rPr>
          <w:rFonts w:ascii="Verdana" w:hAnsi="Verdana"/>
          <w:b/>
        </w:rPr>
        <w:t>Spraw Obywatelskich</w:t>
      </w:r>
      <w:r w:rsidR="00F8479A" w:rsidRPr="006D0346">
        <w:rPr>
          <w:rFonts w:ascii="Verdana" w:hAnsi="Verdana"/>
          <w:b/>
        </w:rPr>
        <w:t xml:space="preserve"> </w:t>
      </w:r>
    </w:p>
    <w:p w:rsidR="003E661F" w:rsidRPr="006D0346" w:rsidRDefault="00E57BE8" w:rsidP="003E661F">
      <w:pPr>
        <w:jc w:val="center"/>
        <w:rPr>
          <w:rFonts w:ascii="Verdana" w:hAnsi="Verdana"/>
          <w:b/>
        </w:rPr>
      </w:pPr>
      <w:r w:rsidRPr="006D0346">
        <w:rPr>
          <w:rFonts w:ascii="Verdana" w:hAnsi="Verdana"/>
          <w:b/>
        </w:rPr>
        <w:t>Urzędu</w:t>
      </w:r>
      <w:r w:rsidR="003E661F" w:rsidRPr="006D0346">
        <w:rPr>
          <w:rFonts w:ascii="Verdana" w:hAnsi="Verdana"/>
          <w:b/>
        </w:rPr>
        <w:t xml:space="preserve"> Miasta Bolesławiec</w:t>
      </w:r>
    </w:p>
    <w:p w:rsidR="00377CB9" w:rsidRPr="006D0346" w:rsidRDefault="00377CB9" w:rsidP="00377CB9">
      <w:pPr>
        <w:jc w:val="center"/>
        <w:rPr>
          <w:rFonts w:ascii="Verdana" w:hAnsi="Verdana"/>
          <w:sz w:val="26"/>
          <w:szCs w:val="26"/>
        </w:rPr>
      </w:pPr>
    </w:p>
    <w:p w:rsidR="00377CB9" w:rsidRPr="00671EC8" w:rsidRDefault="00377CB9" w:rsidP="00377CB9">
      <w:pPr>
        <w:jc w:val="both"/>
        <w:rPr>
          <w:rFonts w:ascii="Verdana" w:hAnsi="Verdana"/>
          <w:b/>
          <w:sz w:val="26"/>
          <w:szCs w:val="26"/>
        </w:rPr>
      </w:pPr>
      <w:r w:rsidRPr="00671EC8">
        <w:rPr>
          <w:rFonts w:ascii="Verdana" w:hAnsi="Verdana"/>
          <w:b/>
          <w:sz w:val="26"/>
          <w:szCs w:val="26"/>
        </w:rPr>
        <w:t>Wymagania niezbędne:</w:t>
      </w:r>
    </w:p>
    <w:p w:rsidR="00377CB9" w:rsidRPr="007F2C04" w:rsidRDefault="0062443E" w:rsidP="00377CB9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wykształcenie wyższe</w:t>
      </w:r>
      <w:r w:rsidR="006D0346">
        <w:rPr>
          <w:rFonts w:ascii="Verdana" w:hAnsi="Verdana"/>
        </w:rPr>
        <w:t>,</w:t>
      </w:r>
      <w:r w:rsidRPr="007F2C04">
        <w:rPr>
          <w:rFonts w:ascii="Verdana" w:hAnsi="Verdana"/>
        </w:rPr>
        <w:t xml:space="preserve"> </w:t>
      </w:r>
      <w:r w:rsidR="00E57BE8" w:rsidRPr="007F2C04">
        <w:rPr>
          <w:rFonts w:ascii="Verdana" w:hAnsi="Verdana"/>
        </w:rPr>
        <w:t>preferowane</w:t>
      </w:r>
      <w:r w:rsidR="006D0346">
        <w:rPr>
          <w:rFonts w:ascii="Verdana" w:hAnsi="Verdana"/>
        </w:rPr>
        <w:t>:</w:t>
      </w:r>
      <w:r w:rsidR="00E57BE8" w:rsidRPr="007F2C04">
        <w:rPr>
          <w:rFonts w:ascii="Verdana" w:hAnsi="Verdana"/>
        </w:rPr>
        <w:t xml:space="preserve"> </w:t>
      </w:r>
      <w:r w:rsidR="006D0346">
        <w:rPr>
          <w:rFonts w:ascii="Verdana" w:hAnsi="Verdana"/>
        </w:rPr>
        <w:t>administracyjne, prawnicze lub</w:t>
      </w:r>
      <w:r w:rsidR="008563D6">
        <w:rPr>
          <w:rFonts w:ascii="Verdana" w:hAnsi="Verdana"/>
        </w:rPr>
        <w:t xml:space="preserve"> ekonomiczne,</w:t>
      </w:r>
    </w:p>
    <w:p w:rsidR="008563D6" w:rsidRDefault="00967B34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 xml:space="preserve">znajomość </w:t>
      </w:r>
      <w:r w:rsidR="008563D6">
        <w:rPr>
          <w:rFonts w:ascii="Verdana" w:hAnsi="Verdana"/>
        </w:rPr>
        <w:t xml:space="preserve">ustaw: kodeks postepowania administracyjnego, </w:t>
      </w:r>
      <w:r w:rsidR="006D0346">
        <w:rPr>
          <w:rFonts w:ascii="Verdana" w:hAnsi="Verdana"/>
        </w:rPr>
        <w:br/>
      </w:r>
      <w:r w:rsidR="008563D6">
        <w:rPr>
          <w:rFonts w:ascii="Verdana" w:hAnsi="Verdana"/>
        </w:rPr>
        <w:t xml:space="preserve">o samorządzie gminnym, o pracownikach samorządowych, </w:t>
      </w:r>
      <w:r w:rsidR="006D0346">
        <w:rPr>
          <w:rFonts w:ascii="Verdana" w:hAnsi="Verdana"/>
        </w:rPr>
        <w:br/>
      </w:r>
      <w:r w:rsidR="008563D6">
        <w:rPr>
          <w:rFonts w:ascii="Verdana" w:hAnsi="Verdana"/>
        </w:rPr>
        <w:t>o finansach publicznych,</w:t>
      </w:r>
    </w:p>
    <w:p w:rsidR="008563D6" w:rsidRDefault="008563D6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>
        <w:rPr>
          <w:rFonts w:ascii="Verdana" w:hAnsi="Verdana"/>
        </w:rPr>
        <w:t>znajomość ustaw i przepisów wykonawczych w zakresie ewidencji ludności, dowodów osobistych, rejestru danych kontaktowych i rejestru wyborców,</w:t>
      </w:r>
    </w:p>
    <w:p w:rsidR="00E57BE8" w:rsidRDefault="008563D6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>
        <w:rPr>
          <w:rFonts w:ascii="Verdana" w:hAnsi="Verdana"/>
        </w:rPr>
        <w:t>znajomość prawa cywilnego, spółdzielczego i rodzinnego,</w:t>
      </w:r>
    </w:p>
    <w:p w:rsidR="008563D6" w:rsidRPr="007F2C04" w:rsidRDefault="00A044D0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>
        <w:rPr>
          <w:rFonts w:ascii="Verdana" w:hAnsi="Verdana"/>
        </w:rPr>
        <w:t>z</w:t>
      </w:r>
      <w:r w:rsidR="008563D6">
        <w:rPr>
          <w:rFonts w:ascii="Verdana" w:hAnsi="Verdana"/>
        </w:rPr>
        <w:t xml:space="preserve">najomość ustawy o opłacie skarbowej, o powszechnym obowiązku obrony RP oraz o obywatelstwach i cudzoziemcach, </w:t>
      </w:r>
    </w:p>
    <w:p w:rsidR="00E57BE8" w:rsidRPr="007F2C04" w:rsidRDefault="00A044D0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>
        <w:rPr>
          <w:rFonts w:ascii="Verdana" w:hAnsi="Verdana"/>
        </w:rPr>
        <w:t>b</w:t>
      </w:r>
      <w:r w:rsidR="008563D6">
        <w:rPr>
          <w:rFonts w:ascii="Verdana" w:hAnsi="Verdana"/>
        </w:rPr>
        <w:t>iegłe posługiwanie się komputerem i znajomość pakietu Microsoft Office</w:t>
      </w:r>
      <w:r w:rsidR="00E57BE8" w:rsidRPr="007F2C04">
        <w:rPr>
          <w:rFonts w:ascii="Verdana" w:hAnsi="Verdana"/>
        </w:rPr>
        <w:t xml:space="preserve">, </w:t>
      </w:r>
    </w:p>
    <w:p w:rsidR="00E57BE8" w:rsidRDefault="00A044D0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>
        <w:rPr>
          <w:rFonts w:ascii="Verdana" w:hAnsi="Verdana"/>
        </w:rPr>
        <w:t>u</w:t>
      </w:r>
      <w:r w:rsidR="008563D6">
        <w:rPr>
          <w:rFonts w:ascii="Verdana" w:hAnsi="Verdana"/>
        </w:rPr>
        <w:t>miejętność interpretacji przepisów prawnych</w:t>
      </w:r>
      <w:r w:rsidR="00E57BE8" w:rsidRPr="007F2C04">
        <w:rPr>
          <w:rFonts w:ascii="Verdana" w:hAnsi="Verdana"/>
        </w:rPr>
        <w:t>,</w:t>
      </w:r>
    </w:p>
    <w:p w:rsidR="008563D6" w:rsidRDefault="00A044D0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>
        <w:rPr>
          <w:rFonts w:ascii="Verdana" w:hAnsi="Verdana"/>
        </w:rPr>
        <w:t>umiejętność</w:t>
      </w:r>
      <w:r w:rsidR="008563D6">
        <w:rPr>
          <w:rFonts w:ascii="Verdana" w:hAnsi="Verdana"/>
        </w:rPr>
        <w:t xml:space="preserve"> sporządzania pism urzędowych, opracowań, prezentacji,</w:t>
      </w:r>
    </w:p>
    <w:p w:rsidR="008563D6" w:rsidRPr="007F2C04" w:rsidRDefault="00A044D0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>
        <w:rPr>
          <w:rFonts w:ascii="Verdana" w:hAnsi="Verdana"/>
        </w:rPr>
        <w:t>d</w:t>
      </w:r>
      <w:r w:rsidR="008563D6">
        <w:rPr>
          <w:rFonts w:ascii="Verdana" w:hAnsi="Verdana"/>
        </w:rPr>
        <w:t>oświadczenie w obsłudze kli</w:t>
      </w:r>
      <w:r>
        <w:rPr>
          <w:rFonts w:ascii="Verdana" w:hAnsi="Verdana"/>
        </w:rPr>
        <w:t>en</w:t>
      </w:r>
      <w:r w:rsidR="006D0346">
        <w:rPr>
          <w:rFonts w:ascii="Verdana" w:hAnsi="Verdana"/>
        </w:rPr>
        <w:t>ta.</w:t>
      </w:r>
    </w:p>
    <w:p w:rsidR="00E57BE8" w:rsidRPr="007F2C04" w:rsidRDefault="00E57BE8" w:rsidP="00B02599">
      <w:pPr>
        <w:rPr>
          <w:rFonts w:ascii="Verdana" w:hAnsi="Verdana"/>
        </w:rPr>
      </w:pPr>
    </w:p>
    <w:p w:rsidR="00377CB9" w:rsidRPr="00671EC8" w:rsidRDefault="00377CB9" w:rsidP="00377CB9">
      <w:pPr>
        <w:jc w:val="both"/>
        <w:rPr>
          <w:rFonts w:ascii="Verdana" w:hAnsi="Verdana"/>
          <w:b/>
          <w:sz w:val="26"/>
          <w:szCs w:val="26"/>
        </w:rPr>
      </w:pPr>
      <w:r w:rsidRPr="00671EC8">
        <w:rPr>
          <w:rFonts w:ascii="Verdana" w:hAnsi="Verdana"/>
          <w:b/>
          <w:sz w:val="26"/>
          <w:szCs w:val="26"/>
        </w:rPr>
        <w:t>Wymagania dodatkowe:</w:t>
      </w:r>
    </w:p>
    <w:p w:rsidR="00A044D0" w:rsidRPr="00A044D0" w:rsidRDefault="00A044D0" w:rsidP="00A044D0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 xml:space="preserve">znajomość języka </w:t>
      </w:r>
      <w:r>
        <w:rPr>
          <w:rFonts w:ascii="Verdana" w:hAnsi="Verdana"/>
        </w:rPr>
        <w:t>europejskiego</w:t>
      </w:r>
      <w:r w:rsidRPr="007F2C04">
        <w:rPr>
          <w:rFonts w:ascii="Verdana" w:hAnsi="Verdana"/>
        </w:rPr>
        <w:t xml:space="preserve"> w stopniu </w:t>
      </w:r>
      <w:r>
        <w:rPr>
          <w:rFonts w:ascii="Verdana" w:hAnsi="Verdana"/>
        </w:rPr>
        <w:t>komunikatywnym</w:t>
      </w:r>
      <w:r w:rsidRPr="007F2C04">
        <w:rPr>
          <w:rFonts w:ascii="Verdana" w:hAnsi="Verdana"/>
        </w:rPr>
        <w:t>,</w:t>
      </w:r>
    </w:p>
    <w:p w:rsidR="00E57BE8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umiejętność pr</w:t>
      </w:r>
      <w:r w:rsidR="007F2C04">
        <w:rPr>
          <w:rFonts w:ascii="Verdana" w:hAnsi="Verdana"/>
        </w:rPr>
        <w:t xml:space="preserve">acy w zespole, komunikatywność, </w:t>
      </w:r>
    </w:p>
    <w:p w:rsidR="00A044D0" w:rsidRPr="007F2C04" w:rsidRDefault="00A044D0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>
        <w:rPr>
          <w:rFonts w:ascii="Verdana" w:hAnsi="Verdana"/>
        </w:rPr>
        <w:t>umiejętność organizacji pracy własnej,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dokładność</w:t>
      </w:r>
      <w:r w:rsidR="00A044D0">
        <w:rPr>
          <w:rFonts w:ascii="Verdana" w:hAnsi="Verdana"/>
        </w:rPr>
        <w:t xml:space="preserve">, odpowiedzialność, </w:t>
      </w:r>
      <w:r w:rsidR="006D0346">
        <w:rPr>
          <w:rFonts w:ascii="Verdana" w:hAnsi="Verdana"/>
        </w:rPr>
        <w:t xml:space="preserve">sumienność i </w:t>
      </w:r>
      <w:r w:rsidR="00A044D0">
        <w:rPr>
          <w:rFonts w:ascii="Verdana" w:hAnsi="Verdana"/>
        </w:rPr>
        <w:t>rzetelność</w:t>
      </w:r>
      <w:r w:rsidR="006D0346">
        <w:rPr>
          <w:rFonts w:ascii="Verdana" w:hAnsi="Verdana"/>
        </w:rPr>
        <w:t>.</w:t>
      </w:r>
      <w:r w:rsidRPr="007F2C04">
        <w:rPr>
          <w:rFonts w:ascii="Verdana" w:hAnsi="Verdana"/>
        </w:rPr>
        <w:t xml:space="preserve"> </w:t>
      </w:r>
    </w:p>
    <w:p w:rsidR="00377CB9" w:rsidRPr="007F2C04" w:rsidRDefault="00377CB9" w:rsidP="00377CB9">
      <w:pPr>
        <w:jc w:val="both"/>
        <w:rPr>
          <w:rFonts w:ascii="Verdana" w:hAnsi="Verdana"/>
        </w:rPr>
      </w:pPr>
    </w:p>
    <w:p w:rsidR="00AD5C70" w:rsidRPr="00671EC8" w:rsidRDefault="00377CB9" w:rsidP="00606B60">
      <w:pPr>
        <w:jc w:val="both"/>
        <w:rPr>
          <w:rFonts w:ascii="Verdana" w:hAnsi="Verdana"/>
          <w:b/>
          <w:sz w:val="26"/>
          <w:szCs w:val="26"/>
        </w:rPr>
      </w:pPr>
      <w:r w:rsidRPr="00671EC8">
        <w:rPr>
          <w:rFonts w:ascii="Verdana" w:hAnsi="Verdana"/>
          <w:b/>
          <w:sz w:val="26"/>
          <w:szCs w:val="26"/>
        </w:rPr>
        <w:t>Zakres zadań wykonywanych na stanowisku:</w:t>
      </w:r>
    </w:p>
    <w:p w:rsidR="00A044D0" w:rsidRDefault="00A044D0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>
        <w:rPr>
          <w:rFonts w:ascii="Verdana" w:hAnsi="Verdana"/>
        </w:rPr>
        <w:t>przyjmowanie wniosków o wydanie dowodu osobistego,</w:t>
      </w:r>
    </w:p>
    <w:p w:rsidR="00A044D0" w:rsidRDefault="00A044D0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>
        <w:rPr>
          <w:rFonts w:ascii="Verdana" w:hAnsi="Verdana"/>
        </w:rPr>
        <w:t>przyjmowanie zawiadomień, rejestracja i wydawanie zaświadczeń o utracie lub uszkodzeniu dowodu osobistego,</w:t>
      </w:r>
    </w:p>
    <w:p w:rsidR="00A044D0" w:rsidRDefault="00A044D0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>
        <w:rPr>
          <w:rFonts w:ascii="Verdana" w:hAnsi="Verdana"/>
        </w:rPr>
        <w:t>wydawanie dowodów osobistych wnioskodawcom i unieważnianie poprzednich dowodów,</w:t>
      </w:r>
    </w:p>
    <w:p w:rsidR="00A044D0" w:rsidRDefault="00A044D0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>
        <w:rPr>
          <w:rFonts w:ascii="Verdana" w:hAnsi="Verdana"/>
        </w:rPr>
        <w:t>przyjmowanie zgłoszeń: zameldowania na pobyt stały i czasowy, wymeldowania</w:t>
      </w:r>
      <w:r w:rsidR="006D0346">
        <w:rPr>
          <w:rFonts w:ascii="Verdana" w:hAnsi="Verdana"/>
        </w:rPr>
        <w:t xml:space="preserve"> z pobytu </w:t>
      </w:r>
      <w:r>
        <w:rPr>
          <w:rFonts w:ascii="Verdana" w:hAnsi="Verdana"/>
        </w:rPr>
        <w:t>s</w:t>
      </w:r>
      <w:r w:rsidR="006D0346">
        <w:rPr>
          <w:rFonts w:ascii="Verdana" w:hAnsi="Verdana"/>
        </w:rPr>
        <w:t>ta</w:t>
      </w:r>
      <w:r>
        <w:rPr>
          <w:rFonts w:ascii="Verdana" w:hAnsi="Verdana"/>
        </w:rPr>
        <w:t>łego i cz</w:t>
      </w:r>
      <w:r w:rsidR="006D0346">
        <w:rPr>
          <w:rFonts w:ascii="Verdana" w:hAnsi="Verdana"/>
        </w:rPr>
        <w:t>a</w:t>
      </w:r>
      <w:r>
        <w:rPr>
          <w:rFonts w:ascii="Verdana" w:hAnsi="Verdana"/>
        </w:rPr>
        <w:t xml:space="preserve">sowego, wyjazdu czasowego </w:t>
      </w:r>
      <w:r>
        <w:rPr>
          <w:rFonts w:ascii="Verdana" w:hAnsi="Verdana"/>
        </w:rPr>
        <w:lastRenderedPageBreak/>
        <w:t>stałego i czasowego za granice i powrotu z pobytu czasowego zza granicy,</w:t>
      </w:r>
    </w:p>
    <w:p w:rsidR="00A044D0" w:rsidRDefault="00A044D0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>
        <w:rPr>
          <w:rFonts w:ascii="Verdana" w:hAnsi="Verdana"/>
        </w:rPr>
        <w:t>wydawanie zaświadczeń na wniosek i z urzędu z rejestru mieszkańców i R</w:t>
      </w:r>
      <w:r w:rsidR="006D0346">
        <w:rPr>
          <w:rFonts w:ascii="Verdana" w:hAnsi="Verdana"/>
        </w:rPr>
        <w:t xml:space="preserve">ejestru </w:t>
      </w:r>
      <w:r>
        <w:rPr>
          <w:rFonts w:ascii="Verdana" w:hAnsi="Verdana"/>
        </w:rPr>
        <w:t>D</w:t>
      </w:r>
      <w:r w:rsidR="006D0346">
        <w:rPr>
          <w:rFonts w:ascii="Verdana" w:hAnsi="Verdana"/>
        </w:rPr>
        <w:t xml:space="preserve">owodów </w:t>
      </w:r>
      <w:r>
        <w:rPr>
          <w:rFonts w:ascii="Verdana" w:hAnsi="Verdana"/>
        </w:rPr>
        <w:t>O</w:t>
      </w:r>
      <w:r w:rsidR="006D0346">
        <w:rPr>
          <w:rFonts w:ascii="Verdana" w:hAnsi="Verdana"/>
        </w:rPr>
        <w:t>sobistych</w:t>
      </w:r>
      <w:r>
        <w:rPr>
          <w:rFonts w:ascii="Verdana" w:hAnsi="Verdana"/>
        </w:rPr>
        <w:t>,</w:t>
      </w:r>
    </w:p>
    <w:p w:rsidR="006D0346" w:rsidRDefault="00A044D0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>
        <w:rPr>
          <w:rFonts w:ascii="Verdana" w:hAnsi="Verdana"/>
        </w:rPr>
        <w:t>przyjmowanie wniosków oraz nadawanie numeru PESEL</w:t>
      </w:r>
      <w:r w:rsidR="006D0346">
        <w:rPr>
          <w:rFonts w:ascii="Verdana" w:hAnsi="Verdana"/>
        </w:rPr>
        <w:t>,</w:t>
      </w:r>
    </w:p>
    <w:p w:rsidR="00A044D0" w:rsidRDefault="006D0346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>
        <w:rPr>
          <w:rFonts w:ascii="Verdana" w:hAnsi="Verdana"/>
        </w:rPr>
        <w:t>obsługa i aktualizacja rejestru mieszkańców, rejestru PESEL, Rejestru Dowodów Osobistych, Rejestru Danych i rejestru wyborców.</w:t>
      </w:r>
      <w:r w:rsidR="00A044D0">
        <w:rPr>
          <w:rFonts w:ascii="Verdana" w:hAnsi="Verdana"/>
        </w:rPr>
        <w:t xml:space="preserve"> </w:t>
      </w:r>
    </w:p>
    <w:p w:rsidR="006D0346" w:rsidRPr="006D0346" w:rsidRDefault="006D0346" w:rsidP="006D0346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>
        <w:rPr>
          <w:rFonts w:ascii="Verdana" w:hAnsi="Verdana"/>
        </w:rPr>
        <w:t>udzielanie informacji o sposobie załatwienia danej sprawy.</w:t>
      </w:r>
    </w:p>
    <w:p w:rsidR="007F2C04" w:rsidRDefault="007F2C04" w:rsidP="007F2C04">
      <w:pPr>
        <w:tabs>
          <w:tab w:val="left" w:leader="dot" w:pos="6237"/>
        </w:tabs>
        <w:jc w:val="both"/>
        <w:rPr>
          <w:rFonts w:ascii="Verdana" w:hAnsi="Verdana"/>
        </w:rPr>
      </w:pPr>
    </w:p>
    <w:p w:rsidR="00051376" w:rsidRPr="00671EC8" w:rsidRDefault="00051376" w:rsidP="007F2C04">
      <w:pPr>
        <w:tabs>
          <w:tab w:val="left" w:leader="dot" w:pos="6237"/>
        </w:tabs>
        <w:jc w:val="both"/>
        <w:rPr>
          <w:rFonts w:ascii="Verdana" w:hAnsi="Verdana"/>
          <w:b/>
        </w:rPr>
      </w:pPr>
      <w:r w:rsidRPr="00671EC8">
        <w:rPr>
          <w:rFonts w:ascii="Verdana" w:hAnsi="Verdana"/>
          <w:b/>
        </w:rPr>
        <w:t>Zakres odpowiedzialności:</w:t>
      </w:r>
    </w:p>
    <w:p w:rsidR="007F2C04" w:rsidRPr="007F2C04" w:rsidRDefault="00051376" w:rsidP="007F2C04">
      <w:pPr>
        <w:numPr>
          <w:ilvl w:val="0"/>
          <w:numId w:val="10"/>
        </w:numPr>
        <w:ind w:left="426" w:hanging="426"/>
        <w:jc w:val="both"/>
        <w:rPr>
          <w:rFonts w:ascii="Verdana" w:hAnsi="Verdana"/>
          <w:sz w:val="22"/>
          <w:szCs w:val="22"/>
        </w:rPr>
      </w:pPr>
      <w:r w:rsidRPr="007F2C04">
        <w:rPr>
          <w:rFonts w:ascii="Verdana" w:hAnsi="Verdana"/>
          <w:sz w:val="22"/>
          <w:szCs w:val="22"/>
        </w:rPr>
        <w:t>za naruszenie dyscypliny finansów publicznych w odniesieniu do zadań wynikających z zakresu obowiązków,</w:t>
      </w:r>
    </w:p>
    <w:p w:rsidR="00051376" w:rsidRPr="007F2C04" w:rsidRDefault="00051376" w:rsidP="007F2C04">
      <w:pPr>
        <w:numPr>
          <w:ilvl w:val="0"/>
          <w:numId w:val="10"/>
        </w:numPr>
        <w:ind w:left="426" w:hanging="426"/>
        <w:jc w:val="both"/>
        <w:rPr>
          <w:rFonts w:ascii="Verdana" w:hAnsi="Verdana"/>
          <w:sz w:val="22"/>
          <w:szCs w:val="22"/>
        </w:rPr>
      </w:pPr>
      <w:r w:rsidRPr="007F2C04">
        <w:rPr>
          <w:rFonts w:ascii="Verdana" w:hAnsi="Verdana"/>
          <w:sz w:val="22"/>
          <w:szCs w:val="22"/>
        </w:rPr>
        <w:t>odpowiedzialność wynikająca z obowiązujących regulaminów.</w:t>
      </w:r>
    </w:p>
    <w:p w:rsidR="007F2C04" w:rsidRPr="007F2C04" w:rsidRDefault="007F2C04" w:rsidP="007F2C04">
      <w:pPr>
        <w:ind w:left="426"/>
        <w:jc w:val="both"/>
        <w:rPr>
          <w:rFonts w:ascii="Verdana" w:hAnsi="Verdana"/>
        </w:rPr>
      </w:pPr>
    </w:p>
    <w:p w:rsidR="00051376" w:rsidRPr="00671EC8" w:rsidRDefault="00051376" w:rsidP="00051376">
      <w:pPr>
        <w:spacing w:line="360" w:lineRule="auto"/>
        <w:jc w:val="both"/>
        <w:rPr>
          <w:rFonts w:ascii="Verdana" w:hAnsi="Verdana"/>
          <w:sz w:val="23"/>
          <w:szCs w:val="23"/>
        </w:rPr>
      </w:pPr>
      <w:r w:rsidRPr="00671EC8">
        <w:rPr>
          <w:rFonts w:ascii="Verdana" w:hAnsi="Verdana"/>
          <w:b/>
          <w:sz w:val="23"/>
          <w:szCs w:val="23"/>
        </w:rPr>
        <w:t>Informacja o warunkach pracy na stanowisku:</w:t>
      </w:r>
    </w:p>
    <w:p w:rsidR="00051376" w:rsidRPr="00604C65" w:rsidRDefault="00051376" w:rsidP="00051376">
      <w:pPr>
        <w:spacing w:line="276" w:lineRule="auto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Miejsce pracy: 59-700 Bolesławiec,</w:t>
      </w:r>
      <w:r w:rsidR="00606B60" w:rsidRPr="00604C65">
        <w:rPr>
          <w:rFonts w:ascii="Verdana" w:hAnsi="Verdana"/>
          <w:sz w:val="23"/>
          <w:szCs w:val="23"/>
        </w:rPr>
        <w:t xml:space="preserve"> pl. Piłsudskiego 1, </w:t>
      </w:r>
      <w:r w:rsidR="00AD5C70" w:rsidRPr="00604C65">
        <w:rPr>
          <w:rFonts w:ascii="Verdana" w:hAnsi="Verdana"/>
          <w:sz w:val="23"/>
          <w:szCs w:val="23"/>
        </w:rPr>
        <w:t>I</w:t>
      </w:r>
      <w:r w:rsidR="006D0346">
        <w:rPr>
          <w:rFonts w:ascii="Verdana" w:hAnsi="Verdana"/>
          <w:sz w:val="23"/>
          <w:szCs w:val="23"/>
        </w:rPr>
        <w:t>I</w:t>
      </w:r>
      <w:r w:rsidR="00606B60" w:rsidRPr="00604C65">
        <w:rPr>
          <w:rFonts w:ascii="Verdana" w:hAnsi="Verdana"/>
          <w:sz w:val="23"/>
          <w:szCs w:val="23"/>
        </w:rPr>
        <w:t xml:space="preserve"> piętro</w:t>
      </w:r>
      <w:r w:rsidRPr="00604C65">
        <w:rPr>
          <w:rFonts w:ascii="Verdana" w:hAnsi="Verdana"/>
          <w:sz w:val="23"/>
          <w:szCs w:val="23"/>
        </w:rPr>
        <w:t xml:space="preserve">. Środowisko pracy oraz stanowisko pracy jest przystosowane dla potrzeb pracownika administracyjno-biurowego. </w:t>
      </w:r>
    </w:p>
    <w:p w:rsidR="00051376" w:rsidRPr="00604C65" w:rsidRDefault="00051376" w:rsidP="00051376">
      <w:pPr>
        <w:spacing w:line="276" w:lineRule="auto"/>
        <w:jc w:val="both"/>
        <w:rPr>
          <w:rFonts w:ascii="Verdana" w:hAnsi="Verdana"/>
          <w:sz w:val="23"/>
          <w:szCs w:val="23"/>
        </w:rPr>
      </w:pPr>
    </w:p>
    <w:p w:rsidR="00051376" w:rsidRPr="00671EC8" w:rsidRDefault="00051376" w:rsidP="00051376">
      <w:pPr>
        <w:spacing w:line="276" w:lineRule="auto"/>
        <w:jc w:val="both"/>
        <w:rPr>
          <w:rFonts w:ascii="Verdana" w:hAnsi="Verdana"/>
          <w:sz w:val="23"/>
          <w:szCs w:val="23"/>
        </w:rPr>
      </w:pPr>
      <w:r w:rsidRPr="00671EC8">
        <w:rPr>
          <w:rFonts w:ascii="Verdana" w:hAnsi="Verdana"/>
          <w:b/>
          <w:sz w:val="23"/>
          <w:szCs w:val="23"/>
        </w:rPr>
        <w:t>Informacja o wskaźniku zatrudnienia osób niepełnosprawnych:</w:t>
      </w:r>
    </w:p>
    <w:p w:rsidR="00051376" w:rsidRPr="00604C65" w:rsidRDefault="00051376" w:rsidP="00051376">
      <w:pPr>
        <w:spacing w:line="276" w:lineRule="auto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 xml:space="preserve">W </w:t>
      </w:r>
      <w:r w:rsidR="006D0346">
        <w:rPr>
          <w:rFonts w:ascii="Verdana" w:hAnsi="Verdana"/>
          <w:sz w:val="23"/>
          <w:szCs w:val="23"/>
        </w:rPr>
        <w:t>lutym</w:t>
      </w:r>
      <w:r w:rsidR="00604C65" w:rsidRPr="00604C65">
        <w:rPr>
          <w:rFonts w:ascii="Verdana" w:hAnsi="Verdana"/>
          <w:sz w:val="23"/>
          <w:szCs w:val="23"/>
        </w:rPr>
        <w:t xml:space="preserve"> </w:t>
      </w:r>
      <w:r w:rsidR="00AD5C70" w:rsidRPr="00604C65">
        <w:rPr>
          <w:rFonts w:ascii="Verdana" w:hAnsi="Verdana"/>
          <w:sz w:val="23"/>
          <w:szCs w:val="23"/>
        </w:rPr>
        <w:t>2021</w:t>
      </w:r>
      <w:r w:rsidRPr="00604C65">
        <w:rPr>
          <w:rFonts w:ascii="Verdana" w:hAnsi="Verdana"/>
          <w:sz w:val="23"/>
          <w:szCs w:val="23"/>
        </w:rPr>
        <w:t xml:space="preserve"> roku wskaźnik zatrudnienia osób niepełnosprawnych w Urzędzie Miasta Bolesławiec, w rozumieniu przep</w:t>
      </w:r>
      <w:r w:rsidR="00187B83" w:rsidRPr="00604C65">
        <w:rPr>
          <w:rFonts w:ascii="Verdana" w:hAnsi="Verdana"/>
          <w:sz w:val="23"/>
          <w:szCs w:val="23"/>
        </w:rPr>
        <w:t xml:space="preserve">isów o rehabilitacji zawodowej </w:t>
      </w:r>
      <w:r w:rsidRPr="00604C65">
        <w:rPr>
          <w:rFonts w:ascii="Verdana" w:hAnsi="Verdana"/>
          <w:sz w:val="23"/>
          <w:szCs w:val="23"/>
        </w:rPr>
        <w:t xml:space="preserve"> społecznej oraz zatrudnianiu osób niepełnosprawnych, był wyższy niż 6%.</w:t>
      </w:r>
    </w:p>
    <w:p w:rsidR="00AD5C70" w:rsidRPr="00604C65" w:rsidRDefault="00AD5C70" w:rsidP="00AD5C70">
      <w:pPr>
        <w:tabs>
          <w:tab w:val="left" w:pos="1800"/>
        </w:tabs>
        <w:spacing w:line="276" w:lineRule="auto"/>
        <w:rPr>
          <w:rFonts w:ascii="Verdana" w:hAnsi="Verdana"/>
          <w:sz w:val="23"/>
          <w:szCs w:val="23"/>
        </w:rPr>
      </w:pPr>
    </w:p>
    <w:p w:rsidR="00AD5C70" w:rsidRPr="00671EC8" w:rsidRDefault="00AD5C70" w:rsidP="00AD5C70">
      <w:pPr>
        <w:spacing w:line="360" w:lineRule="auto"/>
        <w:jc w:val="both"/>
        <w:rPr>
          <w:rFonts w:ascii="Verdana" w:hAnsi="Verdana"/>
          <w:sz w:val="23"/>
          <w:szCs w:val="23"/>
        </w:rPr>
      </w:pPr>
      <w:r w:rsidRPr="00671EC8">
        <w:rPr>
          <w:rFonts w:ascii="Verdana" w:hAnsi="Verdana"/>
          <w:b/>
          <w:sz w:val="23"/>
          <w:szCs w:val="23"/>
        </w:rPr>
        <w:t>Wymagane dokumenty: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 xml:space="preserve">list motywacyjny, 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przebieg dotychczasowego zatrudnienia (życiorys – CV, kserokopie świadectw pracy),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kserokopie dyplomów potwierdzających wykształcenie,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kserokopie zaświadczeń o ukończonych kursach, szkoleniach,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oświadczenie o niekaralności,</w:t>
      </w:r>
    </w:p>
    <w:p w:rsidR="00AD5C70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kandydaci, którzy zamierzają skorzystać z uprawnienia, o którym mowa w art. 13 a ust. 2 ustawy o pracownikach samorządowych, są obowiązani do złożenia wraz z dokumentami kopii dokumentu potwierdzającego niepełnosprawność.</w:t>
      </w:r>
    </w:p>
    <w:p w:rsidR="00AD5C70" w:rsidRPr="00604C65" w:rsidRDefault="00AD5C70" w:rsidP="00AD5C70">
      <w:pPr>
        <w:jc w:val="both"/>
        <w:rPr>
          <w:rFonts w:ascii="Verdana" w:hAnsi="Verdana"/>
          <w:b/>
          <w:i/>
          <w:sz w:val="23"/>
          <w:szCs w:val="23"/>
          <w:u w:val="single"/>
        </w:rPr>
      </w:pPr>
    </w:p>
    <w:p w:rsidR="00AD5C70" w:rsidRPr="00671EC8" w:rsidRDefault="00AD5C70" w:rsidP="00AD5C70">
      <w:pPr>
        <w:jc w:val="both"/>
        <w:rPr>
          <w:rFonts w:ascii="Verdana" w:hAnsi="Verdana"/>
          <w:b/>
          <w:sz w:val="23"/>
          <w:szCs w:val="23"/>
        </w:rPr>
      </w:pPr>
      <w:r w:rsidRPr="00671EC8">
        <w:rPr>
          <w:rFonts w:ascii="Verdana" w:hAnsi="Verdana"/>
          <w:b/>
          <w:sz w:val="23"/>
          <w:szCs w:val="23"/>
        </w:rPr>
        <w:t>Prosimy o zamieszczenie w dokumentach aplikacyjnych:</w:t>
      </w:r>
    </w:p>
    <w:p w:rsidR="00AD5C70" w:rsidRPr="00671EC8" w:rsidRDefault="00AD5C70" w:rsidP="00AD5C70">
      <w:pPr>
        <w:numPr>
          <w:ilvl w:val="0"/>
          <w:numId w:val="6"/>
        </w:numPr>
        <w:ind w:left="426" w:hanging="426"/>
        <w:jc w:val="both"/>
        <w:rPr>
          <w:rFonts w:ascii="Verdana" w:hAnsi="Verdana"/>
          <w:b/>
          <w:bCs/>
          <w:sz w:val="23"/>
          <w:szCs w:val="23"/>
        </w:rPr>
      </w:pPr>
      <w:r w:rsidRPr="00671EC8">
        <w:rPr>
          <w:rFonts w:ascii="Verdana" w:hAnsi="Verdana"/>
          <w:b/>
          <w:sz w:val="23"/>
          <w:szCs w:val="23"/>
        </w:rPr>
        <w:t>podpisanej klauzuli następującej treści:</w:t>
      </w:r>
    </w:p>
    <w:p w:rsidR="00AD5C70" w:rsidRPr="00671EC8" w:rsidRDefault="00AD5C70" w:rsidP="00AD5C70">
      <w:pPr>
        <w:jc w:val="both"/>
        <w:rPr>
          <w:rFonts w:ascii="Verdana" w:hAnsi="Verdana"/>
          <w:iCs/>
          <w:sz w:val="23"/>
          <w:szCs w:val="23"/>
        </w:rPr>
      </w:pPr>
      <w:r w:rsidRPr="00671EC8">
        <w:rPr>
          <w:rFonts w:ascii="Verdana" w:hAnsi="Verdana"/>
          <w:bCs/>
          <w:sz w:val="23"/>
          <w:szCs w:val="23"/>
        </w:rPr>
        <w:t xml:space="preserve">„Wyrażam zgodę na przetwarzanie moich danych osobowych zawartych w mojej ofercie pracy dla potrzeb niezbędnych do realizacji procesu rekrutacji na stanowisko </w:t>
      </w:r>
      <w:r w:rsidR="006D0346" w:rsidRPr="00671EC8">
        <w:rPr>
          <w:rFonts w:ascii="Verdana" w:hAnsi="Verdana"/>
          <w:bCs/>
          <w:sz w:val="23"/>
          <w:szCs w:val="23"/>
        </w:rPr>
        <w:t xml:space="preserve">podinspektora w Wydziale Spraw Obywatelskich </w:t>
      </w:r>
      <w:r w:rsidRPr="00671EC8">
        <w:rPr>
          <w:rFonts w:ascii="Verdana" w:hAnsi="Verdana"/>
          <w:bCs/>
          <w:sz w:val="23"/>
          <w:szCs w:val="23"/>
        </w:rPr>
        <w:t xml:space="preserve">w Urzędzie Miasta Bolesławiec, </w:t>
      </w:r>
      <w:r w:rsidRPr="00671EC8">
        <w:rPr>
          <w:rFonts w:ascii="Verdana" w:hAnsi="Verdana"/>
          <w:iCs/>
          <w:sz w:val="23"/>
          <w:szCs w:val="23"/>
        </w:rPr>
        <w:t>zgodnie  z</w:t>
      </w:r>
      <w:r w:rsidRPr="00671EC8">
        <w:rPr>
          <w:rFonts w:ascii="Verdana" w:hAnsi="Verdana"/>
          <w:iCs/>
          <w:color w:val="FF0000"/>
          <w:sz w:val="23"/>
          <w:szCs w:val="23"/>
        </w:rPr>
        <w:t xml:space="preserve"> </w:t>
      </w:r>
      <w:r w:rsidRPr="00671EC8">
        <w:rPr>
          <w:rFonts w:ascii="Verdana" w:hAnsi="Verdana"/>
          <w:iCs/>
          <w:sz w:val="23"/>
          <w:szCs w:val="23"/>
        </w:rPr>
        <w:t xml:space="preserve"> art. 6 ust. 1 lit. a ogólnego rozporządzenia o ochronie danych osobowych z dnia 27 kwietnia 2016 r. (Rozporządzenie Parlamentu Europejskiego i Rady (UE) 2016/679)”</w:t>
      </w:r>
    </w:p>
    <w:p w:rsidR="00AD5C70" w:rsidRPr="00671EC8" w:rsidRDefault="00AD5C70" w:rsidP="00AD5C70">
      <w:pPr>
        <w:numPr>
          <w:ilvl w:val="0"/>
          <w:numId w:val="6"/>
        </w:numPr>
        <w:ind w:left="426" w:hanging="426"/>
        <w:jc w:val="both"/>
        <w:rPr>
          <w:rFonts w:ascii="Verdana" w:hAnsi="Verdana"/>
          <w:sz w:val="23"/>
          <w:szCs w:val="23"/>
        </w:rPr>
      </w:pPr>
      <w:r w:rsidRPr="00671EC8">
        <w:rPr>
          <w:rFonts w:ascii="Verdana" w:hAnsi="Verdana"/>
          <w:b/>
          <w:sz w:val="23"/>
          <w:szCs w:val="23"/>
        </w:rPr>
        <w:lastRenderedPageBreak/>
        <w:t>podpisanej klauzuli informacyjnej stanowiącej załącznik do niniejszego ogłoszenia</w:t>
      </w:r>
    </w:p>
    <w:p w:rsidR="00AD5C70" w:rsidRPr="00604C65" w:rsidRDefault="00AD5C70" w:rsidP="00AD5C70">
      <w:pPr>
        <w:jc w:val="both"/>
        <w:rPr>
          <w:rFonts w:ascii="Verdana" w:hAnsi="Verdana"/>
          <w:sz w:val="23"/>
          <w:szCs w:val="23"/>
        </w:rPr>
      </w:pPr>
    </w:p>
    <w:p w:rsidR="00AD5C70" w:rsidRPr="00604C65" w:rsidRDefault="00AD5C70" w:rsidP="00AD5C70">
      <w:pPr>
        <w:jc w:val="both"/>
        <w:rPr>
          <w:rFonts w:ascii="Verdana" w:hAnsi="Verdana"/>
          <w:color w:val="0000FF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 xml:space="preserve">Z podstawowymi dokumentami dotyczącymi pracy urzędu kandydaci powinni zapoznać się poprzez stronę internetową </w:t>
      </w:r>
      <w:hyperlink r:id="rId8" w:history="1">
        <w:r w:rsidRPr="00CC7305">
          <w:rPr>
            <w:rStyle w:val="Hipercze"/>
            <w:rFonts w:ascii="Verdana" w:hAnsi="Verdana"/>
            <w:sz w:val="23"/>
            <w:szCs w:val="23"/>
          </w:rPr>
          <w:t xml:space="preserve">www.um.boleslawiec.bip-gov.pl. </w:t>
        </w:r>
      </w:hyperlink>
    </w:p>
    <w:p w:rsidR="00AD5C70" w:rsidRPr="00604C65" w:rsidRDefault="00AD5C70" w:rsidP="00AD5C70">
      <w:pPr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Szczegółowych informacji udziela p.</w:t>
      </w:r>
      <w:r w:rsidR="006D0346">
        <w:rPr>
          <w:rFonts w:ascii="Verdana" w:hAnsi="Verdana"/>
          <w:sz w:val="23"/>
          <w:szCs w:val="23"/>
        </w:rPr>
        <w:t xml:space="preserve"> Krystyna Hodowana - Naczelnik Wydziału Spraw Obywatelskich</w:t>
      </w:r>
      <w:r w:rsidRPr="00604C65">
        <w:rPr>
          <w:rFonts w:ascii="Verdana" w:hAnsi="Verdana"/>
          <w:sz w:val="23"/>
          <w:szCs w:val="23"/>
        </w:rPr>
        <w:t>, (</w:t>
      </w:r>
      <w:r w:rsidRPr="00604C65">
        <w:rPr>
          <w:rStyle w:val="Pogrubienie"/>
          <w:rFonts w:ascii="Verdana" w:hAnsi="Verdana"/>
          <w:b w:val="0"/>
          <w:color w:val="000000"/>
          <w:sz w:val="23"/>
          <w:szCs w:val="23"/>
          <w:shd w:val="clear" w:color="auto" w:fill="FFFFFF"/>
        </w:rPr>
        <w:t>ul. Pl. Piłsudskiego 1</w:t>
      </w:r>
      <w:r w:rsidR="006D0346">
        <w:rPr>
          <w:rFonts w:ascii="Verdana" w:hAnsi="Verdana"/>
          <w:sz w:val="23"/>
          <w:szCs w:val="23"/>
        </w:rPr>
        <w:t>,  tel. 0-75/ 64-56-540</w:t>
      </w:r>
      <w:r w:rsidRPr="00604C65">
        <w:rPr>
          <w:rFonts w:ascii="Verdana" w:hAnsi="Verdana"/>
          <w:sz w:val="23"/>
          <w:szCs w:val="23"/>
        </w:rPr>
        <w:t>).</w:t>
      </w:r>
      <w:r w:rsidRPr="00604C65">
        <w:rPr>
          <w:rFonts w:ascii="Verdana" w:hAnsi="Verdana"/>
          <w:sz w:val="23"/>
          <w:szCs w:val="23"/>
        </w:rPr>
        <w:tab/>
      </w:r>
    </w:p>
    <w:p w:rsidR="00AD5C70" w:rsidRPr="00604C65" w:rsidRDefault="00AD5C70" w:rsidP="00AD5C70">
      <w:pPr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 xml:space="preserve">Oferty należy składać w sekretariacie Urzędu Miasta Bolesławiec, Ratusz - Rynek 41, pok. 101,  w terminie do </w:t>
      </w:r>
      <w:r w:rsidR="00604C65" w:rsidRPr="00604C65">
        <w:rPr>
          <w:rFonts w:ascii="Verdana" w:hAnsi="Verdana"/>
          <w:b/>
          <w:sz w:val="23"/>
          <w:szCs w:val="23"/>
        </w:rPr>
        <w:t>29 marca</w:t>
      </w:r>
      <w:r w:rsidRPr="00604C65">
        <w:rPr>
          <w:rFonts w:ascii="Verdana" w:hAnsi="Verdana"/>
          <w:b/>
          <w:sz w:val="23"/>
          <w:szCs w:val="23"/>
        </w:rPr>
        <w:t xml:space="preserve"> 2021</w:t>
      </w:r>
      <w:r w:rsidRPr="00604C65">
        <w:rPr>
          <w:rFonts w:ascii="Verdana" w:hAnsi="Verdana"/>
          <w:sz w:val="23"/>
          <w:szCs w:val="23"/>
        </w:rPr>
        <w:t xml:space="preserve"> </w:t>
      </w:r>
      <w:r w:rsidRPr="00604C65">
        <w:rPr>
          <w:rFonts w:ascii="Verdana" w:hAnsi="Verdana"/>
          <w:b/>
          <w:sz w:val="23"/>
          <w:szCs w:val="23"/>
        </w:rPr>
        <w:t xml:space="preserve">roku </w:t>
      </w:r>
      <w:r w:rsidRPr="00604C65">
        <w:rPr>
          <w:rFonts w:ascii="Verdana" w:hAnsi="Verdana"/>
          <w:sz w:val="23"/>
          <w:szCs w:val="23"/>
        </w:rPr>
        <w:t>(liczy się data wpływu do Urzędu Miasta). Kandydaci spełniający powyższe wymagania, zostaną zaproszeni na rozmowy kwalifikacyjne.</w:t>
      </w:r>
    </w:p>
    <w:p w:rsidR="00AD5C70" w:rsidRPr="00604C65" w:rsidRDefault="00AD5C70" w:rsidP="00AD5C70">
      <w:pPr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Z wybranym kandydatem, spełniającym wymogi zawarte w ogłoszeniu i wskazanym przez Komisję Kwalifikacyjną, wstępnie zostanie zawarta umowa na czas określony.</w:t>
      </w:r>
    </w:p>
    <w:p w:rsidR="002C57B6" w:rsidRDefault="002C57B6" w:rsidP="007F2C04">
      <w:pPr>
        <w:rPr>
          <w:rFonts w:ascii="Verdana" w:hAnsi="Verdana"/>
          <w:sz w:val="23"/>
          <w:szCs w:val="23"/>
        </w:rPr>
      </w:pPr>
    </w:p>
    <w:p w:rsidR="001F02EB" w:rsidRPr="007F2C04" w:rsidRDefault="001F02EB" w:rsidP="00CC7305">
      <w:pPr>
        <w:spacing w:before="600"/>
        <w:ind w:left="3538" w:firstLine="709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Z up. Prezydenta Miasta</w:t>
      </w:r>
    </w:p>
    <w:p w:rsidR="001F02EB" w:rsidRPr="007F2C04" w:rsidRDefault="001F02EB" w:rsidP="00CC7305">
      <w:pPr>
        <w:ind w:left="4678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Sekretarz Miasta</w:t>
      </w:r>
    </w:p>
    <w:p w:rsidR="001F02EB" w:rsidRPr="007F2C04" w:rsidRDefault="001F02EB" w:rsidP="00CC7305">
      <w:pPr>
        <w:ind w:left="4678"/>
        <w:rPr>
          <w:rFonts w:ascii="Verdana" w:hAnsi="Verdana"/>
          <w:sz w:val="23"/>
          <w:szCs w:val="23"/>
        </w:rPr>
      </w:pPr>
    </w:p>
    <w:p w:rsidR="001F02EB" w:rsidRPr="007F2C04" w:rsidRDefault="001F02EB" w:rsidP="00CC7305">
      <w:pPr>
        <w:ind w:left="4678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/-/ Jerzy Zieliński</w:t>
      </w:r>
    </w:p>
    <w:p w:rsidR="00CC7305" w:rsidRDefault="00CC7305">
      <w:pPr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br w:type="page"/>
      </w:r>
    </w:p>
    <w:p w:rsidR="002C57B6" w:rsidRDefault="002C57B6" w:rsidP="007F2C04">
      <w:pPr>
        <w:rPr>
          <w:rFonts w:ascii="Verdana" w:hAnsi="Verdana"/>
          <w:sz w:val="23"/>
          <w:szCs w:val="23"/>
        </w:rPr>
      </w:pPr>
    </w:p>
    <w:p w:rsidR="00051376" w:rsidRPr="007F2C04" w:rsidRDefault="00051376" w:rsidP="00051376">
      <w:pPr>
        <w:jc w:val="right"/>
        <w:rPr>
          <w:rFonts w:ascii="Verdana" w:hAnsi="Verdana"/>
          <w:b/>
          <w:sz w:val="22"/>
          <w:szCs w:val="22"/>
        </w:rPr>
      </w:pPr>
      <w:bookmarkStart w:id="0" w:name="_GoBack"/>
      <w:bookmarkEnd w:id="0"/>
      <w:r w:rsidRPr="007F2C04">
        <w:rPr>
          <w:rFonts w:ascii="Verdana" w:hAnsi="Verdana"/>
          <w:b/>
          <w:sz w:val="22"/>
          <w:szCs w:val="22"/>
        </w:rPr>
        <w:t>Załącznik do ogłoszenia</w:t>
      </w:r>
    </w:p>
    <w:p w:rsidR="00051376" w:rsidRPr="007F2C04" w:rsidRDefault="00051376" w:rsidP="00051376">
      <w:pPr>
        <w:jc w:val="center"/>
        <w:rPr>
          <w:rFonts w:ascii="Verdana" w:hAnsi="Verdana"/>
          <w:b/>
          <w:bCs/>
          <w:color w:val="6666FF"/>
          <w:sz w:val="23"/>
          <w:szCs w:val="23"/>
        </w:rPr>
      </w:pPr>
      <w:r w:rsidRPr="007F2C04">
        <w:rPr>
          <w:rFonts w:ascii="Verdana" w:hAnsi="Verdana"/>
          <w:b/>
          <w:bCs/>
          <w:color w:val="6666FF"/>
          <w:sz w:val="23"/>
          <w:szCs w:val="23"/>
        </w:rPr>
        <w:t xml:space="preserve">KLAUZULA INFORMACYJNA </w:t>
      </w:r>
    </w:p>
    <w:p w:rsidR="00051376" w:rsidRPr="007F2C04" w:rsidRDefault="00051376" w:rsidP="00051376">
      <w:pPr>
        <w:jc w:val="center"/>
        <w:rPr>
          <w:rFonts w:ascii="Verdana" w:hAnsi="Verdana"/>
          <w:b/>
          <w:bCs/>
          <w:sz w:val="23"/>
          <w:szCs w:val="23"/>
        </w:rPr>
      </w:pPr>
      <w:r w:rsidRPr="007F2C04">
        <w:rPr>
          <w:rFonts w:ascii="Verdana" w:hAnsi="Verdana"/>
          <w:b/>
          <w:bCs/>
          <w:sz w:val="23"/>
          <w:szCs w:val="23"/>
        </w:rPr>
        <w:t>Zgodnie z art. 13 ust. 1 i ust. 2 ogólnego rozporządzenia o ochronie danych osobowych z dnia 27 kwietnia 2016 r. informuję, iż:</w:t>
      </w:r>
    </w:p>
    <w:p w:rsidR="00051376" w:rsidRPr="007F2C04" w:rsidRDefault="00051376" w:rsidP="00051376">
      <w:pPr>
        <w:jc w:val="center"/>
        <w:rPr>
          <w:rFonts w:ascii="Verdana" w:hAnsi="Verdana"/>
          <w:b/>
          <w:bCs/>
          <w:sz w:val="23"/>
          <w:szCs w:val="23"/>
        </w:rPr>
      </w:pP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administratorem Pani/Pana danych osobowych jest </w:t>
      </w:r>
      <w:r w:rsidRPr="007F2C04">
        <w:rPr>
          <w:rFonts w:ascii="Verdana" w:hAnsi="Verdana"/>
          <w:b/>
          <w:sz w:val="23"/>
          <w:szCs w:val="23"/>
        </w:rPr>
        <w:t>Gmina Miejska Bolesławiec z siedzibą</w:t>
      </w:r>
      <w:r w:rsidRPr="007F2C04">
        <w:rPr>
          <w:rFonts w:ascii="Verdana" w:eastAsia="Liberation Serif" w:hAnsi="Verdana"/>
          <w:b/>
          <w:sz w:val="23"/>
          <w:szCs w:val="23"/>
        </w:rPr>
        <w:t xml:space="preserve"> </w:t>
      </w:r>
      <w:r w:rsidRPr="007F2C04">
        <w:rPr>
          <w:rFonts w:ascii="Verdana" w:hAnsi="Verdana"/>
          <w:b/>
          <w:sz w:val="23"/>
          <w:szCs w:val="23"/>
        </w:rPr>
        <w:t>w Bolesławcu ul. Rynek 41</w:t>
      </w:r>
      <w:r w:rsidRPr="007F2C04">
        <w:rPr>
          <w:rFonts w:ascii="Verdana" w:hAnsi="Verdana"/>
          <w:sz w:val="23"/>
          <w:szCs w:val="23"/>
        </w:rPr>
        <w:t xml:space="preserve"> reprezentowana przez Prezydenta Miasta Bolesławiec,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inspektorem ochrony danych jest Pani </w:t>
      </w:r>
      <w:r w:rsidR="007F2C04">
        <w:rPr>
          <w:rFonts w:ascii="Verdana" w:hAnsi="Verdana"/>
          <w:sz w:val="23"/>
          <w:szCs w:val="23"/>
        </w:rPr>
        <w:t>Katarzyna Cieśla</w:t>
      </w:r>
      <w:r w:rsidRPr="007F2C04">
        <w:rPr>
          <w:rFonts w:ascii="Verdana" w:hAnsi="Verdana"/>
          <w:b/>
          <w:bCs/>
          <w:sz w:val="23"/>
          <w:szCs w:val="23"/>
        </w:rPr>
        <w:t xml:space="preserve"> (kontakt: Urząd Miasta Bolesławiec ul. Rynek 41 59-700 Bolesławiec, telefon 075 645 6453, kom. 538 052 480, e-mail </w:t>
      </w:r>
      <w:hyperlink r:id="rId9" w:history="1">
        <w:r w:rsidRPr="007F2C04">
          <w:rPr>
            <w:rStyle w:val="Hipercze"/>
            <w:rFonts w:ascii="Verdana" w:hAnsi="Verdana"/>
            <w:b/>
            <w:bCs/>
            <w:sz w:val="23"/>
            <w:szCs w:val="23"/>
          </w:rPr>
          <w:t>iod@um.boleslawiec.pl</w:t>
        </w:r>
      </w:hyperlink>
      <w:r w:rsidRPr="007F2C04">
        <w:rPr>
          <w:rFonts w:ascii="Verdana" w:hAnsi="Verdana"/>
          <w:b/>
          <w:bCs/>
          <w:sz w:val="23"/>
          <w:szCs w:val="23"/>
        </w:rPr>
        <w:t>),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Pani/Pana dane osobowe przetwarzane będą w celu realizacji ustawowych zadań Gminy Miejskiej Bolesławiec na podstawie: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- art. 6 ust. 1 lit. a, c ogólnego rozporządzenia o ochronie danych osobowych z dnia 27 kwietnia 2016 r.; 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i/>
          <w:color w:val="FF0000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- art. 9 ust.2 lit. g ogólnego rozporządzenia o ochronie danych osobowych z dnia 27 kwietnia 2016 r.;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- art. 22 ¹ ustawy z dnia 26 czerwca 1974 r. Kodeks Pracy;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- art. 6 oraz art. 13 pkt.2b ustawy z dnia 21 listopada 2008 r. o pracownikach samorządowych, 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odbiorcą Pani/Pana danych osobowych będą wyłącznie podmioty uprawnione do uzyskania danych osobowych na podstawie przepisów prawa.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bCs/>
          <w:color w:val="000000"/>
          <w:sz w:val="23"/>
          <w:szCs w:val="23"/>
        </w:rPr>
        <w:t>Pani/Pana dane osobowe nie będą przekazywane do państwa trzeciego/organizacji międzynarodowej,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Pani/Pana dane osobowe będą przechowywane zgodnie z przepisami prawa przez okres: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- w przypadku osób, które podczas naboru/konkursu zakwalifikowały się do dalszego etapu i zostały umieszczone w protokole, będą przechowywane, zgodnie z instrukcją kancelaryjną, przez okres 2 lat,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- w przypadku pozostałych osób będą możliwe do odbioru osobiście przez zainteresowanych przez okres 1 miesiąca od ogłoszenia wyników konkursu, po tym okresie ulegną zniszczeniu.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posiada Pani/Pan prawo dostępu do treści swoich danych oraz prawo ich sprostowania, usunięcia, ograniczenia przetwarzania, prawo do przenoszenia danych, prawo wniesienia sprzeciwu wobec przetwarzania, prawo do cofnięcia zgody w dowolnym momencie bez wpływu na zgodność z prawem przetwarzania, którego dokonano na podstawie zgody przed jej cofnięciem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 ma Pan/Pani prawo wniesienia skargi do UODO, gdy uzna Pani/Pan, </w:t>
      </w:r>
      <w:r w:rsidRPr="007F2C04">
        <w:rPr>
          <w:rFonts w:ascii="Verdana" w:hAnsi="Verdana"/>
          <w:sz w:val="23"/>
          <w:szCs w:val="23"/>
        </w:rPr>
        <w:br/>
        <w:t>iż przetwarzanie danych osobowych Pani/Pana dotyczących narusza przepisy ogólnego rozporządzenia o ochronie danych osobowych z dnia 27 kwietnia 2016r.</w:t>
      </w:r>
      <w:r w:rsidR="00CC7305">
        <w:rPr>
          <w:rFonts w:ascii="Verdana" w:hAnsi="Verdana"/>
          <w:sz w:val="23"/>
          <w:szCs w:val="23"/>
        </w:rPr>
        <w:t xml:space="preserve"> 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 podanie przez Pana/Panią danych osobowych jest </w:t>
      </w:r>
      <w:r w:rsidRPr="007F2C04">
        <w:rPr>
          <w:rFonts w:ascii="Verdana" w:hAnsi="Verdana"/>
          <w:bCs/>
          <w:sz w:val="23"/>
          <w:szCs w:val="23"/>
        </w:rPr>
        <w:t xml:space="preserve">wymogiem ustawowym i umownym, a zatem </w:t>
      </w:r>
      <w:r w:rsidRPr="007F2C04">
        <w:rPr>
          <w:rFonts w:ascii="Verdana" w:eastAsia="Liberation Serif" w:hAnsi="Verdana"/>
          <w:sz w:val="23"/>
          <w:szCs w:val="23"/>
        </w:rPr>
        <w:t>j</w:t>
      </w:r>
      <w:r w:rsidRPr="007F2C04">
        <w:rPr>
          <w:rFonts w:ascii="Verdana" w:hAnsi="Verdana"/>
          <w:sz w:val="23"/>
          <w:szCs w:val="23"/>
        </w:rPr>
        <w:t>est Pan/Pani zobowiązana do ich podania, a konsekwencją niepodania danych osobowych będzie niezakwalifikowanie do dalszego etapu rekrutacji</w:t>
      </w:r>
    </w:p>
    <w:p w:rsidR="00051376" w:rsidRPr="00026B1D" w:rsidRDefault="00051376" w:rsidP="00026B1D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Pani/Pana dane nie będą przetwarzane w sposób zautomatyzowany, w tym również w formie profilowania. </w:t>
      </w:r>
    </w:p>
    <w:p w:rsidR="00026B1D" w:rsidRDefault="00026B1D" w:rsidP="00026B1D">
      <w:pPr>
        <w:pStyle w:val="Akapitzlist"/>
        <w:ind w:left="2484"/>
        <w:jc w:val="both"/>
        <w:rPr>
          <w:rFonts w:ascii="Verdana" w:hAnsi="Verdana"/>
          <w:sz w:val="23"/>
          <w:szCs w:val="23"/>
        </w:rPr>
      </w:pPr>
    </w:p>
    <w:p w:rsidR="00051376" w:rsidRPr="007F2C04" w:rsidRDefault="00051376" w:rsidP="00026B1D">
      <w:pPr>
        <w:pStyle w:val="Akapitzlist"/>
        <w:ind w:left="2484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lastRenderedPageBreak/>
        <w:t>Przyjęłam/em do wiadomości: ……………………………</w:t>
      </w:r>
    </w:p>
    <w:sectPr w:rsidR="00051376" w:rsidRPr="007F2C04" w:rsidSect="00026B1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993" w:right="1133" w:bottom="993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5F5" w:rsidRDefault="007255F5">
      <w:r>
        <w:separator/>
      </w:r>
    </w:p>
  </w:endnote>
  <w:endnote w:type="continuationSeparator" w:id="0">
    <w:p w:rsidR="007255F5" w:rsidRDefault="00725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Default="002973C5" w:rsidP="001E7FB0">
    <w:pPr>
      <w:pStyle w:val="Stopka"/>
    </w:pPr>
  </w:p>
  <w:p w:rsidR="002973C5" w:rsidRDefault="002973C5" w:rsidP="0077622C">
    <w:pPr>
      <w:pStyle w:val="Stopka"/>
      <w:jc w:val="center"/>
    </w:pPr>
  </w:p>
  <w:p w:rsidR="002973C5" w:rsidRPr="000C3B03" w:rsidRDefault="002973C5" w:rsidP="001E7F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Pr="001E7FB0" w:rsidRDefault="002973C5" w:rsidP="001E7FB0">
    <w:pPr>
      <w:jc w:val="both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5F5" w:rsidRDefault="007255F5">
      <w:r>
        <w:separator/>
      </w:r>
    </w:p>
  </w:footnote>
  <w:footnote w:type="continuationSeparator" w:id="0">
    <w:p w:rsidR="007255F5" w:rsidRDefault="00725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Default="002973C5" w:rsidP="000C3B03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B28" w:rsidRDefault="00F472E4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4400" cy="1028700"/>
          <wp:effectExtent l="0" t="0" r="0" b="0"/>
          <wp:wrapTight wrapText="bothSides">
            <wp:wrapPolygon edited="0">
              <wp:start x="0" y="0"/>
              <wp:lineTo x="0" y="21200"/>
              <wp:lineTo x="21150" y="21200"/>
              <wp:lineTo x="21150" y="0"/>
              <wp:lineTo x="0" y="0"/>
            </wp:wrapPolygon>
          </wp:wrapTight>
          <wp:docPr id="18" name="Obraz 18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rFonts w:ascii="Arial" w:hAnsi="Arial" w:cs="Arial"/>
        <w:b/>
        <w:sz w:val="44"/>
        <w:szCs w:val="44"/>
      </w:rPr>
      <w:t xml:space="preserve"> </w:t>
    </w:r>
    <w:r w:rsidR="00DC7B28">
      <w:rPr>
        <w:rFonts w:ascii="Arial" w:hAnsi="Arial" w:cs="Arial"/>
        <w:b/>
        <w:sz w:val="44"/>
        <w:szCs w:val="44"/>
      </w:rPr>
      <w:t>PREZYDENT MIASTA</w:t>
    </w:r>
  </w:p>
  <w:p w:rsidR="0067444F" w:rsidRDefault="00F472E4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-1151255</wp:posOffset>
          </wp:positionH>
          <wp:positionV relativeFrom="paragraph">
            <wp:posOffset>667385</wp:posOffset>
          </wp:positionV>
          <wp:extent cx="965200" cy="8228330"/>
          <wp:effectExtent l="0" t="0" r="6350" b="1270"/>
          <wp:wrapSquare wrapText="bothSides"/>
          <wp:docPr id="53" name="Obraz 53" descr="PASEK GRY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ASEK GRY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822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B28">
      <w:rPr>
        <w:rFonts w:ascii="Arial" w:hAnsi="Arial" w:cs="Arial"/>
        <w:b/>
        <w:sz w:val="44"/>
        <w:szCs w:val="44"/>
      </w:rPr>
      <w:t>BOLESŁAWIEC</w:t>
    </w:r>
  </w:p>
  <w:p w:rsidR="0067444F" w:rsidRPr="004B2CC5" w:rsidRDefault="00F472E4" w:rsidP="002973C5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69010" cy="8420735"/>
          <wp:effectExtent l="0" t="0" r="2540" b="0"/>
          <wp:docPr id="1" name="Obraz 1" descr="LOGOA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 NOW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842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325488" w:rsidRDefault="00F472E4" w:rsidP="00831009">
    <w:pPr>
      <w:pStyle w:val="Stopka"/>
      <w:jc w:val="both"/>
      <w:rPr>
        <w:lang w:val="de-DE"/>
      </w:rPr>
    </w:pPr>
    <w:r>
      <w:rPr>
        <w:noProof/>
      </w:rPr>
      <w:drawing>
        <wp:inline distT="0" distB="0" distL="0" distR="0">
          <wp:extent cx="1337310" cy="8912225"/>
          <wp:effectExtent l="0" t="0" r="0" b="3175"/>
          <wp:docPr id="2" name="Obraz 2" descr="KOLORN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LORNOW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10" cy="8912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850" cy="8920480"/>
          <wp:effectExtent l="0" t="0" r="0" b="0"/>
          <wp:wrapNone/>
          <wp:docPr id="22" name="Obraz 22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wa k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lang w:val="de-DE"/>
      </w:rPr>
      <w:t xml:space="preserve">  </w:t>
    </w:r>
    <w:r>
      <w:rPr>
        <w:noProof/>
      </w:rPr>
      <w:drawing>
        <wp:inline distT="0" distB="0" distL="0" distR="0">
          <wp:extent cx="5111115" cy="6985"/>
          <wp:effectExtent l="0" t="0" r="0" b="0"/>
          <wp:docPr id="3" name="Obraz 3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resk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115" cy="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831009" w:rsidRDefault="00F472E4" w:rsidP="00831009">
    <w:pPr>
      <w:pStyle w:val="Nagwek"/>
      <w:tabs>
        <w:tab w:val="clear" w:pos="4536"/>
        <w:tab w:val="clear" w:pos="9072"/>
        <w:tab w:val="left" w:pos="2730"/>
      </w:tabs>
      <w:ind w:firstLine="2124"/>
      <w:rPr>
        <w:lang w:val="de-DE"/>
      </w:rPr>
    </w:pPr>
    <w:r>
      <w:rPr>
        <w:noProof/>
      </w:rPr>
      <w:drawing>
        <wp:inline distT="0" distB="0" distL="0" distR="0">
          <wp:extent cx="894080" cy="6462395"/>
          <wp:effectExtent l="0" t="0" r="1270" b="0"/>
          <wp:docPr id="4" name="Obraz 4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646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94080" cy="6468745"/>
          <wp:effectExtent l="0" t="0" r="1270" b="8255"/>
          <wp:docPr id="5" name="Obraz 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646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5640" cy="4865370"/>
          <wp:effectExtent l="0" t="0" r="0" b="0"/>
          <wp:docPr id="6" name="Obraz 6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86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73C5">
      <w:rPr>
        <w:lang w:val="de-DE"/>
      </w:rPr>
      <w:tab/>
    </w:r>
  </w:p>
  <w:p w:rsidR="002973C5" w:rsidRDefault="00F472E4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894080" cy="6468745"/>
          <wp:effectExtent l="0" t="0" r="1270" b="8255"/>
          <wp:docPr id="7" name="Obraz 7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646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5011"/>
    <w:multiLevelType w:val="hybridMultilevel"/>
    <w:tmpl w:val="BD6ECE30"/>
    <w:lvl w:ilvl="0" w:tplc="A2C6F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1112F"/>
    <w:multiLevelType w:val="hybridMultilevel"/>
    <w:tmpl w:val="B7221AE8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6974905"/>
    <w:multiLevelType w:val="hybridMultilevel"/>
    <w:tmpl w:val="64325B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619E6"/>
    <w:multiLevelType w:val="hybridMultilevel"/>
    <w:tmpl w:val="909A0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F44AE"/>
    <w:multiLevelType w:val="hybridMultilevel"/>
    <w:tmpl w:val="2764B212"/>
    <w:lvl w:ilvl="0" w:tplc="A2C6F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081C9A"/>
    <w:multiLevelType w:val="hybridMultilevel"/>
    <w:tmpl w:val="CE38DDA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093E8A"/>
    <w:multiLevelType w:val="hybridMultilevel"/>
    <w:tmpl w:val="7152EF44"/>
    <w:lvl w:ilvl="0" w:tplc="C7409A9A">
      <w:start w:val="1"/>
      <w:numFmt w:val="decimal"/>
      <w:lvlText w:val="%1)"/>
      <w:lvlJc w:val="left"/>
      <w:pPr>
        <w:ind w:left="7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30157E7"/>
    <w:multiLevelType w:val="hybridMultilevel"/>
    <w:tmpl w:val="B3AC64B0"/>
    <w:lvl w:ilvl="0" w:tplc="D28A6D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45E04"/>
    <w:multiLevelType w:val="hybridMultilevel"/>
    <w:tmpl w:val="3C0E52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F08FA"/>
    <w:multiLevelType w:val="hybridMultilevel"/>
    <w:tmpl w:val="30824ABC"/>
    <w:lvl w:ilvl="0" w:tplc="A2C6F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683EAF"/>
    <w:multiLevelType w:val="hybridMultilevel"/>
    <w:tmpl w:val="E3C8FFEA"/>
    <w:lvl w:ilvl="0" w:tplc="A2C6F7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B1F1B61"/>
    <w:multiLevelType w:val="hybridMultilevel"/>
    <w:tmpl w:val="0B0079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4B6E5A"/>
    <w:multiLevelType w:val="singleLevel"/>
    <w:tmpl w:val="601C86DA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2203B95"/>
    <w:multiLevelType w:val="hybridMultilevel"/>
    <w:tmpl w:val="E7EE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A729D9"/>
    <w:multiLevelType w:val="singleLevel"/>
    <w:tmpl w:val="0000000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0"/>
  </w:num>
  <w:num w:numId="5">
    <w:abstractNumId w:val="13"/>
  </w:num>
  <w:num w:numId="6">
    <w:abstractNumId w:val="6"/>
  </w:num>
  <w:num w:numId="7">
    <w:abstractNumId w:val="5"/>
  </w:num>
  <w:num w:numId="8">
    <w:abstractNumId w:val="12"/>
    <w:lvlOverride w:ilvl="0"/>
  </w:num>
  <w:num w:numId="9">
    <w:abstractNumId w:val="7"/>
  </w:num>
  <w:num w:numId="10">
    <w:abstractNumId w:val="2"/>
  </w:num>
  <w:num w:numId="11">
    <w:abstractNumId w:val="8"/>
  </w:num>
  <w:num w:numId="12">
    <w:abstractNumId w:val="4"/>
  </w:num>
  <w:num w:numId="13">
    <w:abstractNumId w:val="10"/>
  </w:num>
  <w:num w:numId="14">
    <w:abstractNumId w:val="11"/>
  </w:num>
  <w:num w:numId="1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F2"/>
    <w:rsid w:val="00003CC1"/>
    <w:rsid w:val="00026B1D"/>
    <w:rsid w:val="00051376"/>
    <w:rsid w:val="0007252C"/>
    <w:rsid w:val="00085A42"/>
    <w:rsid w:val="000C3B03"/>
    <w:rsid w:val="000D5BD4"/>
    <w:rsid w:val="00135975"/>
    <w:rsid w:val="001446DA"/>
    <w:rsid w:val="00187B83"/>
    <w:rsid w:val="00190FA0"/>
    <w:rsid w:val="00191E95"/>
    <w:rsid w:val="001A01E8"/>
    <w:rsid w:val="001B1DAC"/>
    <w:rsid w:val="001B74F3"/>
    <w:rsid w:val="001C04AF"/>
    <w:rsid w:val="001E7FB0"/>
    <w:rsid w:val="001F02EB"/>
    <w:rsid w:val="001F1588"/>
    <w:rsid w:val="002653D0"/>
    <w:rsid w:val="00273465"/>
    <w:rsid w:val="002772D8"/>
    <w:rsid w:val="00286D0D"/>
    <w:rsid w:val="002973C5"/>
    <w:rsid w:val="002A03AA"/>
    <w:rsid w:val="002A4294"/>
    <w:rsid w:val="002A4735"/>
    <w:rsid w:val="002C57B6"/>
    <w:rsid w:val="002E3C56"/>
    <w:rsid w:val="002E6BAC"/>
    <w:rsid w:val="002F05FA"/>
    <w:rsid w:val="00307BA5"/>
    <w:rsid w:val="00312B44"/>
    <w:rsid w:val="00325488"/>
    <w:rsid w:val="00345753"/>
    <w:rsid w:val="00353E53"/>
    <w:rsid w:val="00365EBA"/>
    <w:rsid w:val="00377CB9"/>
    <w:rsid w:val="00397F4B"/>
    <w:rsid w:val="003A60E5"/>
    <w:rsid w:val="003B2999"/>
    <w:rsid w:val="003B3205"/>
    <w:rsid w:val="003B3BBE"/>
    <w:rsid w:val="003B6C6F"/>
    <w:rsid w:val="003E0C92"/>
    <w:rsid w:val="003E661F"/>
    <w:rsid w:val="003F2434"/>
    <w:rsid w:val="003F6FA7"/>
    <w:rsid w:val="00402DDA"/>
    <w:rsid w:val="0041234F"/>
    <w:rsid w:val="00415D45"/>
    <w:rsid w:val="00422EC9"/>
    <w:rsid w:val="00426ACE"/>
    <w:rsid w:val="00444597"/>
    <w:rsid w:val="00454739"/>
    <w:rsid w:val="00454A89"/>
    <w:rsid w:val="00476754"/>
    <w:rsid w:val="00476E6C"/>
    <w:rsid w:val="004844E4"/>
    <w:rsid w:val="004A2BDB"/>
    <w:rsid w:val="004A5F16"/>
    <w:rsid w:val="004B2CC5"/>
    <w:rsid w:val="004B4E62"/>
    <w:rsid w:val="004C6822"/>
    <w:rsid w:val="004F55EB"/>
    <w:rsid w:val="00527431"/>
    <w:rsid w:val="005437D4"/>
    <w:rsid w:val="00554947"/>
    <w:rsid w:val="00564AB3"/>
    <w:rsid w:val="00582FDC"/>
    <w:rsid w:val="0059023C"/>
    <w:rsid w:val="005963C9"/>
    <w:rsid w:val="005A5E18"/>
    <w:rsid w:val="005B08A3"/>
    <w:rsid w:val="005B7F5B"/>
    <w:rsid w:val="005C638D"/>
    <w:rsid w:val="005D72B4"/>
    <w:rsid w:val="005F7193"/>
    <w:rsid w:val="00604C65"/>
    <w:rsid w:val="00606B60"/>
    <w:rsid w:val="00610567"/>
    <w:rsid w:val="00611D05"/>
    <w:rsid w:val="0062053C"/>
    <w:rsid w:val="00623071"/>
    <w:rsid w:val="0062443E"/>
    <w:rsid w:val="006544E0"/>
    <w:rsid w:val="00654D70"/>
    <w:rsid w:val="00671EC8"/>
    <w:rsid w:val="0067444F"/>
    <w:rsid w:val="00674605"/>
    <w:rsid w:val="00675C6C"/>
    <w:rsid w:val="0068199B"/>
    <w:rsid w:val="006A092A"/>
    <w:rsid w:val="006D029C"/>
    <w:rsid w:val="006D0346"/>
    <w:rsid w:val="006D4DE2"/>
    <w:rsid w:val="006E4F9F"/>
    <w:rsid w:val="006E70CE"/>
    <w:rsid w:val="006F2C15"/>
    <w:rsid w:val="00713726"/>
    <w:rsid w:val="00714BB1"/>
    <w:rsid w:val="007255F5"/>
    <w:rsid w:val="0074034E"/>
    <w:rsid w:val="00744450"/>
    <w:rsid w:val="00767546"/>
    <w:rsid w:val="00774129"/>
    <w:rsid w:val="0077622C"/>
    <w:rsid w:val="00777953"/>
    <w:rsid w:val="00784397"/>
    <w:rsid w:val="007D025C"/>
    <w:rsid w:val="007D6C8B"/>
    <w:rsid w:val="007E391D"/>
    <w:rsid w:val="007F12F2"/>
    <w:rsid w:val="007F2C04"/>
    <w:rsid w:val="00821224"/>
    <w:rsid w:val="008308A6"/>
    <w:rsid w:val="00831009"/>
    <w:rsid w:val="008563D6"/>
    <w:rsid w:val="0087721D"/>
    <w:rsid w:val="00884251"/>
    <w:rsid w:val="008B15A3"/>
    <w:rsid w:val="008D0A93"/>
    <w:rsid w:val="008D5BEB"/>
    <w:rsid w:val="008E368B"/>
    <w:rsid w:val="00915227"/>
    <w:rsid w:val="00915E66"/>
    <w:rsid w:val="009179F9"/>
    <w:rsid w:val="00927CED"/>
    <w:rsid w:val="009332F4"/>
    <w:rsid w:val="00967B34"/>
    <w:rsid w:val="0099520D"/>
    <w:rsid w:val="009A4C1D"/>
    <w:rsid w:val="009C1B9E"/>
    <w:rsid w:val="009D515C"/>
    <w:rsid w:val="009D65A2"/>
    <w:rsid w:val="009D774B"/>
    <w:rsid w:val="009F16C6"/>
    <w:rsid w:val="009F6139"/>
    <w:rsid w:val="00A044D0"/>
    <w:rsid w:val="00A17946"/>
    <w:rsid w:val="00A247A7"/>
    <w:rsid w:val="00A247CB"/>
    <w:rsid w:val="00A26DA0"/>
    <w:rsid w:val="00A3290D"/>
    <w:rsid w:val="00A5507F"/>
    <w:rsid w:val="00A64791"/>
    <w:rsid w:val="00AD1F65"/>
    <w:rsid w:val="00AD53C2"/>
    <w:rsid w:val="00AD5C70"/>
    <w:rsid w:val="00AD6A94"/>
    <w:rsid w:val="00AE0D9D"/>
    <w:rsid w:val="00AF7476"/>
    <w:rsid w:val="00B02599"/>
    <w:rsid w:val="00B05237"/>
    <w:rsid w:val="00B22FF7"/>
    <w:rsid w:val="00B50166"/>
    <w:rsid w:val="00B626B5"/>
    <w:rsid w:val="00B77FE9"/>
    <w:rsid w:val="00B86A32"/>
    <w:rsid w:val="00BA1527"/>
    <w:rsid w:val="00BA2C8E"/>
    <w:rsid w:val="00BA396C"/>
    <w:rsid w:val="00BA6895"/>
    <w:rsid w:val="00BC0433"/>
    <w:rsid w:val="00BC3AF0"/>
    <w:rsid w:val="00BF4B40"/>
    <w:rsid w:val="00BF66FB"/>
    <w:rsid w:val="00C03967"/>
    <w:rsid w:val="00C074B6"/>
    <w:rsid w:val="00C21955"/>
    <w:rsid w:val="00C5673A"/>
    <w:rsid w:val="00C618C5"/>
    <w:rsid w:val="00C73E8F"/>
    <w:rsid w:val="00CA1CC2"/>
    <w:rsid w:val="00CB1A68"/>
    <w:rsid w:val="00CC7305"/>
    <w:rsid w:val="00CF38A7"/>
    <w:rsid w:val="00D00130"/>
    <w:rsid w:val="00D1499A"/>
    <w:rsid w:val="00D24BBF"/>
    <w:rsid w:val="00D26FCE"/>
    <w:rsid w:val="00D35B83"/>
    <w:rsid w:val="00D500E6"/>
    <w:rsid w:val="00D54EFB"/>
    <w:rsid w:val="00D6149A"/>
    <w:rsid w:val="00D90B2B"/>
    <w:rsid w:val="00D90E57"/>
    <w:rsid w:val="00DC21B1"/>
    <w:rsid w:val="00DC7B28"/>
    <w:rsid w:val="00DD5466"/>
    <w:rsid w:val="00E106B9"/>
    <w:rsid w:val="00E1220C"/>
    <w:rsid w:val="00E36ECB"/>
    <w:rsid w:val="00E42D22"/>
    <w:rsid w:val="00E57BE8"/>
    <w:rsid w:val="00E87A2A"/>
    <w:rsid w:val="00EE0B5D"/>
    <w:rsid w:val="00EE39D7"/>
    <w:rsid w:val="00EF388B"/>
    <w:rsid w:val="00EF3DF6"/>
    <w:rsid w:val="00F36F34"/>
    <w:rsid w:val="00F409D0"/>
    <w:rsid w:val="00F472E4"/>
    <w:rsid w:val="00F64BD1"/>
    <w:rsid w:val="00F8479A"/>
    <w:rsid w:val="00F93DF5"/>
    <w:rsid w:val="00F95AC0"/>
    <w:rsid w:val="00F9666B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767546"/>
    <w:rPr>
      <w:sz w:val="28"/>
      <w:szCs w:val="20"/>
    </w:rPr>
  </w:style>
  <w:style w:type="character" w:customStyle="1" w:styleId="TekstpodstawowyZnak">
    <w:name w:val="Tekst podstawowy Znak"/>
    <w:link w:val="Tekstpodstawowy"/>
    <w:rsid w:val="00767546"/>
    <w:rPr>
      <w:sz w:val="28"/>
    </w:rPr>
  </w:style>
  <w:style w:type="paragraph" w:styleId="Akapitzlist">
    <w:name w:val="List Paragraph"/>
    <w:basedOn w:val="Normalny"/>
    <w:uiPriority w:val="34"/>
    <w:qFormat/>
    <w:rsid w:val="00377CB9"/>
    <w:pPr>
      <w:ind w:left="720"/>
      <w:contextualSpacing/>
    </w:pPr>
  </w:style>
  <w:style w:type="character" w:styleId="Pogrubienie">
    <w:name w:val="Strong"/>
    <w:uiPriority w:val="22"/>
    <w:qFormat/>
    <w:rsid w:val="00AD1F65"/>
    <w:rPr>
      <w:b/>
      <w:bCs/>
    </w:rPr>
  </w:style>
  <w:style w:type="character" w:customStyle="1" w:styleId="Teksttreci2">
    <w:name w:val="Tekst treści (2)_"/>
    <w:link w:val="Teksttreci20"/>
    <w:rsid w:val="00606B60"/>
    <w:rPr>
      <w:sz w:val="22"/>
      <w:szCs w:val="2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06B60"/>
    <w:pPr>
      <w:widowControl w:val="0"/>
      <w:shd w:val="clear" w:color="auto" w:fill="FFFFFF"/>
      <w:spacing w:line="250" w:lineRule="exact"/>
      <w:ind w:hanging="42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767546"/>
    <w:rPr>
      <w:sz w:val="28"/>
      <w:szCs w:val="20"/>
    </w:rPr>
  </w:style>
  <w:style w:type="character" w:customStyle="1" w:styleId="TekstpodstawowyZnak">
    <w:name w:val="Tekst podstawowy Znak"/>
    <w:link w:val="Tekstpodstawowy"/>
    <w:rsid w:val="00767546"/>
    <w:rPr>
      <w:sz w:val="28"/>
    </w:rPr>
  </w:style>
  <w:style w:type="paragraph" w:styleId="Akapitzlist">
    <w:name w:val="List Paragraph"/>
    <w:basedOn w:val="Normalny"/>
    <w:uiPriority w:val="34"/>
    <w:qFormat/>
    <w:rsid w:val="00377CB9"/>
    <w:pPr>
      <w:ind w:left="720"/>
      <w:contextualSpacing/>
    </w:pPr>
  </w:style>
  <w:style w:type="character" w:styleId="Pogrubienie">
    <w:name w:val="Strong"/>
    <w:uiPriority w:val="22"/>
    <w:qFormat/>
    <w:rsid w:val="00AD1F65"/>
    <w:rPr>
      <w:b/>
      <w:bCs/>
    </w:rPr>
  </w:style>
  <w:style w:type="character" w:customStyle="1" w:styleId="Teksttreci2">
    <w:name w:val="Tekst treści (2)_"/>
    <w:link w:val="Teksttreci20"/>
    <w:rsid w:val="00606B60"/>
    <w:rPr>
      <w:sz w:val="22"/>
      <w:szCs w:val="2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06B60"/>
    <w:pPr>
      <w:widowControl w:val="0"/>
      <w:shd w:val="clear" w:color="auto" w:fill="FFFFFF"/>
      <w:spacing w:line="250" w:lineRule="exact"/>
      <w:ind w:hanging="42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.boleslawiec.bip-gov.pl/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um.boleslawiec.pl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4</TotalTime>
  <Pages>5</Pages>
  <Words>1056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7383</CharactersWithSpaces>
  <SharedDoc>false</SharedDoc>
  <HLinks>
    <vt:vector size="12" baseType="variant">
      <vt:variant>
        <vt:i4>131182</vt:i4>
      </vt:variant>
      <vt:variant>
        <vt:i4>3</vt:i4>
      </vt:variant>
      <vt:variant>
        <vt:i4>0</vt:i4>
      </vt:variant>
      <vt:variant>
        <vt:i4>5</vt:i4>
      </vt:variant>
      <vt:variant>
        <vt:lpwstr>mailto:iod@um.boleslawiec.pl</vt:lpwstr>
      </vt:variant>
      <vt:variant>
        <vt:lpwstr/>
      </vt:variant>
      <vt:variant>
        <vt:i4>4391000</vt:i4>
      </vt:variant>
      <vt:variant>
        <vt:i4>0</vt:i4>
      </vt:variant>
      <vt:variant>
        <vt:i4>0</vt:i4>
      </vt:variant>
      <vt:variant>
        <vt:i4>5</vt:i4>
      </vt:variant>
      <vt:variant>
        <vt:lpwstr>http://www.um.boleslawiec.bip-gov.pl/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4</cp:revision>
  <cp:lastPrinted>2021-03-16T09:55:00Z</cp:lastPrinted>
  <dcterms:created xsi:type="dcterms:W3CDTF">2021-03-16T13:42:00Z</dcterms:created>
  <dcterms:modified xsi:type="dcterms:W3CDTF">2021-03-16T13:46:00Z</dcterms:modified>
</cp:coreProperties>
</file>