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B9" w:rsidRDefault="00377CB9" w:rsidP="008B2FE2">
      <w:pPr>
        <w:jc w:val="right"/>
        <w:rPr>
          <w:rFonts w:ascii="Verdana" w:hAnsi="Verdana"/>
        </w:rPr>
      </w:pPr>
      <w:r w:rsidRPr="007F2C04">
        <w:rPr>
          <w:rFonts w:ascii="Verdana" w:hAnsi="Verdana"/>
        </w:rPr>
        <w:t xml:space="preserve">Bolesławiec, </w:t>
      </w:r>
      <w:r w:rsidR="00685C60">
        <w:rPr>
          <w:rFonts w:ascii="Verdana" w:hAnsi="Verdana"/>
        </w:rPr>
        <w:t>16</w:t>
      </w:r>
      <w:r w:rsidR="00604C65">
        <w:rPr>
          <w:rFonts w:ascii="Verdana" w:hAnsi="Verdana"/>
        </w:rPr>
        <w:t>.03</w:t>
      </w:r>
      <w:r w:rsidR="00E57BE8" w:rsidRPr="007F2C04">
        <w:rPr>
          <w:rFonts w:ascii="Verdana" w:hAnsi="Verdana"/>
        </w:rPr>
        <w:t>.2021</w:t>
      </w:r>
      <w:r w:rsidRPr="007F2C04">
        <w:rPr>
          <w:rFonts w:ascii="Verdana" w:hAnsi="Verdana"/>
        </w:rPr>
        <w:t xml:space="preserve"> r.</w:t>
      </w:r>
    </w:p>
    <w:p w:rsidR="008B2FE2" w:rsidRPr="007F2C04" w:rsidRDefault="008B2FE2" w:rsidP="008B2FE2">
      <w:pPr>
        <w:rPr>
          <w:rFonts w:ascii="Verdana" w:hAnsi="Verdana"/>
        </w:rPr>
      </w:pPr>
      <w:r w:rsidRPr="007F2C04">
        <w:rPr>
          <w:rFonts w:ascii="Verdana" w:hAnsi="Verdana"/>
        </w:rPr>
        <w:t>OR-I.211.</w:t>
      </w:r>
      <w:r>
        <w:rPr>
          <w:rFonts w:ascii="Verdana" w:hAnsi="Verdana"/>
        </w:rPr>
        <w:t>5</w:t>
      </w:r>
      <w:r w:rsidRPr="007F2C04">
        <w:rPr>
          <w:rFonts w:ascii="Verdana" w:hAnsi="Verdana"/>
        </w:rPr>
        <w:t>.2021</w:t>
      </w:r>
    </w:p>
    <w:p w:rsidR="00377CB9" w:rsidRPr="007F2C04" w:rsidRDefault="00377CB9" w:rsidP="00604C65">
      <w:pPr>
        <w:spacing w:line="360" w:lineRule="auto"/>
        <w:rPr>
          <w:rFonts w:ascii="Verdana" w:hAnsi="Verdana"/>
          <w:b/>
        </w:rPr>
      </w:pPr>
    </w:p>
    <w:p w:rsidR="00377CB9" w:rsidRPr="0052572E" w:rsidRDefault="00377CB9" w:rsidP="00377CB9">
      <w:pPr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>PREZYDENT  MIASTA BOLESŁAWIEC</w:t>
      </w:r>
    </w:p>
    <w:p w:rsidR="00377CB9" w:rsidRPr="0052572E" w:rsidRDefault="00377CB9" w:rsidP="00AD1F65">
      <w:pPr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>na podstawie art. 13 ustawy z dnia 21 listopada 2008 r.</w:t>
      </w:r>
    </w:p>
    <w:p w:rsidR="00377CB9" w:rsidRPr="0052572E" w:rsidRDefault="00377CB9" w:rsidP="002A4735">
      <w:pPr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>o pracownikach samorządowych</w:t>
      </w:r>
      <w:r w:rsidR="00AD1F65" w:rsidRPr="0052572E">
        <w:rPr>
          <w:rFonts w:ascii="Verdana" w:hAnsi="Verdana"/>
          <w:b/>
        </w:rPr>
        <w:t xml:space="preserve"> </w:t>
      </w:r>
      <w:r w:rsidR="003E661F" w:rsidRPr="0052572E">
        <w:rPr>
          <w:rFonts w:ascii="Verdana" w:hAnsi="Verdana"/>
          <w:b/>
        </w:rPr>
        <w:t>(Dz. U. z 2019 r. poz. 1282</w:t>
      </w:r>
      <w:r w:rsidRPr="0052572E">
        <w:rPr>
          <w:rFonts w:ascii="Verdana" w:hAnsi="Verdana"/>
          <w:b/>
        </w:rPr>
        <w:t>),</w:t>
      </w:r>
    </w:p>
    <w:p w:rsidR="00AD1F65" w:rsidRPr="007F2C04" w:rsidRDefault="00AD1F65" w:rsidP="00AD1F65">
      <w:pPr>
        <w:spacing w:line="276" w:lineRule="auto"/>
        <w:jc w:val="center"/>
        <w:rPr>
          <w:rFonts w:ascii="Verdana" w:hAnsi="Verdana"/>
          <w:b/>
          <w:sz w:val="28"/>
          <w:szCs w:val="28"/>
        </w:rPr>
      </w:pPr>
    </w:p>
    <w:p w:rsidR="003E661F" w:rsidRPr="0052572E" w:rsidRDefault="003E661F" w:rsidP="003E661F">
      <w:pPr>
        <w:spacing w:line="276" w:lineRule="auto"/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 xml:space="preserve">ogłasza </w:t>
      </w:r>
      <w:r w:rsidR="0007252C" w:rsidRPr="0052572E">
        <w:rPr>
          <w:rFonts w:ascii="Verdana" w:hAnsi="Verdana"/>
          <w:b/>
        </w:rPr>
        <w:t>nabór</w:t>
      </w:r>
      <w:r w:rsidRPr="0052572E">
        <w:rPr>
          <w:rFonts w:ascii="Verdana" w:hAnsi="Verdana"/>
          <w:b/>
        </w:rPr>
        <w:t xml:space="preserve"> na stanowisko</w:t>
      </w:r>
    </w:p>
    <w:p w:rsidR="00E57BE8" w:rsidRPr="0052572E" w:rsidRDefault="00AD5C70" w:rsidP="0099520D">
      <w:pPr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>I</w:t>
      </w:r>
      <w:r w:rsidR="00E57BE8" w:rsidRPr="0052572E">
        <w:rPr>
          <w:rFonts w:ascii="Verdana" w:hAnsi="Verdana"/>
          <w:b/>
        </w:rPr>
        <w:t>nformatyka</w:t>
      </w:r>
      <w:r w:rsidR="0007252C" w:rsidRPr="0052572E">
        <w:rPr>
          <w:rFonts w:ascii="Verdana" w:hAnsi="Verdana"/>
          <w:b/>
        </w:rPr>
        <w:t xml:space="preserve"> </w:t>
      </w:r>
      <w:r w:rsidR="0062443E" w:rsidRPr="0052572E">
        <w:rPr>
          <w:rFonts w:ascii="Verdana" w:hAnsi="Verdana"/>
          <w:b/>
        </w:rPr>
        <w:t>w</w:t>
      </w:r>
      <w:r w:rsidR="003E661F" w:rsidRPr="0052572E">
        <w:rPr>
          <w:rFonts w:ascii="Verdana" w:hAnsi="Verdana"/>
          <w:b/>
        </w:rPr>
        <w:t xml:space="preserve"> </w:t>
      </w:r>
      <w:r w:rsidR="00E57BE8" w:rsidRPr="0052572E">
        <w:rPr>
          <w:rFonts w:ascii="Verdana" w:hAnsi="Verdana"/>
          <w:b/>
        </w:rPr>
        <w:t xml:space="preserve">Referacie Informatyki </w:t>
      </w:r>
    </w:p>
    <w:p w:rsidR="0099520D" w:rsidRPr="0052572E" w:rsidRDefault="00E57BE8" w:rsidP="0099520D">
      <w:pPr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 xml:space="preserve">w </w:t>
      </w:r>
      <w:r w:rsidR="0062443E" w:rsidRPr="0052572E">
        <w:rPr>
          <w:rFonts w:ascii="Verdana" w:hAnsi="Verdana"/>
          <w:b/>
        </w:rPr>
        <w:t xml:space="preserve">Wydziale </w:t>
      </w:r>
      <w:r w:rsidRPr="0052572E">
        <w:rPr>
          <w:rFonts w:ascii="Verdana" w:hAnsi="Verdana"/>
          <w:b/>
        </w:rPr>
        <w:t>Organizacyjno-Administracyjnym</w:t>
      </w:r>
      <w:r w:rsidR="00F8479A" w:rsidRPr="0052572E">
        <w:rPr>
          <w:rFonts w:ascii="Verdana" w:hAnsi="Verdana"/>
          <w:b/>
        </w:rPr>
        <w:t xml:space="preserve"> </w:t>
      </w:r>
    </w:p>
    <w:p w:rsidR="003E661F" w:rsidRPr="0052572E" w:rsidRDefault="00E57BE8" w:rsidP="003E661F">
      <w:pPr>
        <w:jc w:val="center"/>
        <w:rPr>
          <w:rFonts w:ascii="Verdana" w:hAnsi="Verdana"/>
          <w:b/>
        </w:rPr>
      </w:pPr>
      <w:r w:rsidRPr="0052572E">
        <w:rPr>
          <w:rFonts w:ascii="Verdana" w:hAnsi="Verdana"/>
          <w:b/>
        </w:rPr>
        <w:t>Urzędu</w:t>
      </w:r>
      <w:r w:rsidR="003E661F" w:rsidRPr="0052572E">
        <w:rPr>
          <w:rFonts w:ascii="Verdana" w:hAnsi="Verdana"/>
          <w:b/>
        </w:rPr>
        <w:t xml:space="preserve"> Miasta Bolesławiec</w:t>
      </w:r>
    </w:p>
    <w:p w:rsidR="00377CB9" w:rsidRPr="007F2C04" w:rsidRDefault="00377CB9" w:rsidP="00377CB9">
      <w:pPr>
        <w:jc w:val="center"/>
        <w:rPr>
          <w:rFonts w:ascii="Verdana" w:hAnsi="Verdana"/>
        </w:rPr>
      </w:pPr>
    </w:p>
    <w:p w:rsidR="00377CB9" w:rsidRPr="00B63B44" w:rsidRDefault="00377CB9" w:rsidP="00377CB9">
      <w:pPr>
        <w:jc w:val="both"/>
        <w:rPr>
          <w:rFonts w:ascii="Verdana" w:hAnsi="Verdana"/>
          <w:b/>
          <w:sz w:val="26"/>
          <w:szCs w:val="26"/>
        </w:rPr>
      </w:pPr>
      <w:r w:rsidRPr="00B63B44">
        <w:rPr>
          <w:rFonts w:ascii="Verdana" w:hAnsi="Verdana"/>
          <w:b/>
          <w:sz w:val="26"/>
          <w:szCs w:val="26"/>
        </w:rPr>
        <w:t>Wymagania niezbędne:</w:t>
      </w:r>
    </w:p>
    <w:p w:rsidR="00377CB9" w:rsidRPr="007F2C04" w:rsidRDefault="0062443E" w:rsidP="00377CB9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 xml:space="preserve">wykształcenie wyższe </w:t>
      </w:r>
      <w:r w:rsidR="00E57BE8" w:rsidRPr="007F2C04">
        <w:rPr>
          <w:rFonts w:ascii="Verdana" w:hAnsi="Verdana"/>
        </w:rPr>
        <w:t>preferowane informatyczne,</w:t>
      </w:r>
    </w:p>
    <w:p w:rsidR="00E57BE8" w:rsidRPr="007F2C04" w:rsidRDefault="00967B34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 xml:space="preserve">znajomość </w:t>
      </w:r>
      <w:r w:rsidR="00E57BE8" w:rsidRPr="007F2C04">
        <w:rPr>
          <w:rFonts w:ascii="Verdana" w:hAnsi="Verdana"/>
        </w:rPr>
        <w:t>systemów operacyjnych Windows w pełnym zakresie,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 xml:space="preserve">obsługa pakietu Microsoft Office w stopniu zaawansowanym, 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umiejętność zarządzania sieciami teleinformatycznymi,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znajomość języka angielskiego w stopniu co najmniej podstawowym,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umiejętność obsługi komputera w stopniu zaawansowanym,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umiejętność konfiguracji urządzeń sieciowych,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umiejętność dokonywania analizy i syntezy.</w:t>
      </w:r>
    </w:p>
    <w:p w:rsidR="00E57BE8" w:rsidRPr="007F2C04" w:rsidRDefault="00E57BE8" w:rsidP="00B02599">
      <w:pPr>
        <w:rPr>
          <w:rFonts w:ascii="Verdana" w:hAnsi="Verdana"/>
        </w:rPr>
      </w:pPr>
    </w:p>
    <w:p w:rsidR="00377CB9" w:rsidRPr="00B63B44" w:rsidRDefault="00377CB9" w:rsidP="00377CB9">
      <w:pPr>
        <w:jc w:val="both"/>
        <w:rPr>
          <w:rFonts w:ascii="Verdana" w:hAnsi="Verdana"/>
          <w:b/>
          <w:sz w:val="26"/>
          <w:szCs w:val="26"/>
        </w:rPr>
      </w:pPr>
      <w:r w:rsidRPr="00B63B44">
        <w:rPr>
          <w:rFonts w:ascii="Verdana" w:hAnsi="Verdana"/>
          <w:b/>
          <w:sz w:val="26"/>
          <w:szCs w:val="26"/>
        </w:rPr>
        <w:t>Wymagania dodatkowe: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znajomość systemów wirtualizacji,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znajomość systemów operacyjnych Linux,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znajomość podstaw języka HTML oraz pochodnych,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znajomość przepisów z zakresu legalności oprogramowania,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umiejętność pr</w:t>
      </w:r>
      <w:r w:rsidR="007F2C04">
        <w:rPr>
          <w:rFonts w:ascii="Verdana" w:hAnsi="Verdana"/>
        </w:rPr>
        <w:t xml:space="preserve">acy w zespole, komunikatywność, </w:t>
      </w:r>
      <w:r w:rsidRPr="007F2C04">
        <w:rPr>
          <w:rFonts w:ascii="Verdana" w:hAnsi="Verdana"/>
        </w:rPr>
        <w:t>kreatywność,</w:t>
      </w:r>
    </w:p>
    <w:p w:rsidR="00E57BE8" w:rsidRPr="007F2C04" w:rsidRDefault="00E57BE8" w:rsidP="00E57BE8">
      <w:pPr>
        <w:pStyle w:val="Akapitzlist"/>
        <w:numPr>
          <w:ilvl w:val="0"/>
          <w:numId w:val="5"/>
        </w:numPr>
        <w:jc w:val="both"/>
        <w:rPr>
          <w:rFonts w:ascii="Verdana" w:hAnsi="Verdana"/>
        </w:rPr>
      </w:pPr>
      <w:r w:rsidRPr="007F2C04">
        <w:rPr>
          <w:rFonts w:ascii="Verdana" w:hAnsi="Verdana"/>
        </w:rPr>
        <w:t>dokładność i systematyczność, otwartość na nowe wyzwania.</w:t>
      </w:r>
    </w:p>
    <w:p w:rsidR="00377CB9" w:rsidRPr="007F2C04" w:rsidRDefault="00377CB9" w:rsidP="00377CB9">
      <w:pPr>
        <w:jc w:val="both"/>
        <w:rPr>
          <w:rFonts w:ascii="Verdana" w:hAnsi="Verdana"/>
        </w:rPr>
      </w:pPr>
    </w:p>
    <w:p w:rsidR="00AD5C70" w:rsidRPr="00B63B44" w:rsidRDefault="00377CB9" w:rsidP="00606B60">
      <w:pPr>
        <w:jc w:val="both"/>
        <w:rPr>
          <w:rFonts w:ascii="Verdana" w:hAnsi="Verdana"/>
          <w:b/>
          <w:sz w:val="26"/>
          <w:szCs w:val="26"/>
        </w:rPr>
      </w:pPr>
      <w:r w:rsidRPr="00B63B44">
        <w:rPr>
          <w:rFonts w:ascii="Verdana" w:hAnsi="Verdana"/>
          <w:b/>
          <w:sz w:val="26"/>
          <w:szCs w:val="26"/>
        </w:rPr>
        <w:t>Zakres zadań wykonywanych na stanowisku:</w:t>
      </w:r>
    </w:p>
    <w:p w:rsidR="00E57BE8" w:rsidRPr="007F2C04" w:rsidRDefault="00E57BE8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 w:rsidRPr="007F2C04">
        <w:rPr>
          <w:rFonts w:ascii="Verdana" w:hAnsi="Verdana"/>
        </w:rPr>
        <w:t xml:space="preserve">wsparcie pracowników w rozwiązywaniu problemów z oprogramowaniem oraz sprzętem, </w:t>
      </w:r>
    </w:p>
    <w:p w:rsidR="00E57BE8" w:rsidRPr="007F2C04" w:rsidRDefault="00E57BE8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 w:rsidRPr="007F2C04">
        <w:rPr>
          <w:rFonts w:ascii="Verdana" w:hAnsi="Verdana"/>
        </w:rPr>
        <w:t>zarządzanie i utrzymanie w ciągłej dostępności serwerów oraz sieci komputerowej,</w:t>
      </w:r>
    </w:p>
    <w:p w:rsidR="00E57BE8" w:rsidRPr="007F2C04" w:rsidRDefault="00E57BE8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 w:rsidRPr="007F2C04">
        <w:rPr>
          <w:rFonts w:ascii="Verdana" w:hAnsi="Verdana"/>
        </w:rPr>
        <w:t>konserwacja sprzętu komputerowego,</w:t>
      </w:r>
    </w:p>
    <w:p w:rsidR="00E57BE8" w:rsidRPr="007F2C04" w:rsidRDefault="00E57BE8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 w:rsidRPr="007F2C04">
        <w:rPr>
          <w:rFonts w:ascii="Verdana" w:hAnsi="Verdana"/>
        </w:rPr>
        <w:t>dbanie o bezpieczeństwo informatyczne urzędu,</w:t>
      </w:r>
    </w:p>
    <w:p w:rsidR="00E57BE8" w:rsidRPr="007F2C04" w:rsidRDefault="00E57BE8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 w:rsidRPr="007F2C04">
        <w:rPr>
          <w:rFonts w:ascii="Verdana" w:hAnsi="Verdana"/>
        </w:rPr>
        <w:t>administrowanie stronami internetowymi urzędu,</w:t>
      </w:r>
    </w:p>
    <w:p w:rsidR="00E57BE8" w:rsidRPr="007F2C04" w:rsidRDefault="00E57BE8" w:rsidP="00AD5C70">
      <w:pPr>
        <w:numPr>
          <w:ilvl w:val="0"/>
          <w:numId w:val="15"/>
        </w:numPr>
        <w:ind w:left="357" w:hanging="357"/>
        <w:jc w:val="both"/>
        <w:rPr>
          <w:rFonts w:ascii="Verdana" w:hAnsi="Verdana"/>
        </w:rPr>
      </w:pPr>
      <w:r w:rsidRPr="007F2C04">
        <w:rPr>
          <w:rFonts w:ascii="Verdana" w:hAnsi="Verdana"/>
        </w:rPr>
        <w:t>tworzenie projektów graficznych dyplomów , ulotek, banerów.</w:t>
      </w:r>
    </w:p>
    <w:p w:rsidR="007F2C04" w:rsidRDefault="007F2C04" w:rsidP="007F2C04">
      <w:pPr>
        <w:tabs>
          <w:tab w:val="left" w:leader="dot" w:pos="6237"/>
        </w:tabs>
        <w:jc w:val="both"/>
        <w:rPr>
          <w:rFonts w:ascii="Verdana" w:hAnsi="Verdana"/>
        </w:rPr>
      </w:pPr>
    </w:p>
    <w:p w:rsidR="00051376" w:rsidRPr="00B63B44" w:rsidRDefault="00051376" w:rsidP="007F2C04">
      <w:pPr>
        <w:tabs>
          <w:tab w:val="left" w:leader="dot" w:pos="6237"/>
        </w:tabs>
        <w:jc w:val="both"/>
        <w:rPr>
          <w:rFonts w:ascii="Verdana" w:hAnsi="Verdana"/>
          <w:b/>
        </w:rPr>
      </w:pPr>
      <w:r w:rsidRPr="00B63B44">
        <w:rPr>
          <w:rFonts w:ascii="Verdana" w:hAnsi="Verdana"/>
          <w:b/>
        </w:rPr>
        <w:t>Zakres odpowiedzialności:</w:t>
      </w:r>
    </w:p>
    <w:p w:rsidR="007F2C04" w:rsidRPr="007F2C04" w:rsidRDefault="00051376" w:rsidP="007F2C04">
      <w:pPr>
        <w:numPr>
          <w:ilvl w:val="0"/>
          <w:numId w:val="10"/>
        </w:numPr>
        <w:ind w:left="426" w:hanging="426"/>
        <w:jc w:val="both"/>
        <w:rPr>
          <w:rFonts w:ascii="Verdana" w:hAnsi="Verdana"/>
          <w:sz w:val="22"/>
          <w:szCs w:val="22"/>
        </w:rPr>
      </w:pPr>
      <w:r w:rsidRPr="007F2C04">
        <w:rPr>
          <w:rFonts w:ascii="Verdana" w:hAnsi="Verdana"/>
          <w:sz w:val="22"/>
          <w:szCs w:val="22"/>
        </w:rPr>
        <w:t>za naruszenie dyscypliny finansów publicznych w odniesieniu do zadań wynikających z zakresu obowiązków,</w:t>
      </w:r>
    </w:p>
    <w:p w:rsidR="00051376" w:rsidRPr="007F2C04" w:rsidRDefault="00051376" w:rsidP="007F2C04">
      <w:pPr>
        <w:numPr>
          <w:ilvl w:val="0"/>
          <w:numId w:val="10"/>
        </w:numPr>
        <w:ind w:left="426" w:hanging="426"/>
        <w:jc w:val="both"/>
        <w:rPr>
          <w:rFonts w:ascii="Verdana" w:hAnsi="Verdana"/>
          <w:sz w:val="22"/>
          <w:szCs w:val="22"/>
        </w:rPr>
      </w:pPr>
      <w:r w:rsidRPr="007F2C04">
        <w:rPr>
          <w:rFonts w:ascii="Verdana" w:hAnsi="Verdana"/>
          <w:sz w:val="22"/>
          <w:szCs w:val="22"/>
        </w:rPr>
        <w:t>odpowiedzialność wynikająca z obowiązujących regulaminów.</w:t>
      </w:r>
    </w:p>
    <w:p w:rsidR="007F2C04" w:rsidRDefault="007F2C04" w:rsidP="007F2C04">
      <w:pPr>
        <w:ind w:left="426"/>
        <w:jc w:val="both"/>
        <w:rPr>
          <w:rFonts w:ascii="Verdana" w:hAnsi="Verdana"/>
        </w:rPr>
      </w:pPr>
    </w:p>
    <w:p w:rsidR="0052572E" w:rsidRPr="007F2C04" w:rsidRDefault="0052572E" w:rsidP="008B2FE2">
      <w:pPr>
        <w:jc w:val="both"/>
        <w:rPr>
          <w:rFonts w:ascii="Verdana" w:hAnsi="Verdana"/>
        </w:rPr>
      </w:pPr>
    </w:p>
    <w:p w:rsidR="00051376" w:rsidRPr="00B63B44" w:rsidRDefault="00051376" w:rsidP="008B2FE2">
      <w:pPr>
        <w:spacing w:before="240" w:line="360" w:lineRule="auto"/>
        <w:jc w:val="both"/>
        <w:rPr>
          <w:rFonts w:ascii="Verdana" w:hAnsi="Verdana"/>
          <w:sz w:val="23"/>
          <w:szCs w:val="23"/>
        </w:rPr>
      </w:pPr>
      <w:r w:rsidRPr="00B63B44">
        <w:rPr>
          <w:rFonts w:ascii="Verdana" w:hAnsi="Verdana"/>
          <w:b/>
          <w:sz w:val="23"/>
          <w:szCs w:val="23"/>
        </w:rPr>
        <w:lastRenderedPageBreak/>
        <w:t>Informacja o warunkach pracy na stanowisku:</w:t>
      </w:r>
    </w:p>
    <w:p w:rsidR="00051376" w:rsidRPr="00604C65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Miejsce pracy: 59-700 Bolesławiec,</w:t>
      </w:r>
      <w:r w:rsidR="00606B60" w:rsidRPr="00604C65">
        <w:rPr>
          <w:rFonts w:ascii="Verdana" w:hAnsi="Verdana"/>
          <w:sz w:val="23"/>
          <w:szCs w:val="23"/>
        </w:rPr>
        <w:t xml:space="preserve"> pl. Piłsudskiego 1, </w:t>
      </w:r>
      <w:r w:rsidR="00AD5C70" w:rsidRPr="00604C65">
        <w:rPr>
          <w:rFonts w:ascii="Verdana" w:hAnsi="Verdana"/>
          <w:sz w:val="23"/>
          <w:szCs w:val="23"/>
        </w:rPr>
        <w:t>I</w:t>
      </w:r>
      <w:r w:rsidR="00606B60" w:rsidRPr="00604C65">
        <w:rPr>
          <w:rFonts w:ascii="Verdana" w:hAnsi="Verdana"/>
          <w:sz w:val="23"/>
          <w:szCs w:val="23"/>
        </w:rPr>
        <w:t>V piętro</w:t>
      </w:r>
      <w:r w:rsidRPr="00604C65">
        <w:rPr>
          <w:rFonts w:ascii="Verdana" w:hAnsi="Verdana"/>
          <w:sz w:val="23"/>
          <w:szCs w:val="23"/>
        </w:rPr>
        <w:t xml:space="preserve">. Środowisko pracy oraz stanowisko pracy jest przystosowane dla potrzeb pracownika administracyjno-biurowego. </w:t>
      </w:r>
    </w:p>
    <w:p w:rsidR="00051376" w:rsidRPr="00604C65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</w:p>
    <w:p w:rsidR="00051376" w:rsidRPr="00B63B44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  <w:r w:rsidRPr="00B63B44">
        <w:rPr>
          <w:rFonts w:ascii="Verdana" w:hAnsi="Verdana"/>
          <w:b/>
          <w:sz w:val="23"/>
          <w:szCs w:val="23"/>
        </w:rPr>
        <w:t>Informacja o wskaźniku zatrudnienia osób niepełnosprawnych:</w:t>
      </w:r>
    </w:p>
    <w:p w:rsidR="00051376" w:rsidRPr="00604C65" w:rsidRDefault="00051376" w:rsidP="00051376">
      <w:pPr>
        <w:spacing w:line="276" w:lineRule="auto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W </w:t>
      </w:r>
      <w:r w:rsidR="00E2497B">
        <w:rPr>
          <w:rFonts w:ascii="Verdana" w:hAnsi="Verdana"/>
          <w:sz w:val="23"/>
          <w:szCs w:val="23"/>
        </w:rPr>
        <w:t xml:space="preserve">lutym </w:t>
      </w:r>
      <w:r w:rsidR="00AD5C70" w:rsidRPr="00604C65">
        <w:rPr>
          <w:rFonts w:ascii="Verdana" w:hAnsi="Verdana"/>
          <w:sz w:val="23"/>
          <w:szCs w:val="23"/>
        </w:rPr>
        <w:t>2021</w:t>
      </w:r>
      <w:r w:rsidRPr="00604C65">
        <w:rPr>
          <w:rFonts w:ascii="Verdana" w:hAnsi="Verdana"/>
          <w:sz w:val="23"/>
          <w:szCs w:val="23"/>
        </w:rPr>
        <w:t xml:space="preserve"> roku wskaźnik zatrudnienia osób niepełnosprawnych w Urzędzie Miasta Bolesławiec, w rozumieniu przep</w:t>
      </w:r>
      <w:r w:rsidR="00187B83" w:rsidRPr="00604C65">
        <w:rPr>
          <w:rFonts w:ascii="Verdana" w:hAnsi="Verdana"/>
          <w:sz w:val="23"/>
          <w:szCs w:val="23"/>
        </w:rPr>
        <w:t xml:space="preserve">isów o rehabilitacji zawodowej </w:t>
      </w:r>
      <w:r w:rsidRPr="00604C65">
        <w:rPr>
          <w:rFonts w:ascii="Verdana" w:hAnsi="Verdana"/>
          <w:sz w:val="23"/>
          <w:szCs w:val="23"/>
        </w:rPr>
        <w:t xml:space="preserve"> społecznej oraz zatrudnianiu osób niepełnosprawnych, był wyższy niż 6%.</w:t>
      </w:r>
    </w:p>
    <w:p w:rsidR="00AD5C70" w:rsidRPr="00604C65" w:rsidRDefault="00AD5C70" w:rsidP="00AD5C70">
      <w:pPr>
        <w:tabs>
          <w:tab w:val="left" w:pos="1800"/>
        </w:tabs>
        <w:spacing w:line="276" w:lineRule="auto"/>
        <w:rPr>
          <w:rFonts w:ascii="Verdana" w:hAnsi="Verdana"/>
          <w:sz w:val="23"/>
          <w:szCs w:val="23"/>
        </w:rPr>
      </w:pPr>
    </w:p>
    <w:p w:rsidR="00AD5C70" w:rsidRPr="00B63B44" w:rsidRDefault="00AD5C70" w:rsidP="00AD5C70">
      <w:pPr>
        <w:spacing w:line="360" w:lineRule="auto"/>
        <w:jc w:val="both"/>
        <w:rPr>
          <w:rFonts w:ascii="Verdana" w:hAnsi="Verdana"/>
          <w:sz w:val="23"/>
          <w:szCs w:val="23"/>
        </w:rPr>
      </w:pPr>
      <w:r w:rsidRPr="00B63B44">
        <w:rPr>
          <w:rFonts w:ascii="Verdana" w:hAnsi="Verdana"/>
          <w:b/>
          <w:sz w:val="23"/>
          <w:szCs w:val="23"/>
        </w:rPr>
        <w:t>Wymagane dokumenty: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list motywacyjny, 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przebieg dotychczasowego zatrudnienia (życiorys – CV, kserokopie świadectw pracy),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kserokopie dyplomów potwierdzających wykształcenie,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kserokopie zaświadczeń o ukończonych kursach, szkoleniach,</w:t>
      </w:r>
    </w:p>
    <w:p w:rsidR="007F2C04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oświadczenie o niekaralności,</w:t>
      </w:r>
    </w:p>
    <w:p w:rsidR="00AD5C70" w:rsidRPr="00604C65" w:rsidRDefault="00AD5C70" w:rsidP="007F2C04">
      <w:pPr>
        <w:numPr>
          <w:ilvl w:val="0"/>
          <w:numId w:val="2"/>
        </w:numPr>
        <w:suppressAutoHyphens/>
        <w:spacing w:line="276" w:lineRule="auto"/>
        <w:ind w:left="284" w:hanging="284"/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kandydaci, którzy zamierzają skorzystać z uprawnienia, o którym mowa w art. 13 a ust. 2 ustawy o pracownikach samorządowych, są obowiązani do złożenia wraz z dokumentami kopii dokumentu potwierdzającego niepełnosprawność.</w:t>
      </w:r>
    </w:p>
    <w:p w:rsidR="00AD5C70" w:rsidRPr="00604C65" w:rsidRDefault="00AD5C70" w:rsidP="00AD5C70">
      <w:pPr>
        <w:jc w:val="both"/>
        <w:rPr>
          <w:rFonts w:ascii="Verdana" w:hAnsi="Verdana"/>
          <w:b/>
          <w:i/>
          <w:sz w:val="23"/>
          <w:szCs w:val="23"/>
          <w:u w:val="single"/>
        </w:rPr>
      </w:pPr>
    </w:p>
    <w:p w:rsidR="00AD5C70" w:rsidRPr="00B63B44" w:rsidRDefault="00AD5C70" w:rsidP="00AD5C70">
      <w:pPr>
        <w:jc w:val="both"/>
        <w:rPr>
          <w:rFonts w:ascii="Verdana" w:hAnsi="Verdana"/>
          <w:b/>
          <w:sz w:val="23"/>
          <w:szCs w:val="23"/>
        </w:rPr>
      </w:pPr>
      <w:r w:rsidRPr="00B63B44">
        <w:rPr>
          <w:rFonts w:ascii="Verdana" w:hAnsi="Verdana"/>
          <w:b/>
          <w:sz w:val="23"/>
          <w:szCs w:val="23"/>
        </w:rPr>
        <w:t>Prosimy o zamieszczenie w dokumentach aplikacyjnych:</w:t>
      </w:r>
    </w:p>
    <w:p w:rsidR="00AD5C70" w:rsidRPr="00B63B44" w:rsidRDefault="00AD5C70" w:rsidP="00AD5C70">
      <w:pPr>
        <w:numPr>
          <w:ilvl w:val="0"/>
          <w:numId w:val="6"/>
        </w:numPr>
        <w:ind w:left="426" w:hanging="426"/>
        <w:jc w:val="both"/>
        <w:rPr>
          <w:rFonts w:ascii="Verdana" w:hAnsi="Verdana"/>
          <w:b/>
          <w:bCs/>
          <w:sz w:val="23"/>
          <w:szCs w:val="23"/>
        </w:rPr>
      </w:pPr>
      <w:r w:rsidRPr="00B63B44">
        <w:rPr>
          <w:rFonts w:ascii="Verdana" w:hAnsi="Verdana"/>
          <w:b/>
          <w:sz w:val="23"/>
          <w:szCs w:val="23"/>
        </w:rPr>
        <w:t>podpisanej klauzuli następującej treści:</w:t>
      </w:r>
    </w:p>
    <w:p w:rsidR="00AD5C70" w:rsidRPr="00B63B44" w:rsidRDefault="00AD5C70" w:rsidP="00AD5C70">
      <w:pPr>
        <w:jc w:val="both"/>
        <w:rPr>
          <w:rFonts w:ascii="Verdana" w:hAnsi="Verdana"/>
          <w:iCs/>
          <w:sz w:val="23"/>
          <w:szCs w:val="23"/>
        </w:rPr>
      </w:pPr>
      <w:r w:rsidRPr="00B63B44">
        <w:rPr>
          <w:rFonts w:ascii="Verdana" w:hAnsi="Verdana"/>
          <w:bCs/>
          <w:sz w:val="23"/>
          <w:szCs w:val="23"/>
        </w:rPr>
        <w:t xml:space="preserve">„Wyrażam zgodę na przetwarzanie moich danych osobowych zawartych w mojej ofercie pracy dla potrzeb niezbędnych do realizacji procesu rekrutacji na stanowisko Informatyka w Referacie Informatyki Wydziału Organizacyjno - Administracyjnego w Urzędzie Miasta Bolesławiec, </w:t>
      </w:r>
      <w:r w:rsidRPr="00B63B44">
        <w:rPr>
          <w:rFonts w:ascii="Verdana" w:hAnsi="Verdana"/>
          <w:iCs/>
          <w:sz w:val="23"/>
          <w:szCs w:val="23"/>
        </w:rPr>
        <w:t>zgodnie  z</w:t>
      </w:r>
      <w:r w:rsidRPr="00B63B44">
        <w:rPr>
          <w:rFonts w:ascii="Verdana" w:hAnsi="Verdana"/>
          <w:iCs/>
          <w:color w:val="FF0000"/>
          <w:sz w:val="23"/>
          <w:szCs w:val="23"/>
        </w:rPr>
        <w:t xml:space="preserve"> </w:t>
      </w:r>
      <w:r w:rsidRPr="00B63B44">
        <w:rPr>
          <w:rFonts w:ascii="Verdana" w:hAnsi="Verdana"/>
          <w:iCs/>
          <w:sz w:val="23"/>
          <w:szCs w:val="23"/>
        </w:rPr>
        <w:t xml:space="preserve"> art. 6 ust. 1 lit. a ogólnego rozporządzenia o ochronie danych osobowych z dnia 27 kwietnia 2016 r. (Rozporządzenie Parlamentu Europejskiego i Rady (UE) 2016/679)”</w:t>
      </w:r>
    </w:p>
    <w:p w:rsidR="00AD5C70" w:rsidRPr="00B63B44" w:rsidRDefault="00AD5C70" w:rsidP="00AD5C70">
      <w:pPr>
        <w:numPr>
          <w:ilvl w:val="0"/>
          <w:numId w:val="6"/>
        </w:numPr>
        <w:ind w:left="426" w:hanging="426"/>
        <w:jc w:val="both"/>
        <w:rPr>
          <w:rFonts w:ascii="Verdana" w:hAnsi="Verdana"/>
          <w:sz w:val="23"/>
          <w:szCs w:val="23"/>
        </w:rPr>
      </w:pPr>
      <w:r w:rsidRPr="00B63B44">
        <w:rPr>
          <w:rFonts w:ascii="Verdana" w:hAnsi="Verdana"/>
          <w:b/>
          <w:sz w:val="23"/>
          <w:szCs w:val="23"/>
        </w:rPr>
        <w:t>podpisanej klauzuli informacyjnej stanowiącej załącznik do niniejszego ogłoszenia</w:t>
      </w:r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</w:p>
    <w:p w:rsidR="00AD5C70" w:rsidRPr="00604C65" w:rsidRDefault="00AD5C70" w:rsidP="00AD5C70">
      <w:pPr>
        <w:jc w:val="both"/>
        <w:rPr>
          <w:rFonts w:ascii="Verdana" w:hAnsi="Verdana"/>
          <w:color w:val="0000FF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Z podstawowymi dokumentami dotyczącymi pracy urzędu kandydaci powinni zapoznać się poprzez stronę internetową </w:t>
      </w:r>
      <w:bookmarkStart w:id="0" w:name="_GoBack"/>
      <w:bookmarkEnd w:id="0"/>
      <w:r w:rsidR="00B63B44">
        <w:rPr>
          <w:rFonts w:ascii="Verdana" w:hAnsi="Verdana"/>
          <w:color w:val="0000FF"/>
          <w:sz w:val="23"/>
          <w:szCs w:val="23"/>
        </w:rPr>
        <w:fldChar w:fldCharType="begin"/>
      </w:r>
      <w:r w:rsidR="00B63B44">
        <w:rPr>
          <w:rFonts w:ascii="Verdana" w:hAnsi="Verdana"/>
          <w:color w:val="0000FF"/>
          <w:sz w:val="23"/>
          <w:szCs w:val="23"/>
        </w:rPr>
        <w:instrText xml:space="preserve"> HYPERLINK "http://www.um.boleslawiec.bip-gov.pl/" </w:instrText>
      </w:r>
      <w:r w:rsidR="00B63B44">
        <w:rPr>
          <w:rFonts w:ascii="Verdana" w:hAnsi="Verdana"/>
          <w:color w:val="0000FF"/>
          <w:sz w:val="23"/>
          <w:szCs w:val="23"/>
        </w:rPr>
      </w:r>
      <w:r w:rsidR="00B63B44">
        <w:rPr>
          <w:rFonts w:ascii="Verdana" w:hAnsi="Verdana"/>
          <w:color w:val="0000FF"/>
          <w:sz w:val="23"/>
          <w:szCs w:val="23"/>
        </w:rPr>
        <w:fldChar w:fldCharType="separate"/>
      </w:r>
      <w:r w:rsidRPr="00B63B44">
        <w:rPr>
          <w:rStyle w:val="Hipercze"/>
          <w:rFonts w:ascii="Verdana" w:hAnsi="Verdana"/>
          <w:sz w:val="23"/>
          <w:szCs w:val="23"/>
        </w:rPr>
        <w:t>www.um.boleslawiec.bip-gov.pl</w:t>
      </w:r>
      <w:r w:rsidR="00B63B44">
        <w:rPr>
          <w:rFonts w:ascii="Verdana" w:hAnsi="Verdana"/>
          <w:color w:val="0000FF"/>
          <w:sz w:val="23"/>
          <w:szCs w:val="23"/>
        </w:rPr>
        <w:fldChar w:fldCharType="end"/>
      </w:r>
      <w:r w:rsidRPr="00604C65">
        <w:rPr>
          <w:rFonts w:ascii="Verdana" w:hAnsi="Verdana"/>
          <w:color w:val="0000FF"/>
          <w:sz w:val="23"/>
          <w:szCs w:val="23"/>
        </w:rPr>
        <w:t xml:space="preserve">.  </w:t>
      </w:r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Szczegółowych informacji udziela p. Dariusz Rutyna - Kierownik Referatu Informatyki, (</w:t>
      </w:r>
      <w:r w:rsidRPr="00604C65">
        <w:rPr>
          <w:rStyle w:val="Pogrubienie"/>
          <w:rFonts w:ascii="Verdana" w:hAnsi="Verdana"/>
          <w:b w:val="0"/>
          <w:color w:val="000000"/>
          <w:sz w:val="23"/>
          <w:szCs w:val="23"/>
          <w:shd w:val="clear" w:color="auto" w:fill="FFFFFF"/>
        </w:rPr>
        <w:t>ul. Pl. Piłsudskiego 1</w:t>
      </w:r>
      <w:r w:rsidR="0052572E">
        <w:rPr>
          <w:rFonts w:ascii="Verdana" w:hAnsi="Verdana"/>
          <w:sz w:val="23"/>
          <w:szCs w:val="23"/>
        </w:rPr>
        <w:t>,  tel. 0-75/ 64-56-575).</w:t>
      </w:r>
    </w:p>
    <w:p w:rsidR="00AD5C70" w:rsidRPr="00604C65" w:rsidRDefault="00AD5C70" w:rsidP="00AD5C70">
      <w:pPr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 xml:space="preserve">Oferty należy składać w sekretariacie Urzędu Miasta Bolesławiec, Ratusz - Rynek 41, pok. 101,  w terminie do </w:t>
      </w:r>
      <w:r w:rsidR="00604C65" w:rsidRPr="00604C65">
        <w:rPr>
          <w:rFonts w:ascii="Verdana" w:hAnsi="Verdana"/>
          <w:b/>
          <w:sz w:val="23"/>
          <w:szCs w:val="23"/>
        </w:rPr>
        <w:t>29 marca</w:t>
      </w:r>
      <w:r w:rsidRPr="00604C65">
        <w:rPr>
          <w:rFonts w:ascii="Verdana" w:hAnsi="Verdana"/>
          <w:b/>
          <w:sz w:val="23"/>
          <w:szCs w:val="23"/>
        </w:rPr>
        <w:t xml:space="preserve"> 2021</w:t>
      </w:r>
      <w:r w:rsidRPr="00604C65">
        <w:rPr>
          <w:rFonts w:ascii="Verdana" w:hAnsi="Verdana"/>
          <w:sz w:val="23"/>
          <w:szCs w:val="23"/>
        </w:rPr>
        <w:t xml:space="preserve"> </w:t>
      </w:r>
      <w:r w:rsidRPr="00604C65">
        <w:rPr>
          <w:rFonts w:ascii="Verdana" w:hAnsi="Verdana"/>
          <w:b/>
          <w:sz w:val="23"/>
          <w:szCs w:val="23"/>
        </w:rPr>
        <w:t xml:space="preserve">roku </w:t>
      </w:r>
      <w:r w:rsidRPr="00604C65">
        <w:rPr>
          <w:rFonts w:ascii="Verdana" w:hAnsi="Verdana"/>
          <w:sz w:val="23"/>
          <w:szCs w:val="23"/>
        </w:rPr>
        <w:t>(liczy się data wpływu do Urzędu Miasta). Kandydaci spełniający powyższe wymagania, zostaną zaproszeni na rozmowy kwalifikacyjne.</w:t>
      </w:r>
    </w:p>
    <w:p w:rsidR="0099520D" w:rsidRPr="007F2C04" w:rsidRDefault="00AD5C70" w:rsidP="0052572E">
      <w:pPr>
        <w:jc w:val="both"/>
        <w:rPr>
          <w:rFonts w:ascii="Verdana" w:hAnsi="Verdana"/>
          <w:sz w:val="23"/>
          <w:szCs w:val="23"/>
        </w:rPr>
      </w:pPr>
      <w:r w:rsidRPr="00604C65">
        <w:rPr>
          <w:rFonts w:ascii="Verdana" w:hAnsi="Verdana"/>
          <w:sz w:val="23"/>
          <w:szCs w:val="23"/>
        </w:rPr>
        <w:t>Z wybranym kandydatem, spełniającym wymogi zawarte w ogłoszeniu i wskazanym przez Komisję Kwalifikacyjną, wstępnie zostanie zawarta umowa na czas określony.</w:t>
      </w:r>
    </w:p>
    <w:p w:rsidR="00BC0433" w:rsidRPr="007F2C04" w:rsidRDefault="00BC0433" w:rsidP="00BC0433">
      <w:pPr>
        <w:ind w:left="3540" w:firstLine="708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Z up. Prezydenta Miasta</w:t>
      </w:r>
    </w:p>
    <w:p w:rsidR="00BC0433" w:rsidRPr="007F2C04" w:rsidRDefault="008B2FE2" w:rsidP="0052572E">
      <w:pPr>
        <w:ind w:left="3540" w:firstLine="708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 </w:t>
      </w:r>
      <w:r w:rsidR="00BC0433" w:rsidRPr="007F2C04">
        <w:rPr>
          <w:rFonts w:ascii="Verdana" w:hAnsi="Verdana"/>
          <w:sz w:val="23"/>
          <w:szCs w:val="23"/>
        </w:rPr>
        <w:t>Sekretarz Miasta</w:t>
      </w:r>
    </w:p>
    <w:p w:rsidR="0099520D" w:rsidRPr="007F2C04" w:rsidRDefault="0052572E" w:rsidP="007F2C04">
      <w:pPr>
        <w:ind w:left="3540" w:firstLine="708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 xml:space="preserve"> </w:t>
      </w:r>
      <w:r w:rsidR="00BC0433" w:rsidRPr="007F2C04">
        <w:rPr>
          <w:rFonts w:ascii="Verdana" w:hAnsi="Verdana"/>
          <w:sz w:val="23"/>
          <w:szCs w:val="23"/>
        </w:rPr>
        <w:t>/-/ Jerzy Zieliński</w:t>
      </w:r>
    </w:p>
    <w:p w:rsidR="0099520D" w:rsidRPr="007F2C04" w:rsidRDefault="0099520D" w:rsidP="004A2BDB">
      <w:pPr>
        <w:ind w:left="3540" w:firstLine="708"/>
        <w:rPr>
          <w:rFonts w:ascii="Verdana" w:hAnsi="Verdana"/>
          <w:sz w:val="23"/>
          <w:szCs w:val="23"/>
        </w:rPr>
      </w:pPr>
    </w:p>
    <w:p w:rsidR="00051376" w:rsidRPr="007F2C04" w:rsidRDefault="00051376" w:rsidP="00051376">
      <w:pPr>
        <w:jc w:val="both"/>
        <w:rPr>
          <w:rFonts w:ascii="Verdana" w:hAnsi="Verdana"/>
          <w:sz w:val="18"/>
          <w:szCs w:val="18"/>
        </w:rPr>
      </w:pPr>
    </w:p>
    <w:p w:rsidR="00051376" w:rsidRPr="007F2C04" w:rsidRDefault="00051376" w:rsidP="00051376">
      <w:pPr>
        <w:jc w:val="right"/>
        <w:rPr>
          <w:rFonts w:ascii="Verdana" w:hAnsi="Verdana"/>
          <w:b/>
          <w:sz w:val="22"/>
          <w:szCs w:val="22"/>
        </w:rPr>
      </w:pPr>
      <w:r w:rsidRPr="007F2C04">
        <w:rPr>
          <w:rFonts w:ascii="Verdana" w:hAnsi="Verdana"/>
          <w:b/>
          <w:sz w:val="22"/>
          <w:szCs w:val="22"/>
        </w:rPr>
        <w:t>Załącznik do ogłoszenia</w:t>
      </w:r>
    </w:p>
    <w:p w:rsidR="00051376" w:rsidRPr="007F2C04" w:rsidRDefault="00051376" w:rsidP="00051376">
      <w:pPr>
        <w:jc w:val="center"/>
        <w:rPr>
          <w:rFonts w:ascii="Verdana" w:hAnsi="Verdana"/>
          <w:b/>
          <w:bCs/>
          <w:color w:val="6666FF"/>
          <w:sz w:val="23"/>
          <w:szCs w:val="23"/>
        </w:rPr>
      </w:pPr>
      <w:r w:rsidRPr="007F2C04">
        <w:rPr>
          <w:rFonts w:ascii="Verdana" w:hAnsi="Verdana"/>
          <w:b/>
          <w:bCs/>
          <w:color w:val="6666FF"/>
          <w:sz w:val="23"/>
          <w:szCs w:val="23"/>
        </w:rPr>
        <w:t xml:space="preserve">KLAUZULA INFORMACYJNA </w:t>
      </w:r>
    </w:p>
    <w:p w:rsidR="00051376" w:rsidRPr="007F2C04" w:rsidRDefault="00051376" w:rsidP="00051376">
      <w:pPr>
        <w:jc w:val="center"/>
        <w:rPr>
          <w:rFonts w:ascii="Verdana" w:hAnsi="Verdana"/>
          <w:b/>
          <w:bCs/>
          <w:sz w:val="23"/>
          <w:szCs w:val="23"/>
        </w:rPr>
      </w:pPr>
      <w:r w:rsidRPr="007F2C04">
        <w:rPr>
          <w:rFonts w:ascii="Verdana" w:hAnsi="Verdana"/>
          <w:b/>
          <w:bCs/>
          <w:sz w:val="23"/>
          <w:szCs w:val="23"/>
        </w:rPr>
        <w:t>Zgodnie z art. 13 ust. 1 i ust. 2 ogólnego rozporządzenia o ochronie danych osobowych z dnia 27 kwietnia 2016 r. informuję, iż:</w:t>
      </w:r>
    </w:p>
    <w:p w:rsidR="00051376" w:rsidRPr="007F2C04" w:rsidRDefault="00051376" w:rsidP="00051376">
      <w:pPr>
        <w:jc w:val="center"/>
        <w:rPr>
          <w:rFonts w:ascii="Verdana" w:hAnsi="Verdana"/>
          <w:b/>
          <w:bCs/>
          <w:sz w:val="23"/>
          <w:szCs w:val="23"/>
        </w:rPr>
      </w:pP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administratorem Pani/Pana danych osobowych jest </w:t>
      </w:r>
      <w:r w:rsidRPr="007F2C04">
        <w:rPr>
          <w:rFonts w:ascii="Verdana" w:hAnsi="Verdana"/>
          <w:b/>
          <w:sz w:val="23"/>
          <w:szCs w:val="23"/>
        </w:rPr>
        <w:t>Gmina Miejska Bolesławiec z siedzibą</w:t>
      </w:r>
      <w:r w:rsidRPr="007F2C04">
        <w:rPr>
          <w:rFonts w:ascii="Verdana" w:eastAsia="Liberation Serif" w:hAnsi="Verdana"/>
          <w:b/>
          <w:sz w:val="23"/>
          <w:szCs w:val="23"/>
        </w:rPr>
        <w:t xml:space="preserve"> </w:t>
      </w:r>
      <w:r w:rsidRPr="007F2C04">
        <w:rPr>
          <w:rFonts w:ascii="Verdana" w:hAnsi="Verdana"/>
          <w:b/>
          <w:sz w:val="23"/>
          <w:szCs w:val="23"/>
        </w:rPr>
        <w:t>w Bolesławcu ul. Rynek 41</w:t>
      </w:r>
      <w:r w:rsidRPr="007F2C04">
        <w:rPr>
          <w:rFonts w:ascii="Verdana" w:hAnsi="Verdana"/>
          <w:sz w:val="23"/>
          <w:szCs w:val="23"/>
        </w:rPr>
        <w:t xml:space="preserve"> reprezentowana przez Prezydenta Miasta Bolesławiec,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inspektorem ochrony danych jest Pani </w:t>
      </w:r>
      <w:r w:rsidR="007F2C04">
        <w:rPr>
          <w:rFonts w:ascii="Verdana" w:hAnsi="Verdana"/>
          <w:sz w:val="23"/>
          <w:szCs w:val="23"/>
        </w:rPr>
        <w:t>Katarzyna Cieśla</w:t>
      </w:r>
      <w:r w:rsidRPr="007F2C04">
        <w:rPr>
          <w:rFonts w:ascii="Verdana" w:hAnsi="Verdana"/>
          <w:b/>
          <w:bCs/>
          <w:sz w:val="23"/>
          <w:szCs w:val="23"/>
        </w:rPr>
        <w:t xml:space="preserve"> (kontakt: Urząd Miasta Bolesławiec ul. Rynek 41 59-700 Bolesławiec, telefon 075 645 6453, kom. 538 052 480, e-mail </w:t>
      </w:r>
      <w:hyperlink r:id="rId8" w:history="1">
        <w:r w:rsidRPr="007F2C04">
          <w:rPr>
            <w:rStyle w:val="Hipercze"/>
            <w:rFonts w:ascii="Verdana" w:hAnsi="Verdana"/>
            <w:b/>
            <w:bCs/>
            <w:sz w:val="23"/>
            <w:szCs w:val="23"/>
          </w:rPr>
          <w:t>iod@um.boleslawiec.pl</w:t>
        </w:r>
      </w:hyperlink>
      <w:r w:rsidRPr="007F2C04">
        <w:rPr>
          <w:rFonts w:ascii="Verdana" w:hAnsi="Verdana"/>
          <w:b/>
          <w:bCs/>
          <w:sz w:val="23"/>
          <w:szCs w:val="23"/>
        </w:rPr>
        <w:t>),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Pani/Pana dane osobowe przetwarzane będą w celu realizacji ustawowych zadań Gminy Miejskiej Bolesławiec na podstawie: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- art. 6 ust. 1 lit. a, c ogólnego rozporządzenia o ochronie danych osobowych z dnia 27 kwietnia 2016 r.; 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i/>
          <w:color w:val="FF0000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art. 9 ust.2 lit. g ogólnego rozporządzenia o ochronie danych osobowych z dnia 27 kwietnia 2016 r.;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art. 22 ¹ ustawy z dnia 26 czerwca 1974 r. Kodeks Pracy;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- art. 6 oraz art. 13 pkt.2b ustawy z dnia 21 listopada 2008 r. o pracownikach samorządowych, 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odbiorcą Pani/Pana danych osobowych będą wyłącznie podmioty uprawnione do uzyskania danych osobowych na podstawie przepisów prawa.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bCs/>
          <w:color w:val="000000"/>
          <w:sz w:val="23"/>
          <w:szCs w:val="23"/>
        </w:rPr>
        <w:t>Pani/Pana dane osobowe nie będą przekazywane do państwa trzeciego/organizacji międzynarodowej,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Pani/Pana dane osobowe będą przechowywane zgodnie z przepisami prawa przez okres: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w przypadku osób, które podczas naboru/konkursu zakwalifikowały się do dalszego etapu i zostały umieszczone w protokole, będą przechowywane, zgodnie z instrukcją kancelaryjną, przez okres 2 lat,</w:t>
      </w:r>
    </w:p>
    <w:p w:rsidR="00051376" w:rsidRPr="007F2C04" w:rsidRDefault="00051376" w:rsidP="00051376">
      <w:pPr>
        <w:pStyle w:val="Akapitzlist"/>
        <w:ind w:left="360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- w przypadku pozostałych osób będą możliwe do odbioru osobiście przez zainteresowanych przez okres 1 miesiąca od ogłoszenia wyników konkursu, po tym okresie ulegną zniszczeniu.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posiada Pani/Pan prawo dostępu do treści swoich danych oraz prawo ich sprostowania, usunięcia, ograniczenia przetwarzania, prawo do przenoszenia danych, prawo wniesienia sprzeciwu wobec przetwarzania, prawo do cofnięcia zgody w dowolnym momencie bez wpływu na zgodność z prawem przetwarzania, którego dokonano na podstawie zgody przed jej cofnięciem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 ma Pan/Pani prawo wniesienia skargi do UODO, gdy uzna Pani/Pan, </w:t>
      </w:r>
      <w:r w:rsidRPr="007F2C04">
        <w:rPr>
          <w:rFonts w:ascii="Verdana" w:hAnsi="Verdana"/>
          <w:sz w:val="23"/>
          <w:szCs w:val="23"/>
        </w:rPr>
        <w:br/>
        <w:t>iż przetwarzanie danych osobowych Pani/Pana dotyczących narusza przepisy ogólnego rozporządzenia o ochronie danych osobowych z dnia 27 kwietnia 2016r.</w:t>
      </w:r>
      <w:r w:rsidR="008B2FE2">
        <w:rPr>
          <w:rFonts w:ascii="Verdana" w:hAnsi="Verdana"/>
          <w:sz w:val="23"/>
          <w:szCs w:val="23"/>
        </w:rPr>
        <w:t xml:space="preserve"> </w:t>
      </w:r>
    </w:p>
    <w:p w:rsidR="00051376" w:rsidRPr="007F2C04" w:rsidRDefault="00051376" w:rsidP="00051376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 podanie przez Pana/Panią danych osobowych jest </w:t>
      </w:r>
      <w:r w:rsidRPr="007F2C04">
        <w:rPr>
          <w:rFonts w:ascii="Verdana" w:hAnsi="Verdana"/>
          <w:bCs/>
          <w:sz w:val="23"/>
          <w:szCs w:val="23"/>
        </w:rPr>
        <w:t xml:space="preserve">wymogiem ustawowym i umownym, a zatem </w:t>
      </w:r>
      <w:r w:rsidRPr="007F2C04">
        <w:rPr>
          <w:rFonts w:ascii="Verdana" w:eastAsia="Liberation Serif" w:hAnsi="Verdana"/>
          <w:sz w:val="23"/>
          <w:szCs w:val="23"/>
        </w:rPr>
        <w:t>j</w:t>
      </w:r>
      <w:r w:rsidRPr="007F2C04">
        <w:rPr>
          <w:rFonts w:ascii="Verdana" w:hAnsi="Verdana"/>
          <w:sz w:val="23"/>
          <w:szCs w:val="23"/>
        </w:rPr>
        <w:t>est Pan/Pani zobowiązana do ich podania, a konsekwencją niepodania danych osobowych będzie niezakwalifikowanie do dalszego etapu rekrutacji</w:t>
      </w:r>
    </w:p>
    <w:p w:rsidR="00051376" w:rsidRPr="0052572E" w:rsidRDefault="00051376" w:rsidP="0052572E">
      <w:pPr>
        <w:pStyle w:val="Akapitzlist"/>
        <w:numPr>
          <w:ilvl w:val="0"/>
          <w:numId w:val="7"/>
        </w:numPr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 xml:space="preserve">Pani/Pana dane nie będą przetwarzane w sposób zautomatyzowany, w tym również w formie profilowania. </w:t>
      </w:r>
    </w:p>
    <w:p w:rsidR="00051376" w:rsidRPr="007F2C04" w:rsidRDefault="00051376" w:rsidP="00CA1CC2">
      <w:pPr>
        <w:pStyle w:val="Akapitzlist"/>
        <w:ind w:left="2484" w:firstLine="348"/>
        <w:jc w:val="both"/>
        <w:rPr>
          <w:rFonts w:ascii="Verdana" w:hAnsi="Verdana"/>
          <w:sz w:val="23"/>
          <w:szCs w:val="23"/>
        </w:rPr>
      </w:pPr>
      <w:r w:rsidRPr="007F2C04">
        <w:rPr>
          <w:rFonts w:ascii="Verdana" w:hAnsi="Verdana"/>
          <w:sz w:val="23"/>
          <w:szCs w:val="23"/>
        </w:rPr>
        <w:t>Przyjęłam/em do wiadomości: ……………………………</w:t>
      </w:r>
    </w:p>
    <w:sectPr w:rsidR="00051376" w:rsidRPr="007F2C04" w:rsidSect="0052572E">
      <w:headerReference w:type="default" r:id="rId9"/>
      <w:headerReference w:type="first" r:id="rId10"/>
      <w:footerReference w:type="first" r:id="rId11"/>
      <w:pgSz w:w="11906" w:h="16838"/>
      <w:pgMar w:top="851" w:right="1133" w:bottom="567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472" w:rsidRDefault="00374472">
      <w:r>
        <w:separator/>
      </w:r>
    </w:p>
  </w:endnote>
  <w:endnote w:type="continuationSeparator" w:id="0">
    <w:p w:rsidR="00374472" w:rsidRDefault="00374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Pr="001E7FB0" w:rsidRDefault="002973C5" w:rsidP="001E7FB0">
    <w:pPr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472" w:rsidRDefault="00374472">
      <w:r>
        <w:separator/>
      </w:r>
    </w:p>
  </w:footnote>
  <w:footnote w:type="continuationSeparator" w:id="0">
    <w:p w:rsidR="00374472" w:rsidRDefault="00374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3C5" w:rsidRDefault="002973C5" w:rsidP="000C3B03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B28" w:rsidRDefault="0089484C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rFonts w:ascii="Arial" w:hAnsi="Arial" w:cs="Arial"/>
        <w:b/>
        <w:sz w:val="44"/>
        <w:szCs w:val="44"/>
      </w:rPr>
      <w:t xml:space="preserve"> </w:t>
    </w:r>
    <w:r w:rsidR="00DC7B28">
      <w:rPr>
        <w:rFonts w:ascii="Arial" w:hAnsi="Arial" w:cs="Arial"/>
        <w:b/>
        <w:sz w:val="44"/>
        <w:szCs w:val="44"/>
      </w:rPr>
      <w:t>PREZYDENT MIASTA</w:t>
    </w:r>
  </w:p>
  <w:p w:rsidR="0067444F" w:rsidRDefault="0089484C" w:rsidP="00DC7B28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-1151255</wp:posOffset>
          </wp:positionH>
          <wp:positionV relativeFrom="paragraph">
            <wp:posOffset>667385</wp:posOffset>
          </wp:positionV>
          <wp:extent cx="965200" cy="8228330"/>
          <wp:effectExtent l="0" t="0" r="6350" b="1270"/>
          <wp:wrapSquare wrapText="bothSides"/>
          <wp:docPr id="53" name="Obraz 53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SEK GRY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B28">
      <w:rPr>
        <w:rFonts w:ascii="Arial" w:hAnsi="Arial" w:cs="Arial"/>
        <w:b/>
        <w:sz w:val="44"/>
        <w:szCs w:val="44"/>
      </w:rPr>
      <w:t>BOLESŁAWIEC</w:t>
    </w:r>
  </w:p>
  <w:p w:rsidR="0067444F" w:rsidRPr="004B2CC5" w:rsidRDefault="0089484C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69010" cy="8420735"/>
          <wp:effectExtent l="0" t="0" r="254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842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89484C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37310" cy="8912225"/>
          <wp:effectExtent l="0" t="0" r="0" b="3175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891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1115" cy="6985"/>
          <wp:effectExtent l="0" t="0" r="0" b="0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115" cy="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89484C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4080" cy="6462395"/>
          <wp:effectExtent l="0" t="0" r="1270" b="0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6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4080" cy="6468745"/>
          <wp:effectExtent l="0" t="0" r="1270" b="8255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6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5640" cy="4865370"/>
          <wp:effectExtent l="0" t="0" r="0" b="0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86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89484C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4080" cy="6468745"/>
          <wp:effectExtent l="0" t="0" r="1270" b="8255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646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5011"/>
    <w:multiLevelType w:val="hybridMultilevel"/>
    <w:tmpl w:val="BD6ECE30"/>
    <w:lvl w:ilvl="0" w:tplc="A2C6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1112F"/>
    <w:multiLevelType w:val="hybridMultilevel"/>
    <w:tmpl w:val="B7221AE8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6974905"/>
    <w:multiLevelType w:val="hybridMultilevel"/>
    <w:tmpl w:val="64325B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619E6"/>
    <w:multiLevelType w:val="hybridMultilevel"/>
    <w:tmpl w:val="909A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F44AE"/>
    <w:multiLevelType w:val="hybridMultilevel"/>
    <w:tmpl w:val="2764B212"/>
    <w:lvl w:ilvl="0" w:tplc="A2C6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81C9A"/>
    <w:multiLevelType w:val="hybridMultilevel"/>
    <w:tmpl w:val="CE38DDA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093E8A"/>
    <w:multiLevelType w:val="hybridMultilevel"/>
    <w:tmpl w:val="7152EF44"/>
    <w:lvl w:ilvl="0" w:tplc="C7409A9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30157E7"/>
    <w:multiLevelType w:val="hybridMultilevel"/>
    <w:tmpl w:val="B3AC64B0"/>
    <w:lvl w:ilvl="0" w:tplc="D28A6D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45E04"/>
    <w:multiLevelType w:val="hybridMultilevel"/>
    <w:tmpl w:val="3C0E5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F08FA"/>
    <w:multiLevelType w:val="hybridMultilevel"/>
    <w:tmpl w:val="30824ABC"/>
    <w:lvl w:ilvl="0" w:tplc="A2C6F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83EAF"/>
    <w:multiLevelType w:val="hybridMultilevel"/>
    <w:tmpl w:val="E3C8FFEA"/>
    <w:lvl w:ilvl="0" w:tplc="A2C6F7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1F1B61"/>
    <w:multiLevelType w:val="hybridMultilevel"/>
    <w:tmpl w:val="0B0079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B6E5A"/>
    <w:multiLevelType w:val="singleLevel"/>
    <w:tmpl w:val="601C86DA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2203B95"/>
    <w:multiLevelType w:val="hybridMultilevel"/>
    <w:tmpl w:val="E7EE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A729D9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0"/>
  </w:num>
  <w:num w:numId="5">
    <w:abstractNumId w:val="13"/>
  </w:num>
  <w:num w:numId="6">
    <w:abstractNumId w:val="6"/>
  </w:num>
  <w:num w:numId="7">
    <w:abstractNumId w:val="5"/>
  </w:num>
  <w:num w:numId="8">
    <w:abstractNumId w:val="12"/>
    <w:lvlOverride w:ilvl="0"/>
  </w:num>
  <w:num w:numId="9">
    <w:abstractNumId w:val="7"/>
  </w:num>
  <w:num w:numId="10">
    <w:abstractNumId w:val="2"/>
  </w:num>
  <w:num w:numId="11">
    <w:abstractNumId w:val="8"/>
  </w:num>
  <w:num w:numId="12">
    <w:abstractNumId w:val="4"/>
  </w:num>
  <w:num w:numId="13">
    <w:abstractNumId w:val="10"/>
  </w:num>
  <w:num w:numId="14">
    <w:abstractNumId w:val="11"/>
  </w:num>
  <w:num w:numId="1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03CC1"/>
    <w:rsid w:val="000233A7"/>
    <w:rsid w:val="00051376"/>
    <w:rsid w:val="0007252C"/>
    <w:rsid w:val="00085A42"/>
    <w:rsid w:val="000C3B03"/>
    <w:rsid w:val="000D560B"/>
    <w:rsid w:val="000D5BD4"/>
    <w:rsid w:val="001446DA"/>
    <w:rsid w:val="00187B83"/>
    <w:rsid w:val="00190FA0"/>
    <w:rsid w:val="00191E95"/>
    <w:rsid w:val="001A01E8"/>
    <w:rsid w:val="001B1DAC"/>
    <w:rsid w:val="001B74F3"/>
    <w:rsid w:val="001C04AF"/>
    <w:rsid w:val="001E7FB0"/>
    <w:rsid w:val="001F1588"/>
    <w:rsid w:val="002653D0"/>
    <w:rsid w:val="00273465"/>
    <w:rsid w:val="002772D8"/>
    <w:rsid w:val="00286D0D"/>
    <w:rsid w:val="002973C5"/>
    <w:rsid w:val="002A03AA"/>
    <w:rsid w:val="002A4294"/>
    <w:rsid w:val="002A4735"/>
    <w:rsid w:val="002E3C56"/>
    <w:rsid w:val="002E6BAC"/>
    <w:rsid w:val="002F05FA"/>
    <w:rsid w:val="00307BA5"/>
    <w:rsid w:val="00310F36"/>
    <w:rsid w:val="00312B44"/>
    <w:rsid w:val="00325488"/>
    <w:rsid w:val="00345753"/>
    <w:rsid w:val="00353E53"/>
    <w:rsid w:val="00365EBA"/>
    <w:rsid w:val="00374472"/>
    <w:rsid w:val="00377CB9"/>
    <w:rsid w:val="00397F4B"/>
    <w:rsid w:val="003A60E5"/>
    <w:rsid w:val="003B2999"/>
    <w:rsid w:val="003B3205"/>
    <w:rsid w:val="003B3BBE"/>
    <w:rsid w:val="003B6C6F"/>
    <w:rsid w:val="003E0C92"/>
    <w:rsid w:val="003E661F"/>
    <w:rsid w:val="003F2434"/>
    <w:rsid w:val="003F6FA7"/>
    <w:rsid w:val="00402DDA"/>
    <w:rsid w:val="0041234F"/>
    <w:rsid w:val="00415D45"/>
    <w:rsid w:val="00422EC9"/>
    <w:rsid w:val="00426ACE"/>
    <w:rsid w:val="00444597"/>
    <w:rsid w:val="00454739"/>
    <w:rsid w:val="00454A89"/>
    <w:rsid w:val="00476754"/>
    <w:rsid w:val="00476E6C"/>
    <w:rsid w:val="004844E4"/>
    <w:rsid w:val="004A2BDB"/>
    <w:rsid w:val="004A5F16"/>
    <w:rsid w:val="004B2CC5"/>
    <w:rsid w:val="004B4E62"/>
    <w:rsid w:val="004C6822"/>
    <w:rsid w:val="004F55EB"/>
    <w:rsid w:val="0052572E"/>
    <w:rsid w:val="00527431"/>
    <w:rsid w:val="005437D4"/>
    <w:rsid w:val="00564AB3"/>
    <w:rsid w:val="00582FDC"/>
    <w:rsid w:val="0059023C"/>
    <w:rsid w:val="005963C9"/>
    <w:rsid w:val="005A5E18"/>
    <w:rsid w:val="005B08A3"/>
    <w:rsid w:val="005B7F5B"/>
    <w:rsid w:val="005D72B4"/>
    <w:rsid w:val="005F7193"/>
    <w:rsid w:val="00604C65"/>
    <w:rsid w:val="00606B60"/>
    <w:rsid w:val="00610567"/>
    <w:rsid w:val="00611D05"/>
    <w:rsid w:val="0062053C"/>
    <w:rsid w:val="00623071"/>
    <w:rsid w:val="0062443E"/>
    <w:rsid w:val="006544E0"/>
    <w:rsid w:val="00654D70"/>
    <w:rsid w:val="0067444F"/>
    <w:rsid w:val="00674605"/>
    <w:rsid w:val="00675C6C"/>
    <w:rsid w:val="006760D7"/>
    <w:rsid w:val="0068199B"/>
    <w:rsid w:val="00685C60"/>
    <w:rsid w:val="006A092A"/>
    <w:rsid w:val="006D029C"/>
    <w:rsid w:val="006D4DE2"/>
    <w:rsid w:val="006E4F9F"/>
    <w:rsid w:val="006E70CE"/>
    <w:rsid w:val="006F2C15"/>
    <w:rsid w:val="00713726"/>
    <w:rsid w:val="00714BB1"/>
    <w:rsid w:val="0074034E"/>
    <w:rsid w:val="00744450"/>
    <w:rsid w:val="00767546"/>
    <w:rsid w:val="00774129"/>
    <w:rsid w:val="0077622C"/>
    <w:rsid w:val="00777953"/>
    <w:rsid w:val="00784397"/>
    <w:rsid w:val="007D025C"/>
    <w:rsid w:val="007D6C8B"/>
    <w:rsid w:val="007E391D"/>
    <w:rsid w:val="007F12F2"/>
    <w:rsid w:val="007F2C04"/>
    <w:rsid w:val="00821224"/>
    <w:rsid w:val="008308A6"/>
    <w:rsid w:val="00831009"/>
    <w:rsid w:val="0087721D"/>
    <w:rsid w:val="00884251"/>
    <w:rsid w:val="0089484C"/>
    <w:rsid w:val="008B15A3"/>
    <w:rsid w:val="008B2FE2"/>
    <w:rsid w:val="008D0A93"/>
    <w:rsid w:val="008D5BEB"/>
    <w:rsid w:val="008E368B"/>
    <w:rsid w:val="00915227"/>
    <w:rsid w:val="00915E66"/>
    <w:rsid w:val="009179F9"/>
    <w:rsid w:val="00927CED"/>
    <w:rsid w:val="009332F4"/>
    <w:rsid w:val="00967B34"/>
    <w:rsid w:val="0099520D"/>
    <w:rsid w:val="009A4C1D"/>
    <w:rsid w:val="009C1B9E"/>
    <w:rsid w:val="009D515C"/>
    <w:rsid w:val="009D65A2"/>
    <w:rsid w:val="009D774B"/>
    <w:rsid w:val="009F16C6"/>
    <w:rsid w:val="009F6139"/>
    <w:rsid w:val="00A17946"/>
    <w:rsid w:val="00A247A7"/>
    <w:rsid w:val="00A247CB"/>
    <w:rsid w:val="00A26DA0"/>
    <w:rsid w:val="00A3290D"/>
    <w:rsid w:val="00A5507F"/>
    <w:rsid w:val="00A64791"/>
    <w:rsid w:val="00AD1F65"/>
    <w:rsid w:val="00AD53C2"/>
    <w:rsid w:val="00AD5C70"/>
    <w:rsid w:val="00AD6A94"/>
    <w:rsid w:val="00AE0D9D"/>
    <w:rsid w:val="00AF7476"/>
    <w:rsid w:val="00B02599"/>
    <w:rsid w:val="00B05237"/>
    <w:rsid w:val="00B22FF7"/>
    <w:rsid w:val="00B50166"/>
    <w:rsid w:val="00B626B5"/>
    <w:rsid w:val="00B63B44"/>
    <w:rsid w:val="00B86A32"/>
    <w:rsid w:val="00BA1527"/>
    <w:rsid w:val="00BA2C8E"/>
    <w:rsid w:val="00BA396C"/>
    <w:rsid w:val="00BA6895"/>
    <w:rsid w:val="00BC0433"/>
    <w:rsid w:val="00BC3AF0"/>
    <w:rsid w:val="00BF4B40"/>
    <w:rsid w:val="00BF66FB"/>
    <w:rsid w:val="00C03967"/>
    <w:rsid w:val="00C074B6"/>
    <w:rsid w:val="00C21955"/>
    <w:rsid w:val="00C5673A"/>
    <w:rsid w:val="00C618C5"/>
    <w:rsid w:val="00C73E8F"/>
    <w:rsid w:val="00CA1CC2"/>
    <w:rsid w:val="00CB1A68"/>
    <w:rsid w:val="00CF38A7"/>
    <w:rsid w:val="00D00130"/>
    <w:rsid w:val="00D1499A"/>
    <w:rsid w:val="00D24BBF"/>
    <w:rsid w:val="00D26FCE"/>
    <w:rsid w:val="00D35B83"/>
    <w:rsid w:val="00D500E6"/>
    <w:rsid w:val="00D54EFB"/>
    <w:rsid w:val="00D6149A"/>
    <w:rsid w:val="00D90E57"/>
    <w:rsid w:val="00DC21B1"/>
    <w:rsid w:val="00DC7B28"/>
    <w:rsid w:val="00DD5466"/>
    <w:rsid w:val="00E106B9"/>
    <w:rsid w:val="00E1220C"/>
    <w:rsid w:val="00E20233"/>
    <w:rsid w:val="00E2497B"/>
    <w:rsid w:val="00E36ECB"/>
    <w:rsid w:val="00E42D22"/>
    <w:rsid w:val="00E57BE8"/>
    <w:rsid w:val="00E87A2A"/>
    <w:rsid w:val="00EE0B5D"/>
    <w:rsid w:val="00EF388B"/>
    <w:rsid w:val="00EF3DF6"/>
    <w:rsid w:val="00F36F34"/>
    <w:rsid w:val="00F409D0"/>
    <w:rsid w:val="00F64BD1"/>
    <w:rsid w:val="00F8479A"/>
    <w:rsid w:val="00F95AC0"/>
    <w:rsid w:val="00F9666B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767546"/>
    <w:rPr>
      <w:sz w:val="28"/>
      <w:szCs w:val="20"/>
    </w:rPr>
  </w:style>
  <w:style w:type="character" w:customStyle="1" w:styleId="TekstpodstawowyZnak">
    <w:name w:val="Tekst podstawowy Znak"/>
    <w:link w:val="Tekstpodstawowy"/>
    <w:rsid w:val="00767546"/>
    <w:rPr>
      <w:sz w:val="28"/>
    </w:rPr>
  </w:style>
  <w:style w:type="paragraph" w:styleId="Akapitzlist">
    <w:name w:val="List Paragraph"/>
    <w:basedOn w:val="Normalny"/>
    <w:uiPriority w:val="34"/>
    <w:qFormat/>
    <w:rsid w:val="00377CB9"/>
    <w:pPr>
      <w:ind w:left="720"/>
      <w:contextualSpacing/>
    </w:pPr>
  </w:style>
  <w:style w:type="character" w:styleId="Pogrubienie">
    <w:name w:val="Strong"/>
    <w:uiPriority w:val="22"/>
    <w:qFormat/>
    <w:rsid w:val="00AD1F65"/>
    <w:rPr>
      <w:b/>
      <w:bCs/>
    </w:rPr>
  </w:style>
  <w:style w:type="character" w:customStyle="1" w:styleId="Teksttreci2">
    <w:name w:val="Tekst treści (2)_"/>
    <w:link w:val="Teksttreci20"/>
    <w:rsid w:val="00606B60"/>
    <w:rPr>
      <w:sz w:val="22"/>
      <w:szCs w:val="2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06B60"/>
    <w:pPr>
      <w:widowControl w:val="0"/>
      <w:shd w:val="clear" w:color="auto" w:fill="FFFFFF"/>
      <w:spacing w:line="250" w:lineRule="exact"/>
      <w:ind w:hanging="42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767546"/>
    <w:rPr>
      <w:sz w:val="28"/>
      <w:szCs w:val="20"/>
    </w:rPr>
  </w:style>
  <w:style w:type="character" w:customStyle="1" w:styleId="TekstpodstawowyZnak">
    <w:name w:val="Tekst podstawowy Znak"/>
    <w:link w:val="Tekstpodstawowy"/>
    <w:rsid w:val="00767546"/>
    <w:rPr>
      <w:sz w:val="28"/>
    </w:rPr>
  </w:style>
  <w:style w:type="paragraph" w:styleId="Akapitzlist">
    <w:name w:val="List Paragraph"/>
    <w:basedOn w:val="Normalny"/>
    <w:uiPriority w:val="34"/>
    <w:qFormat/>
    <w:rsid w:val="00377CB9"/>
    <w:pPr>
      <w:ind w:left="720"/>
      <w:contextualSpacing/>
    </w:pPr>
  </w:style>
  <w:style w:type="character" w:styleId="Pogrubienie">
    <w:name w:val="Strong"/>
    <w:uiPriority w:val="22"/>
    <w:qFormat/>
    <w:rsid w:val="00AD1F65"/>
    <w:rPr>
      <w:b/>
      <w:bCs/>
    </w:rPr>
  </w:style>
  <w:style w:type="character" w:customStyle="1" w:styleId="Teksttreci2">
    <w:name w:val="Tekst treści (2)_"/>
    <w:link w:val="Teksttreci20"/>
    <w:rsid w:val="00606B60"/>
    <w:rPr>
      <w:sz w:val="22"/>
      <w:szCs w:val="2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06B60"/>
    <w:pPr>
      <w:widowControl w:val="0"/>
      <w:shd w:val="clear" w:color="auto" w:fill="FFFFFF"/>
      <w:spacing w:line="250" w:lineRule="exact"/>
      <w:ind w:hanging="42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.boleslawiec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6</TotalTime>
  <Pages>3</Pages>
  <Words>966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6754</CharactersWithSpaces>
  <SharedDoc>false</SharedDoc>
  <HLinks>
    <vt:vector size="12" baseType="variant">
      <vt:variant>
        <vt:i4>131182</vt:i4>
      </vt:variant>
      <vt:variant>
        <vt:i4>3</vt:i4>
      </vt:variant>
      <vt:variant>
        <vt:i4>0</vt:i4>
      </vt:variant>
      <vt:variant>
        <vt:i4>5</vt:i4>
      </vt:variant>
      <vt:variant>
        <vt:lpwstr>mailto:iod@um.boleslawiec.pl</vt:lpwstr>
      </vt:variant>
      <vt:variant>
        <vt:lpwstr/>
      </vt:variant>
      <vt:variant>
        <vt:i4>4391000</vt:i4>
      </vt:variant>
      <vt:variant>
        <vt:i4>0</vt:i4>
      </vt:variant>
      <vt:variant>
        <vt:i4>0</vt:i4>
      </vt:variant>
      <vt:variant>
        <vt:i4>5</vt:i4>
      </vt:variant>
      <vt:variant>
        <vt:lpwstr>http://www.um.boleslawiec.bip-gov.pl/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4</cp:revision>
  <cp:lastPrinted>2021-03-16T09:54:00Z</cp:lastPrinted>
  <dcterms:created xsi:type="dcterms:W3CDTF">2021-03-16T13:37:00Z</dcterms:created>
  <dcterms:modified xsi:type="dcterms:W3CDTF">2021-03-16T13:42:00Z</dcterms:modified>
</cp:coreProperties>
</file>