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8A6" w:rsidRPr="002C1128" w:rsidRDefault="008308A6" w:rsidP="008308A6">
      <w:pPr>
        <w:rPr>
          <w:rFonts w:ascii="Verdana" w:hAnsi="Verdana" w:cs="Arial"/>
        </w:rPr>
      </w:pPr>
    </w:p>
    <w:p w:rsidR="008308A6" w:rsidRPr="002C1128" w:rsidRDefault="008308A6" w:rsidP="008308A6">
      <w:pPr>
        <w:rPr>
          <w:rFonts w:ascii="Verdana" w:hAnsi="Verdana" w:cs="Arial"/>
        </w:rPr>
      </w:pPr>
    </w:p>
    <w:p w:rsidR="00BD2503" w:rsidRPr="002C1128" w:rsidRDefault="00BD2503" w:rsidP="00551DDF">
      <w:pPr>
        <w:ind w:left="3540" w:firstLine="708"/>
        <w:jc w:val="right"/>
        <w:rPr>
          <w:rFonts w:ascii="Verdana" w:hAnsi="Verdana" w:cs="Arial"/>
        </w:rPr>
      </w:pPr>
      <w:r w:rsidRPr="002C1128">
        <w:rPr>
          <w:rFonts w:ascii="Verdana" w:hAnsi="Verdana" w:cs="Arial"/>
        </w:rPr>
        <w:t xml:space="preserve">Bolesławiec, </w:t>
      </w:r>
      <w:r w:rsidR="00FA3B14" w:rsidRPr="002C1128">
        <w:rPr>
          <w:rFonts w:ascii="Verdana" w:hAnsi="Verdana" w:cs="Arial"/>
        </w:rPr>
        <w:t xml:space="preserve">15 </w:t>
      </w:r>
      <w:r w:rsidR="00152722" w:rsidRPr="002C1128">
        <w:rPr>
          <w:rFonts w:ascii="Verdana" w:hAnsi="Verdana" w:cs="Arial"/>
        </w:rPr>
        <w:t>marca</w:t>
      </w:r>
      <w:r w:rsidRPr="002C1128">
        <w:rPr>
          <w:rFonts w:ascii="Verdana" w:hAnsi="Verdana" w:cs="Arial"/>
        </w:rPr>
        <w:t xml:space="preserve"> 20</w:t>
      </w:r>
      <w:r w:rsidR="00532B61" w:rsidRPr="002C1128">
        <w:rPr>
          <w:rFonts w:ascii="Verdana" w:hAnsi="Verdana" w:cs="Arial"/>
        </w:rPr>
        <w:t>2</w:t>
      </w:r>
      <w:r w:rsidR="00152722" w:rsidRPr="002C1128">
        <w:rPr>
          <w:rFonts w:ascii="Verdana" w:hAnsi="Verdana" w:cs="Arial"/>
        </w:rPr>
        <w:t>1</w:t>
      </w:r>
      <w:r w:rsidRPr="002C1128">
        <w:rPr>
          <w:rFonts w:ascii="Verdana" w:hAnsi="Verdana" w:cs="Arial"/>
        </w:rPr>
        <w:t xml:space="preserve"> r.</w:t>
      </w:r>
    </w:p>
    <w:p w:rsidR="00BD2503" w:rsidRPr="002C1128" w:rsidRDefault="00BD2503" w:rsidP="00BD2503">
      <w:pPr>
        <w:rPr>
          <w:rFonts w:ascii="Verdana" w:hAnsi="Verdana" w:cs="Arial"/>
        </w:rPr>
      </w:pPr>
    </w:p>
    <w:p w:rsidR="009A6EC0" w:rsidRPr="002C1128" w:rsidRDefault="00F92394" w:rsidP="00463895">
      <w:pPr>
        <w:rPr>
          <w:rFonts w:ascii="Verdana" w:hAnsi="Verdana" w:cs="Arial"/>
        </w:rPr>
      </w:pPr>
      <w:r w:rsidRPr="002C1128">
        <w:rPr>
          <w:rFonts w:ascii="Verdana" w:hAnsi="Verdana" w:cs="Arial"/>
        </w:rPr>
        <w:t>NW.</w:t>
      </w:r>
      <w:r w:rsidR="00B71518" w:rsidRPr="002C1128">
        <w:rPr>
          <w:rFonts w:ascii="Verdana" w:hAnsi="Verdana" w:cs="Arial"/>
        </w:rPr>
        <w:t>0</w:t>
      </w:r>
      <w:r w:rsidR="00A3230B" w:rsidRPr="002C1128">
        <w:rPr>
          <w:rFonts w:ascii="Verdana" w:hAnsi="Verdana" w:cs="Arial"/>
        </w:rPr>
        <w:t>003</w:t>
      </w:r>
      <w:r w:rsidR="00D87E0C" w:rsidRPr="002C1128">
        <w:rPr>
          <w:rFonts w:ascii="Verdana" w:hAnsi="Verdana" w:cs="Arial"/>
        </w:rPr>
        <w:t>.</w:t>
      </w:r>
      <w:r w:rsidR="00532B61" w:rsidRPr="002C1128">
        <w:rPr>
          <w:rFonts w:ascii="Verdana" w:hAnsi="Verdana" w:cs="Arial"/>
        </w:rPr>
        <w:t>1</w:t>
      </w:r>
      <w:r w:rsidR="007F7299" w:rsidRPr="002C1128">
        <w:rPr>
          <w:rFonts w:ascii="Verdana" w:hAnsi="Verdana" w:cs="Arial"/>
        </w:rPr>
        <w:t>.</w:t>
      </w:r>
      <w:r w:rsidR="00CD6574" w:rsidRPr="002C1128">
        <w:rPr>
          <w:rFonts w:ascii="Verdana" w:hAnsi="Verdana" w:cs="Arial"/>
        </w:rPr>
        <w:t>20</w:t>
      </w:r>
      <w:r w:rsidR="00152722" w:rsidRPr="002C1128">
        <w:rPr>
          <w:rFonts w:ascii="Verdana" w:hAnsi="Verdana" w:cs="Arial"/>
        </w:rPr>
        <w:t>21</w:t>
      </w:r>
    </w:p>
    <w:p w:rsidR="00463895" w:rsidRPr="002C1128" w:rsidRDefault="00463895" w:rsidP="00BB6A77">
      <w:pPr>
        <w:spacing w:before="240"/>
        <w:ind w:left="3544"/>
        <w:jc w:val="both"/>
        <w:rPr>
          <w:rFonts w:ascii="Verdana" w:hAnsi="Verdana" w:cs="Arial"/>
          <w:b/>
        </w:rPr>
      </w:pPr>
      <w:r w:rsidRPr="002C1128">
        <w:rPr>
          <w:rFonts w:ascii="Verdana" w:hAnsi="Verdana" w:cs="Arial"/>
          <w:b/>
        </w:rPr>
        <w:t xml:space="preserve">PAN </w:t>
      </w:r>
    </w:p>
    <w:p w:rsidR="007F7299" w:rsidRPr="002C1128" w:rsidRDefault="00152722" w:rsidP="00BB6A77">
      <w:pPr>
        <w:ind w:left="3544"/>
        <w:jc w:val="both"/>
        <w:rPr>
          <w:rFonts w:ascii="Verdana" w:hAnsi="Verdana" w:cs="Arial"/>
          <w:b/>
        </w:rPr>
      </w:pPr>
      <w:r w:rsidRPr="002C1128">
        <w:rPr>
          <w:rFonts w:ascii="Verdana" w:hAnsi="Verdana" w:cs="Arial"/>
          <w:b/>
        </w:rPr>
        <w:t>JÓZEF POKŁADEK</w:t>
      </w:r>
    </w:p>
    <w:p w:rsidR="007F7299" w:rsidRPr="002C1128" w:rsidRDefault="00463895" w:rsidP="00BB6A77">
      <w:pPr>
        <w:ind w:left="3544"/>
        <w:jc w:val="both"/>
        <w:rPr>
          <w:rFonts w:ascii="Verdana" w:hAnsi="Verdana" w:cs="Arial"/>
          <w:b/>
        </w:rPr>
      </w:pPr>
      <w:r w:rsidRPr="002C1128">
        <w:rPr>
          <w:rFonts w:ascii="Verdana" w:hAnsi="Verdana" w:cs="Arial"/>
          <w:b/>
        </w:rPr>
        <w:t>PRZEWODNICZĄCY</w:t>
      </w:r>
      <w:r w:rsidR="002D2FBC" w:rsidRPr="002C1128">
        <w:rPr>
          <w:rFonts w:ascii="Verdana" w:hAnsi="Verdana" w:cs="Arial"/>
          <w:b/>
        </w:rPr>
        <w:t xml:space="preserve"> RADY MIASTA</w:t>
      </w:r>
    </w:p>
    <w:p w:rsidR="001A6C28" w:rsidRPr="002C1128" w:rsidRDefault="004367C4" w:rsidP="00BB6A77">
      <w:pPr>
        <w:ind w:left="3544"/>
        <w:jc w:val="both"/>
        <w:rPr>
          <w:rFonts w:ascii="Verdana" w:hAnsi="Verdana" w:cs="Arial"/>
          <w:b/>
        </w:rPr>
      </w:pPr>
      <w:r w:rsidRPr="002C1128">
        <w:rPr>
          <w:rFonts w:ascii="Verdana" w:hAnsi="Verdana" w:cs="Arial"/>
          <w:b/>
        </w:rPr>
        <w:t>BOLESŁAWIEC</w:t>
      </w:r>
    </w:p>
    <w:p w:rsidR="004367C4" w:rsidRPr="002C1128" w:rsidRDefault="004367C4" w:rsidP="003E2927">
      <w:pPr>
        <w:jc w:val="both"/>
        <w:rPr>
          <w:rFonts w:ascii="Verdana" w:hAnsi="Verdana" w:cs="Arial"/>
        </w:rPr>
      </w:pPr>
    </w:p>
    <w:p w:rsidR="002D2FBC" w:rsidRPr="002C1128" w:rsidRDefault="005D18E8" w:rsidP="000B53E3">
      <w:pPr>
        <w:spacing w:before="240"/>
        <w:ind w:firstLine="709"/>
        <w:jc w:val="both"/>
        <w:rPr>
          <w:rFonts w:ascii="Verdana" w:hAnsi="Verdana" w:cs="Arial"/>
          <w:b/>
        </w:rPr>
      </w:pPr>
      <w:r w:rsidRPr="002C1128">
        <w:rPr>
          <w:rFonts w:ascii="Verdana" w:hAnsi="Verdana" w:cs="Arial"/>
          <w:b/>
        </w:rPr>
        <w:t xml:space="preserve">Dotyczy: interpelacji </w:t>
      </w:r>
      <w:r w:rsidR="002D2FBC" w:rsidRPr="002C1128">
        <w:rPr>
          <w:rFonts w:ascii="Verdana" w:hAnsi="Verdana" w:cs="Arial"/>
          <w:b/>
        </w:rPr>
        <w:t>radnego - Pana Macieja Małkowskiego</w:t>
      </w:r>
      <w:r w:rsidR="00F507FE" w:rsidRPr="002C1128">
        <w:rPr>
          <w:rFonts w:ascii="Verdana" w:hAnsi="Verdana" w:cs="Arial"/>
          <w:b/>
        </w:rPr>
        <w:t xml:space="preserve"> w sprawie </w:t>
      </w:r>
      <w:r w:rsidR="000866F5" w:rsidRPr="002C1128">
        <w:rPr>
          <w:rFonts w:ascii="Verdana" w:hAnsi="Verdana" w:cs="Arial"/>
          <w:b/>
        </w:rPr>
        <w:t xml:space="preserve">poniesionych </w:t>
      </w:r>
      <w:r w:rsidR="00532B61" w:rsidRPr="002C1128">
        <w:rPr>
          <w:rFonts w:ascii="Verdana" w:hAnsi="Verdana" w:cs="Arial"/>
          <w:b/>
        </w:rPr>
        <w:t>wydatków na promocję w mediac</w:t>
      </w:r>
      <w:bookmarkStart w:id="0" w:name="_GoBack"/>
      <w:bookmarkEnd w:id="0"/>
      <w:r w:rsidR="00532B61" w:rsidRPr="002C1128">
        <w:rPr>
          <w:rFonts w:ascii="Verdana" w:hAnsi="Verdana" w:cs="Arial"/>
          <w:b/>
        </w:rPr>
        <w:t>h w okresie od 01.01.20</w:t>
      </w:r>
      <w:r w:rsidR="00152722" w:rsidRPr="002C1128">
        <w:rPr>
          <w:rFonts w:ascii="Verdana" w:hAnsi="Verdana" w:cs="Arial"/>
          <w:b/>
        </w:rPr>
        <w:t>20</w:t>
      </w:r>
      <w:r w:rsidR="00532B61" w:rsidRPr="002C1128">
        <w:rPr>
          <w:rFonts w:ascii="Verdana" w:hAnsi="Verdana" w:cs="Arial"/>
          <w:b/>
        </w:rPr>
        <w:t xml:space="preserve"> do 31.12.20</w:t>
      </w:r>
      <w:r w:rsidR="00152722" w:rsidRPr="002C1128">
        <w:rPr>
          <w:rFonts w:ascii="Verdana" w:hAnsi="Verdana" w:cs="Arial"/>
          <w:b/>
        </w:rPr>
        <w:t>20</w:t>
      </w:r>
      <w:r w:rsidR="000866F5" w:rsidRPr="002C1128">
        <w:rPr>
          <w:rFonts w:ascii="Verdana" w:hAnsi="Verdana" w:cs="Arial"/>
          <w:b/>
        </w:rPr>
        <w:t xml:space="preserve"> r.</w:t>
      </w:r>
    </w:p>
    <w:p w:rsidR="003E2927" w:rsidRPr="002C1128" w:rsidRDefault="003E2927" w:rsidP="003E2927">
      <w:pPr>
        <w:ind w:firstLine="360"/>
        <w:jc w:val="both"/>
        <w:rPr>
          <w:rFonts w:ascii="Verdana" w:hAnsi="Verdana" w:cs="Arial"/>
        </w:rPr>
      </w:pPr>
    </w:p>
    <w:p w:rsidR="000866F5" w:rsidRDefault="000866F5" w:rsidP="002C1128">
      <w:pPr>
        <w:ind w:firstLine="360"/>
        <w:jc w:val="both"/>
        <w:rPr>
          <w:rFonts w:ascii="Verdana" w:hAnsi="Verdana" w:cs="Arial"/>
        </w:rPr>
      </w:pPr>
      <w:r w:rsidRPr="002C1128">
        <w:rPr>
          <w:rFonts w:ascii="Verdana" w:hAnsi="Verdana" w:cs="Arial"/>
        </w:rPr>
        <w:t>Przedstawiam poniżej zestawienie poniesionych wydatków w ww. okresie:</w:t>
      </w:r>
    </w:p>
    <w:p w:rsidR="002C1128" w:rsidRPr="002C1128" w:rsidRDefault="002C1128" w:rsidP="002C1128">
      <w:pPr>
        <w:ind w:firstLine="360"/>
        <w:jc w:val="both"/>
        <w:rPr>
          <w:rFonts w:ascii="Verdana" w:hAnsi="Verdana" w:cs="Arial"/>
        </w:rPr>
      </w:pPr>
    </w:p>
    <w:p w:rsidR="001B1DBA" w:rsidRPr="002C1128" w:rsidRDefault="00532B61" w:rsidP="001B1DBA">
      <w:pPr>
        <w:numPr>
          <w:ilvl w:val="0"/>
          <w:numId w:val="14"/>
        </w:numPr>
        <w:jc w:val="both"/>
        <w:rPr>
          <w:rFonts w:ascii="Verdana" w:hAnsi="Verdana" w:cs="Arial"/>
          <w:b/>
        </w:rPr>
      </w:pPr>
      <w:r w:rsidRPr="002C1128">
        <w:rPr>
          <w:rFonts w:ascii="Verdana" w:hAnsi="Verdana" w:cs="Arial"/>
          <w:b/>
        </w:rPr>
        <w:t>MZGK Sp. z o.o. w Bolesławcu</w:t>
      </w:r>
    </w:p>
    <w:p w:rsidR="003E2927" w:rsidRPr="002C1128" w:rsidRDefault="003E2927" w:rsidP="003E2927">
      <w:pPr>
        <w:ind w:left="720"/>
        <w:jc w:val="both"/>
        <w:rPr>
          <w:rFonts w:ascii="Verdana" w:hAnsi="Verdana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Description w:val="wydatki poniesione na promocję w mediach przez MZGK Sp. z o.o. w okresie od 01.01.2020 r. do 31.12.2020 r."/>
      </w:tblPr>
      <w:tblGrid>
        <w:gridCol w:w="609"/>
        <w:gridCol w:w="1052"/>
        <w:gridCol w:w="2500"/>
        <w:gridCol w:w="3213"/>
        <w:gridCol w:w="1122"/>
      </w:tblGrid>
      <w:tr w:rsidR="006E2F98" w:rsidRPr="002C1128" w:rsidTr="00BB6A77">
        <w:trPr>
          <w:trHeight w:val="420"/>
          <w:tblHeader/>
        </w:trPr>
        <w:tc>
          <w:tcPr>
            <w:tcW w:w="609" w:type="dxa"/>
            <w:shd w:val="clear" w:color="auto" w:fill="auto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1B1DBA" w:rsidRPr="002C1128" w:rsidRDefault="001B1DBA" w:rsidP="00864A1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C1128">
              <w:rPr>
                <w:rFonts w:ascii="Verdana" w:hAnsi="Verdana" w:cs="Arial"/>
                <w:b/>
                <w:sz w:val="20"/>
                <w:szCs w:val="20"/>
              </w:rPr>
              <w:t>LP</w:t>
            </w:r>
          </w:p>
          <w:p w:rsidR="001B1DBA" w:rsidRPr="002C1128" w:rsidRDefault="001B1DBA" w:rsidP="00864A1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1051" w:type="dxa"/>
            <w:shd w:val="clear" w:color="auto" w:fill="auto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1B1DBA" w:rsidRPr="002C1128" w:rsidRDefault="001B1DBA" w:rsidP="00864A1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C1128">
              <w:rPr>
                <w:rFonts w:ascii="Verdana" w:hAnsi="Verdana" w:cs="Arial"/>
                <w:b/>
                <w:sz w:val="20"/>
                <w:szCs w:val="20"/>
              </w:rPr>
              <w:t>DATA</w:t>
            </w:r>
          </w:p>
        </w:tc>
        <w:tc>
          <w:tcPr>
            <w:tcW w:w="2508" w:type="dxa"/>
            <w:shd w:val="clear" w:color="auto" w:fill="auto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1B1DBA" w:rsidRPr="002C1128" w:rsidRDefault="001B1DBA" w:rsidP="00864A1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C1128">
              <w:rPr>
                <w:rFonts w:ascii="Verdana" w:hAnsi="Verdana" w:cs="Arial"/>
                <w:b/>
                <w:sz w:val="20"/>
                <w:szCs w:val="20"/>
              </w:rPr>
              <w:t>NAZWA</w:t>
            </w:r>
          </w:p>
          <w:p w:rsidR="001B1DBA" w:rsidRPr="002C1128" w:rsidRDefault="001B1DBA" w:rsidP="00864A1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C1128">
              <w:rPr>
                <w:rFonts w:ascii="Verdana" w:hAnsi="Verdana" w:cs="Arial"/>
                <w:b/>
                <w:sz w:val="20"/>
                <w:szCs w:val="20"/>
              </w:rPr>
              <w:t>(gazety, portalu, telewizji)</w:t>
            </w:r>
          </w:p>
        </w:tc>
        <w:tc>
          <w:tcPr>
            <w:tcW w:w="3227" w:type="dxa"/>
            <w:shd w:val="clear" w:color="auto" w:fill="auto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1B1DBA" w:rsidRPr="002C1128" w:rsidRDefault="001B1DBA" w:rsidP="00864A1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C1128">
              <w:rPr>
                <w:rFonts w:ascii="Verdana" w:hAnsi="Verdana" w:cs="Arial"/>
                <w:b/>
                <w:sz w:val="20"/>
                <w:szCs w:val="20"/>
              </w:rPr>
              <w:t>TYTUŁ WYDATKU</w:t>
            </w:r>
          </w:p>
        </w:tc>
        <w:tc>
          <w:tcPr>
            <w:tcW w:w="1101" w:type="dxa"/>
            <w:shd w:val="clear" w:color="auto" w:fill="auto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1B1DBA" w:rsidRPr="002C1128" w:rsidRDefault="001B1DBA" w:rsidP="00864A1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C1128">
              <w:rPr>
                <w:rFonts w:ascii="Verdana" w:hAnsi="Verdana" w:cs="Arial"/>
                <w:b/>
                <w:sz w:val="20"/>
                <w:szCs w:val="20"/>
              </w:rPr>
              <w:t>KWOTA w zł</w:t>
            </w:r>
          </w:p>
          <w:p w:rsidR="001B1DBA" w:rsidRPr="002C1128" w:rsidRDefault="001B1DBA" w:rsidP="00864A1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C1128">
              <w:rPr>
                <w:rFonts w:ascii="Verdana" w:hAnsi="Verdana" w:cs="Arial"/>
                <w:b/>
                <w:sz w:val="20"/>
                <w:szCs w:val="20"/>
              </w:rPr>
              <w:t>(netto)</w:t>
            </w:r>
          </w:p>
        </w:tc>
      </w:tr>
      <w:tr w:rsidR="006E2F98" w:rsidRPr="002C1128" w:rsidTr="00864A11">
        <w:tc>
          <w:tcPr>
            <w:tcW w:w="609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03.2020</w:t>
            </w:r>
          </w:p>
        </w:tc>
        <w:tc>
          <w:tcPr>
            <w:tcW w:w="2508" w:type="dxa"/>
            <w:shd w:val="clear" w:color="auto" w:fill="auto"/>
          </w:tcPr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WERTA s.c.</w:t>
            </w:r>
          </w:p>
          <w:p w:rsidR="001B1DBA" w:rsidRPr="002C1128" w:rsidRDefault="001B1DBA" w:rsidP="00BB6A77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Wydawnictwo</w:t>
            </w:r>
            <w:r w:rsidR="00BB6A77" w:rsidRPr="002C1128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2C1128">
              <w:rPr>
                <w:rFonts w:ascii="Verdana" w:hAnsi="Verdana" w:cs="Arial"/>
                <w:sz w:val="20"/>
                <w:szCs w:val="20"/>
              </w:rPr>
              <w:t>Gazeta Wojewódzka</w:t>
            </w:r>
          </w:p>
        </w:tc>
        <w:tc>
          <w:tcPr>
            <w:tcW w:w="3227" w:type="dxa"/>
            <w:shd w:val="clear" w:color="auto" w:fill="auto"/>
          </w:tcPr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Publikacja artykułu dot</w:t>
            </w:r>
            <w:r w:rsidR="00BB6A77" w:rsidRPr="002C1128">
              <w:rPr>
                <w:rFonts w:ascii="Verdana" w:hAnsi="Verdana" w:cs="Arial"/>
                <w:sz w:val="20"/>
                <w:szCs w:val="20"/>
              </w:rPr>
              <w:t xml:space="preserve">. pozyskania środków unijnych  </w:t>
            </w:r>
            <w:r w:rsidRPr="002C1128">
              <w:rPr>
                <w:rFonts w:ascii="Verdana" w:hAnsi="Verdana" w:cs="Arial"/>
                <w:sz w:val="20"/>
                <w:szCs w:val="20"/>
              </w:rPr>
              <w:t>– Projekt RPO „Modernizacja infrastruktury linii sortowniczej   w ZUOK w Trzebieniu”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</w:t>
            </w:r>
            <w:r w:rsidR="006E2F98" w:rsidRPr="002C1128">
              <w:rPr>
                <w:rFonts w:ascii="Verdana" w:hAnsi="Verdana" w:cs="Arial"/>
                <w:sz w:val="20"/>
                <w:szCs w:val="20"/>
              </w:rPr>
              <w:t>600</w:t>
            </w:r>
            <w:r w:rsidRPr="002C1128">
              <w:rPr>
                <w:rFonts w:ascii="Verdana" w:hAnsi="Verdana" w:cs="Arial"/>
                <w:sz w:val="20"/>
                <w:szCs w:val="20"/>
              </w:rPr>
              <w:t>,00</w:t>
            </w:r>
          </w:p>
        </w:tc>
      </w:tr>
      <w:tr w:rsidR="006E2F98" w:rsidRPr="002C1128" w:rsidTr="00864A11">
        <w:tc>
          <w:tcPr>
            <w:tcW w:w="609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03.2020</w:t>
            </w:r>
          </w:p>
        </w:tc>
        <w:tc>
          <w:tcPr>
            <w:tcW w:w="2508" w:type="dxa"/>
            <w:shd w:val="clear" w:color="auto" w:fill="auto"/>
          </w:tcPr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proofErr w:type="spellStart"/>
            <w:r w:rsidRPr="002C1128">
              <w:rPr>
                <w:rFonts w:ascii="Verdana" w:hAnsi="Verdana" w:cs="Arial"/>
                <w:sz w:val="20"/>
                <w:szCs w:val="20"/>
              </w:rPr>
              <w:t>Otomedia</w:t>
            </w:r>
            <w:proofErr w:type="spellEnd"/>
            <w:r w:rsidRPr="002C1128">
              <w:rPr>
                <w:rFonts w:ascii="Verdana" w:hAnsi="Verdana" w:cs="Arial"/>
                <w:sz w:val="20"/>
                <w:szCs w:val="20"/>
              </w:rPr>
              <w:t xml:space="preserve"> sp. z o.o.</w:t>
            </w:r>
          </w:p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„Express Bolesławiecki”</w:t>
            </w:r>
          </w:p>
        </w:tc>
        <w:tc>
          <w:tcPr>
            <w:tcW w:w="3227" w:type="dxa"/>
            <w:shd w:val="clear" w:color="auto" w:fill="auto"/>
          </w:tcPr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Publikacja artykułu dot. pozyskania środków unijnych</w:t>
            </w:r>
            <w:r w:rsidR="00BB6A77" w:rsidRPr="002C1128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2C1128">
              <w:rPr>
                <w:rFonts w:ascii="Verdana" w:hAnsi="Verdana" w:cs="Arial"/>
                <w:sz w:val="20"/>
                <w:szCs w:val="20"/>
              </w:rPr>
              <w:t xml:space="preserve"> – Projekt RPO „Modernizacja infrastruktury linii sortowniczej   w ZUOK w Trzebieniu”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B1DBA" w:rsidRPr="002C1128" w:rsidRDefault="006E2F98" w:rsidP="00864A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370</w:t>
            </w:r>
            <w:r w:rsidR="001B1DBA" w:rsidRPr="002C1128">
              <w:rPr>
                <w:rFonts w:ascii="Verdana" w:hAnsi="Verdana" w:cs="Arial"/>
                <w:sz w:val="20"/>
                <w:szCs w:val="20"/>
              </w:rPr>
              <w:t>,</w:t>
            </w:r>
            <w:r w:rsidRPr="002C1128">
              <w:rPr>
                <w:rFonts w:ascii="Verdana" w:hAnsi="Verdana" w:cs="Arial"/>
                <w:sz w:val="20"/>
                <w:szCs w:val="20"/>
              </w:rPr>
              <w:t>00</w:t>
            </w:r>
          </w:p>
        </w:tc>
      </w:tr>
      <w:tr w:rsidR="006E2F98" w:rsidRPr="002C1128" w:rsidTr="00864A11">
        <w:tc>
          <w:tcPr>
            <w:tcW w:w="609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03.2020</w:t>
            </w:r>
          </w:p>
        </w:tc>
        <w:tc>
          <w:tcPr>
            <w:tcW w:w="2508" w:type="dxa"/>
            <w:shd w:val="clear" w:color="auto" w:fill="auto"/>
          </w:tcPr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Istotne Informacje</w:t>
            </w:r>
          </w:p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 xml:space="preserve"> Krzysztof Gwizdała </w:t>
            </w:r>
          </w:p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Gazeta: Istotne.pl</w:t>
            </w:r>
          </w:p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227" w:type="dxa"/>
            <w:shd w:val="clear" w:color="auto" w:fill="auto"/>
          </w:tcPr>
          <w:p w:rsidR="001B1DBA" w:rsidRPr="002C1128" w:rsidRDefault="001B1DBA" w:rsidP="00BB6A77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Publikacja artykułu dot. pozyskania środków unijnych</w:t>
            </w:r>
            <w:r w:rsidR="00BB6A77" w:rsidRPr="002C1128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2C1128">
              <w:rPr>
                <w:rFonts w:ascii="Verdana" w:hAnsi="Verdana" w:cs="Arial"/>
                <w:sz w:val="20"/>
                <w:szCs w:val="20"/>
              </w:rPr>
              <w:t>– Projekt RPO „Modernizacja infrastruktury linii sortowniczej   w ZUOK w Trzebieniu”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B1DBA" w:rsidRPr="002C1128" w:rsidRDefault="006E2F98" w:rsidP="00864A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412,50</w:t>
            </w:r>
          </w:p>
        </w:tc>
      </w:tr>
      <w:tr w:rsidR="006E2F98" w:rsidRPr="002C1128" w:rsidTr="00864A11">
        <w:tc>
          <w:tcPr>
            <w:tcW w:w="609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04.2020</w:t>
            </w:r>
          </w:p>
        </w:tc>
        <w:tc>
          <w:tcPr>
            <w:tcW w:w="2508" w:type="dxa"/>
            <w:shd w:val="clear" w:color="auto" w:fill="auto"/>
          </w:tcPr>
          <w:p w:rsidR="001B1DBA" w:rsidRPr="002C1128" w:rsidRDefault="00BB6A77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 xml:space="preserve">Telewizja lokalna </w:t>
            </w:r>
            <w:r w:rsidR="001B1DBA" w:rsidRPr="002C1128">
              <w:rPr>
                <w:rFonts w:ascii="Verdana" w:hAnsi="Verdana" w:cs="Arial"/>
                <w:sz w:val="20"/>
                <w:szCs w:val="20"/>
              </w:rPr>
              <w:t>„AZART-SAT”</w:t>
            </w:r>
          </w:p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 xml:space="preserve"> sp. z o.o.</w:t>
            </w:r>
          </w:p>
        </w:tc>
        <w:tc>
          <w:tcPr>
            <w:tcW w:w="3227" w:type="dxa"/>
            <w:shd w:val="clear" w:color="auto" w:fill="auto"/>
          </w:tcPr>
          <w:p w:rsidR="001B1DBA" w:rsidRPr="002C1128" w:rsidRDefault="001B1DBA" w:rsidP="00BB6A77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 xml:space="preserve">Produkcja i emisja programu </w:t>
            </w:r>
            <w:proofErr w:type="spellStart"/>
            <w:r w:rsidRPr="002C1128">
              <w:rPr>
                <w:rFonts w:ascii="Verdana" w:hAnsi="Verdana" w:cs="Arial"/>
                <w:sz w:val="20"/>
                <w:szCs w:val="20"/>
              </w:rPr>
              <w:t>pn</w:t>
            </w:r>
            <w:proofErr w:type="spellEnd"/>
            <w:r w:rsidRPr="002C1128">
              <w:rPr>
                <w:rFonts w:ascii="Verdana" w:hAnsi="Verdana" w:cs="Arial"/>
                <w:sz w:val="20"/>
                <w:szCs w:val="20"/>
              </w:rPr>
              <w:t>.”Ogłoszenie o zmianie godzin pracy PSZOK przy ul. Staszica 6</w:t>
            </w:r>
            <w:r w:rsidR="00BB6A77" w:rsidRPr="002C1128">
              <w:rPr>
                <w:rFonts w:ascii="Verdana" w:hAnsi="Verdana" w:cs="Arial"/>
                <w:sz w:val="20"/>
                <w:szCs w:val="20"/>
              </w:rPr>
              <w:br/>
            </w:r>
            <w:r w:rsidRPr="002C1128">
              <w:rPr>
                <w:rFonts w:ascii="Verdana" w:hAnsi="Verdana" w:cs="Arial"/>
                <w:sz w:val="20"/>
                <w:szCs w:val="20"/>
              </w:rPr>
              <w:t xml:space="preserve"> w Bolesławcu”.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B1DBA" w:rsidRPr="002C1128" w:rsidRDefault="006E2F98" w:rsidP="00864A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700</w:t>
            </w:r>
            <w:r w:rsidR="001B1DBA" w:rsidRPr="002C1128">
              <w:rPr>
                <w:rFonts w:ascii="Verdana" w:hAnsi="Verdana" w:cs="Arial"/>
                <w:sz w:val="20"/>
                <w:szCs w:val="20"/>
              </w:rPr>
              <w:t>,00</w:t>
            </w:r>
          </w:p>
        </w:tc>
      </w:tr>
      <w:tr w:rsidR="006E2F98" w:rsidRPr="002C1128" w:rsidTr="00864A11">
        <w:tc>
          <w:tcPr>
            <w:tcW w:w="609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lastRenderedPageBreak/>
              <w:t>5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04.2020</w:t>
            </w:r>
          </w:p>
        </w:tc>
        <w:tc>
          <w:tcPr>
            <w:tcW w:w="2508" w:type="dxa"/>
            <w:shd w:val="clear" w:color="auto" w:fill="auto"/>
          </w:tcPr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 xml:space="preserve">Istotne Informacje Krzysztof Gwizdała </w:t>
            </w:r>
          </w:p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Portal: Istotne.pl</w:t>
            </w:r>
          </w:p>
        </w:tc>
        <w:tc>
          <w:tcPr>
            <w:tcW w:w="3227" w:type="dxa"/>
            <w:shd w:val="clear" w:color="auto" w:fill="auto"/>
          </w:tcPr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Artykuł na portalu istotne.pl + zapowiedź na FB – życzenia wielkanocne.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B1DBA" w:rsidRPr="002C1128" w:rsidRDefault="006E2F98" w:rsidP="00864A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250</w:t>
            </w:r>
            <w:r w:rsidR="001B1DBA" w:rsidRPr="002C1128">
              <w:rPr>
                <w:rFonts w:ascii="Verdana" w:hAnsi="Verdana" w:cs="Arial"/>
                <w:sz w:val="20"/>
                <w:szCs w:val="20"/>
              </w:rPr>
              <w:t>,</w:t>
            </w:r>
            <w:r w:rsidRPr="002C1128">
              <w:rPr>
                <w:rFonts w:ascii="Verdana" w:hAnsi="Verdana" w:cs="Arial"/>
                <w:sz w:val="20"/>
                <w:szCs w:val="20"/>
              </w:rPr>
              <w:t>0</w:t>
            </w:r>
            <w:r w:rsidR="001B1DBA" w:rsidRPr="002C1128">
              <w:rPr>
                <w:rFonts w:ascii="Verdana" w:hAnsi="Verdana" w:cs="Arial"/>
                <w:sz w:val="20"/>
                <w:szCs w:val="20"/>
              </w:rPr>
              <w:t>0</w:t>
            </w:r>
          </w:p>
        </w:tc>
      </w:tr>
      <w:tr w:rsidR="006E2F98" w:rsidRPr="002C1128" w:rsidTr="00864A11">
        <w:tc>
          <w:tcPr>
            <w:tcW w:w="609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6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04.2020</w:t>
            </w:r>
          </w:p>
        </w:tc>
        <w:tc>
          <w:tcPr>
            <w:tcW w:w="2508" w:type="dxa"/>
            <w:shd w:val="clear" w:color="auto" w:fill="auto"/>
          </w:tcPr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WERTA s.c.</w:t>
            </w:r>
          </w:p>
          <w:p w:rsidR="00BB6A77" w:rsidRPr="002C1128" w:rsidRDefault="001B1DBA" w:rsidP="00BB6A77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Wydawnictwo</w:t>
            </w:r>
          </w:p>
          <w:p w:rsidR="001B1DBA" w:rsidRPr="002C1128" w:rsidRDefault="001B1DBA" w:rsidP="00BB6A77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 xml:space="preserve"> Gazeta Wojewódzka</w:t>
            </w:r>
          </w:p>
          <w:p w:rsidR="00551DDF" w:rsidRPr="002C1128" w:rsidRDefault="00551DDF" w:rsidP="00BB6A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227" w:type="dxa"/>
            <w:shd w:val="clear" w:color="auto" w:fill="auto"/>
          </w:tcPr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Publikacja życzeń świątecznych.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B1DBA" w:rsidRPr="002C1128" w:rsidRDefault="006E2F98" w:rsidP="00864A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790</w:t>
            </w:r>
            <w:r w:rsidR="001B1DBA" w:rsidRPr="002C1128">
              <w:rPr>
                <w:rFonts w:ascii="Verdana" w:hAnsi="Verdana" w:cs="Arial"/>
                <w:sz w:val="20"/>
                <w:szCs w:val="20"/>
              </w:rPr>
              <w:t>,</w:t>
            </w:r>
            <w:r w:rsidRPr="002C1128">
              <w:rPr>
                <w:rFonts w:ascii="Verdana" w:hAnsi="Verdana" w:cs="Arial"/>
                <w:sz w:val="20"/>
                <w:szCs w:val="20"/>
              </w:rPr>
              <w:t>0</w:t>
            </w:r>
            <w:r w:rsidR="001B1DBA" w:rsidRPr="002C1128">
              <w:rPr>
                <w:rFonts w:ascii="Verdana" w:hAnsi="Verdana" w:cs="Arial"/>
                <w:sz w:val="20"/>
                <w:szCs w:val="20"/>
              </w:rPr>
              <w:t>0</w:t>
            </w:r>
          </w:p>
        </w:tc>
      </w:tr>
      <w:tr w:rsidR="006E2F98" w:rsidRPr="002C1128" w:rsidTr="00864A11">
        <w:tc>
          <w:tcPr>
            <w:tcW w:w="609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7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07.2020</w:t>
            </w:r>
          </w:p>
        </w:tc>
        <w:tc>
          <w:tcPr>
            <w:tcW w:w="2508" w:type="dxa"/>
            <w:shd w:val="clear" w:color="auto" w:fill="auto"/>
          </w:tcPr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 xml:space="preserve">WERTA </w:t>
            </w:r>
            <w:proofErr w:type="spellStart"/>
            <w:r w:rsidRPr="002C1128">
              <w:rPr>
                <w:rFonts w:ascii="Verdana" w:hAnsi="Verdana" w:cs="Arial"/>
                <w:sz w:val="20"/>
                <w:szCs w:val="20"/>
              </w:rPr>
              <w:t>s.c</w:t>
            </w:r>
            <w:proofErr w:type="spellEnd"/>
          </w:p>
          <w:p w:rsidR="00BB6A77" w:rsidRPr="002C1128" w:rsidRDefault="001B1DBA" w:rsidP="00BB6A77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Wydawnictwo</w:t>
            </w:r>
          </w:p>
          <w:p w:rsidR="001B1DBA" w:rsidRPr="002C1128" w:rsidRDefault="001B1DBA" w:rsidP="00BB6A77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 xml:space="preserve"> Gazeta Wojewódzka</w:t>
            </w:r>
          </w:p>
        </w:tc>
        <w:tc>
          <w:tcPr>
            <w:tcW w:w="3227" w:type="dxa"/>
            <w:shd w:val="clear" w:color="auto" w:fill="auto"/>
          </w:tcPr>
          <w:p w:rsidR="001B1DBA" w:rsidRPr="002C1128" w:rsidRDefault="001B1DBA" w:rsidP="00BB6A77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Publikacja artykułu dot. realizacji inwestycji-Projekt RPO „Modernizacja infrastruktury linii sortowniczej w ZUOK  w Trzebieniu”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1 </w:t>
            </w:r>
            <w:r w:rsidR="006E2F98" w:rsidRPr="002C1128">
              <w:rPr>
                <w:rFonts w:ascii="Verdana" w:hAnsi="Verdana" w:cs="Arial"/>
                <w:sz w:val="20"/>
                <w:szCs w:val="20"/>
              </w:rPr>
              <w:t>000</w:t>
            </w:r>
            <w:r w:rsidRPr="002C1128">
              <w:rPr>
                <w:rFonts w:ascii="Verdana" w:hAnsi="Verdana" w:cs="Arial"/>
                <w:sz w:val="20"/>
                <w:szCs w:val="20"/>
              </w:rPr>
              <w:t>,00</w:t>
            </w:r>
          </w:p>
        </w:tc>
      </w:tr>
      <w:tr w:rsidR="006E2F98" w:rsidRPr="002C1128" w:rsidTr="00864A11">
        <w:tc>
          <w:tcPr>
            <w:tcW w:w="609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8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08.2020</w:t>
            </w:r>
          </w:p>
        </w:tc>
        <w:tc>
          <w:tcPr>
            <w:tcW w:w="2508" w:type="dxa"/>
            <w:shd w:val="clear" w:color="auto" w:fill="auto"/>
          </w:tcPr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 xml:space="preserve">Istotne Informacje  Krzysztof Gwizdała </w:t>
            </w:r>
          </w:p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Portal i gazeta: Istotne.pl</w:t>
            </w:r>
          </w:p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227" w:type="dxa"/>
            <w:shd w:val="clear" w:color="auto" w:fill="auto"/>
          </w:tcPr>
          <w:p w:rsidR="001B1DBA" w:rsidRPr="002C1128" w:rsidRDefault="001B1DBA" w:rsidP="00BB6A77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Publikacja artykułu dot. realizacji inwestycji-Projekt RPO „Modernizacja infrastruktury linii sortowniczej</w:t>
            </w:r>
            <w:r w:rsidR="00BB6A77" w:rsidRPr="002C1128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2C1128">
              <w:rPr>
                <w:rFonts w:ascii="Verdana" w:hAnsi="Verdana" w:cs="Arial"/>
                <w:sz w:val="20"/>
                <w:szCs w:val="20"/>
              </w:rPr>
              <w:t>w ZUOK  w Trzebieniu”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B1DBA" w:rsidRPr="002C1128" w:rsidRDefault="006E2F98" w:rsidP="00864A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498</w:t>
            </w:r>
            <w:r w:rsidR="001B1DBA" w:rsidRPr="002C1128">
              <w:rPr>
                <w:rFonts w:ascii="Verdana" w:hAnsi="Verdana" w:cs="Arial"/>
                <w:sz w:val="20"/>
                <w:szCs w:val="20"/>
              </w:rPr>
              <w:t>,</w:t>
            </w:r>
            <w:r w:rsidRPr="002C1128">
              <w:rPr>
                <w:rFonts w:ascii="Verdana" w:hAnsi="Verdana" w:cs="Arial"/>
                <w:sz w:val="20"/>
                <w:szCs w:val="20"/>
              </w:rPr>
              <w:t>00</w:t>
            </w:r>
          </w:p>
        </w:tc>
      </w:tr>
      <w:tr w:rsidR="006E2F98" w:rsidRPr="002C1128" w:rsidTr="00864A11">
        <w:tc>
          <w:tcPr>
            <w:tcW w:w="609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9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11.2020</w:t>
            </w:r>
          </w:p>
        </w:tc>
        <w:tc>
          <w:tcPr>
            <w:tcW w:w="2508" w:type="dxa"/>
            <w:shd w:val="clear" w:color="auto" w:fill="auto"/>
          </w:tcPr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Telewizja lokalna „AZART-SAT”</w:t>
            </w:r>
          </w:p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 xml:space="preserve"> sp. z o.o.</w:t>
            </w:r>
          </w:p>
        </w:tc>
        <w:tc>
          <w:tcPr>
            <w:tcW w:w="3227" w:type="dxa"/>
            <w:shd w:val="clear" w:color="auto" w:fill="auto"/>
          </w:tcPr>
          <w:p w:rsidR="001B1DBA" w:rsidRPr="002C1128" w:rsidRDefault="001B1DBA" w:rsidP="00BB6A77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Produkcja i emisja programu pn. ”Linia sortownicza odpadów</w:t>
            </w:r>
            <w:r w:rsidR="00BB6A77" w:rsidRPr="002C1128">
              <w:rPr>
                <w:rFonts w:ascii="Verdana" w:hAnsi="Verdana" w:cs="Arial"/>
                <w:sz w:val="20"/>
                <w:szCs w:val="20"/>
              </w:rPr>
              <w:br/>
            </w:r>
            <w:r w:rsidRPr="002C1128">
              <w:rPr>
                <w:rFonts w:ascii="Verdana" w:hAnsi="Verdana" w:cs="Arial"/>
                <w:sz w:val="20"/>
                <w:szCs w:val="20"/>
              </w:rPr>
              <w:t xml:space="preserve"> w ZUOK Trzebień”.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B1DBA" w:rsidRPr="002C1128" w:rsidRDefault="006E2F98" w:rsidP="00864A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2 500</w:t>
            </w:r>
            <w:r w:rsidR="001B1DBA" w:rsidRPr="002C1128">
              <w:rPr>
                <w:rFonts w:ascii="Verdana" w:hAnsi="Verdana" w:cs="Arial"/>
                <w:sz w:val="20"/>
                <w:szCs w:val="20"/>
              </w:rPr>
              <w:t>,00</w:t>
            </w:r>
          </w:p>
        </w:tc>
      </w:tr>
      <w:tr w:rsidR="006E2F98" w:rsidRPr="002C1128" w:rsidTr="00864A11">
        <w:tc>
          <w:tcPr>
            <w:tcW w:w="609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10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12.2020</w:t>
            </w:r>
          </w:p>
        </w:tc>
        <w:tc>
          <w:tcPr>
            <w:tcW w:w="2508" w:type="dxa"/>
            <w:shd w:val="clear" w:color="auto" w:fill="auto"/>
          </w:tcPr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WERTA s.c.</w:t>
            </w:r>
          </w:p>
          <w:p w:rsidR="00BB6A77" w:rsidRPr="002C1128" w:rsidRDefault="001B1DBA" w:rsidP="00BB6A77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Wydawnictwo</w:t>
            </w:r>
          </w:p>
          <w:p w:rsidR="001B1DBA" w:rsidRPr="002C1128" w:rsidRDefault="001B1DBA" w:rsidP="00BB6A77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 xml:space="preserve"> Gazeta Wojewódzka</w:t>
            </w:r>
          </w:p>
        </w:tc>
        <w:tc>
          <w:tcPr>
            <w:tcW w:w="3227" w:type="dxa"/>
            <w:shd w:val="clear" w:color="auto" w:fill="auto"/>
          </w:tcPr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Publikacja życzeń świątecznych.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B1DBA" w:rsidRPr="002C1128" w:rsidRDefault="006E2F98" w:rsidP="00864A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600</w:t>
            </w:r>
            <w:r w:rsidR="001B1DBA" w:rsidRPr="002C1128">
              <w:rPr>
                <w:rFonts w:ascii="Verdana" w:hAnsi="Verdana" w:cs="Arial"/>
                <w:sz w:val="20"/>
                <w:szCs w:val="20"/>
              </w:rPr>
              <w:t>,00</w:t>
            </w:r>
          </w:p>
        </w:tc>
      </w:tr>
      <w:tr w:rsidR="006E2F98" w:rsidRPr="002C1128" w:rsidTr="00864A11">
        <w:tc>
          <w:tcPr>
            <w:tcW w:w="609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11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12.2020</w:t>
            </w:r>
          </w:p>
        </w:tc>
        <w:tc>
          <w:tcPr>
            <w:tcW w:w="2508" w:type="dxa"/>
            <w:shd w:val="clear" w:color="auto" w:fill="auto"/>
          </w:tcPr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WERTA s.c.</w:t>
            </w:r>
          </w:p>
          <w:p w:rsidR="00BB6A77" w:rsidRPr="002C1128" w:rsidRDefault="001B1DBA" w:rsidP="00BB6A77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Wydawnictwo</w:t>
            </w:r>
          </w:p>
          <w:p w:rsidR="001B1DBA" w:rsidRPr="002C1128" w:rsidRDefault="001B1DBA" w:rsidP="00BB6A77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 xml:space="preserve"> Gazeta Wojewódzka</w:t>
            </w:r>
          </w:p>
        </w:tc>
        <w:tc>
          <w:tcPr>
            <w:tcW w:w="3227" w:type="dxa"/>
            <w:shd w:val="clear" w:color="auto" w:fill="auto"/>
          </w:tcPr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Publikacja materiału promującego MZGK sp. z o.o. w Bolesławcu   w TOP BIZNES 2020.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B1DBA" w:rsidRPr="002C1128" w:rsidRDefault="006E2F98" w:rsidP="00864A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2 000</w:t>
            </w:r>
            <w:r w:rsidR="001B1DBA" w:rsidRPr="002C1128">
              <w:rPr>
                <w:rFonts w:ascii="Verdana" w:hAnsi="Verdana" w:cs="Arial"/>
                <w:sz w:val="20"/>
                <w:szCs w:val="20"/>
              </w:rPr>
              <w:t>,00</w:t>
            </w:r>
          </w:p>
        </w:tc>
      </w:tr>
      <w:tr w:rsidR="006E2F98" w:rsidRPr="002C1128" w:rsidTr="00864A11">
        <w:tc>
          <w:tcPr>
            <w:tcW w:w="609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12.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12.2020</w:t>
            </w:r>
          </w:p>
        </w:tc>
        <w:tc>
          <w:tcPr>
            <w:tcW w:w="2508" w:type="dxa"/>
            <w:shd w:val="clear" w:color="auto" w:fill="auto"/>
          </w:tcPr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proofErr w:type="spellStart"/>
            <w:r w:rsidRPr="002C1128">
              <w:rPr>
                <w:rFonts w:ascii="Verdana" w:hAnsi="Verdana" w:cs="Arial"/>
                <w:sz w:val="20"/>
                <w:szCs w:val="20"/>
              </w:rPr>
              <w:t>Otomedia</w:t>
            </w:r>
            <w:proofErr w:type="spellEnd"/>
            <w:r w:rsidRPr="002C1128">
              <w:rPr>
                <w:rFonts w:ascii="Verdana" w:hAnsi="Verdana" w:cs="Arial"/>
                <w:sz w:val="20"/>
                <w:szCs w:val="20"/>
              </w:rPr>
              <w:t xml:space="preserve"> sp. z o.o.</w:t>
            </w:r>
          </w:p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„Express Bolesławiecki”</w:t>
            </w:r>
          </w:p>
        </w:tc>
        <w:tc>
          <w:tcPr>
            <w:tcW w:w="3227" w:type="dxa"/>
            <w:shd w:val="clear" w:color="auto" w:fill="auto"/>
          </w:tcPr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Publikacja życzeń świątecznych.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B1DBA" w:rsidRPr="002C1128" w:rsidRDefault="006E2F98" w:rsidP="00864A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195</w:t>
            </w:r>
            <w:r w:rsidR="001B1DBA" w:rsidRPr="002C1128">
              <w:rPr>
                <w:rFonts w:ascii="Verdana" w:hAnsi="Verdana" w:cs="Arial"/>
                <w:sz w:val="20"/>
                <w:szCs w:val="20"/>
              </w:rPr>
              <w:t>,</w:t>
            </w:r>
            <w:r w:rsidRPr="002C1128">
              <w:rPr>
                <w:rFonts w:ascii="Verdana" w:hAnsi="Verdana" w:cs="Arial"/>
                <w:sz w:val="20"/>
                <w:szCs w:val="20"/>
              </w:rPr>
              <w:t>00</w:t>
            </w:r>
          </w:p>
        </w:tc>
      </w:tr>
      <w:tr w:rsidR="006E2F98" w:rsidRPr="002C1128" w:rsidTr="00864A11">
        <w:tc>
          <w:tcPr>
            <w:tcW w:w="609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13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12.2020</w:t>
            </w:r>
          </w:p>
        </w:tc>
        <w:tc>
          <w:tcPr>
            <w:tcW w:w="2508" w:type="dxa"/>
            <w:shd w:val="clear" w:color="auto" w:fill="auto"/>
          </w:tcPr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 xml:space="preserve">Istotne Informacje   Krzysztof Gwizdała </w:t>
            </w:r>
          </w:p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Portal: Istotne.pl</w:t>
            </w:r>
          </w:p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227" w:type="dxa"/>
            <w:shd w:val="clear" w:color="auto" w:fill="auto"/>
          </w:tcPr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Artykuł na portalu istotne.pl + zapowiedź na FB – życzenia świąteczne.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B1DBA" w:rsidRPr="002C1128" w:rsidRDefault="006E2F98" w:rsidP="00864A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243,90</w:t>
            </w:r>
          </w:p>
        </w:tc>
      </w:tr>
      <w:tr w:rsidR="006E2F98" w:rsidRPr="002C1128" w:rsidTr="00864A11">
        <w:tc>
          <w:tcPr>
            <w:tcW w:w="609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14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1B1DBA" w:rsidRPr="002C1128" w:rsidRDefault="001B1DBA" w:rsidP="00864A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12.2020</w:t>
            </w:r>
          </w:p>
        </w:tc>
        <w:tc>
          <w:tcPr>
            <w:tcW w:w="2508" w:type="dxa"/>
            <w:shd w:val="clear" w:color="auto" w:fill="auto"/>
          </w:tcPr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Telewizja lokalna „AZART-SAT”</w:t>
            </w:r>
          </w:p>
          <w:p w:rsidR="001B1DBA" w:rsidRPr="002C1128" w:rsidRDefault="001B1DBA" w:rsidP="001B1DBA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 xml:space="preserve"> sp. z o.o.</w:t>
            </w:r>
          </w:p>
        </w:tc>
        <w:tc>
          <w:tcPr>
            <w:tcW w:w="3227" w:type="dxa"/>
            <w:shd w:val="clear" w:color="auto" w:fill="auto"/>
          </w:tcPr>
          <w:p w:rsidR="001B1DBA" w:rsidRPr="002C1128" w:rsidRDefault="001B1DBA" w:rsidP="00BB6A77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 xml:space="preserve">Emisja życzeń świątecznych </w:t>
            </w:r>
            <w:r w:rsidR="00BB6A77" w:rsidRPr="002C1128">
              <w:rPr>
                <w:rFonts w:ascii="Verdana" w:hAnsi="Verdana" w:cs="Arial"/>
                <w:sz w:val="20"/>
                <w:szCs w:val="20"/>
              </w:rPr>
              <w:br/>
            </w:r>
            <w:r w:rsidRPr="002C1128">
              <w:rPr>
                <w:rFonts w:ascii="Verdana" w:hAnsi="Verdana" w:cs="Arial"/>
                <w:sz w:val="20"/>
                <w:szCs w:val="20"/>
              </w:rPr>
              <w:t xml:space="preserve"> i noworocznych.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B1DBA" w:rsidRPr="002C1128" w:rsidRDefault="006E2F98" w:rsidP="00864A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2 000</w:t>
            </w:r>
            <w:r w:rsidR="001B1DBA" w:rsidRPr="002C1128">
              <w:rPr>
                <w:rFonts w:ascii="Verdana" w:hAnsi="Verdana" w:cs="Arial"/>
                <w:sz w:val="20"/>
                <w:szCs w:val="20"/>
              </w:rPr>
              <w:t>,00</w:t>
            </w:r>
          </w:p>
        </w:tc>
      </w:tr>
    </w:tbl>
    <w:p w:rsidR="00EF5D94" w:rsidRPr="002C1128" w:rsidRDefault="00EF5D94" w:rsidP="004B4ED3">
      <w:pPr>
        <w:spacing w:before="240"/>
        <w:jc w:val="both"/>
        <w:rPr>
          <w:rFonts w:ascii="Verdana" w:hAnsi="Verdana" w:cs="Arial"/>
          <w:sz w:val="20"/>
          <w:szCs w:val="20"/>
        </w:rPr>
      </w:pPr>
    </w:p>
    <w:p w:rsidR="001B1DBA" w:rsidRPr="002C1128" w:rsidRDefault="001B1DBA" w:rsidP="000A577D">
      <w:pPr>
        <w:jc w:val="both"/>
        <w:rPr>
          <w:rFonts w:ascii="Verdana" w:hAnsi="Verdana" w:cs="Arial"/>
          <w:sz w:val="20"/>
          <w:szCs w:val="20"/>
        </w:rPr>
      </w:pPr>
    </w:p>
    <w:p w:rsidR="00472BB2" w:rsidRPr="002C1128" w:rsidRDefault="00582FFE" w:rsidP="00582FFE">
      <w:pPr>
        <w:numPr>
          <w:ilvl w:val="0"/>
          <w:numId w:val="14"/>
        </w:numPr>
        <w:jc w:val="both"/>
        <w:rPr>
          <w:rFonts w:ascii="Verdana" w:hAnsi="Verdana" w:cs="Arial"/>
          <w:b/>
        </w:rPr>
      </w:pPr>
      <w:r w:rsidRPr="002C1128">
        <w:rPr>
          <w:rFonts w:ascii="Verdana" w:hAnsi="Verdana" w:cs="Arial"/>
          <w:b/>
        </w:rPr>
        <w:t>ZEC Sp. z o.o. w Bolesławcu</w:t>
      </w:r>
    </w:p>
    <w:p w:rsidR="003E2927" w:rsidRPr="002C1128" w:rsidRDefault="003E2927" w:rsidP="003E2927">
      <w:pPr>
        <w:ind w:left="720"/>
        <w:jc w:val="both"/>
        <w:rPr>
          <w:rFonts w:ascii="Verdana" w:hAnsi="Verdana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Description w:val="wydatki poniesione na promocję w mediach przez ZEC Sp. z o.o. w okresie od 01.01.2020 r. do 31.12.2020 r."/>
      </w:tblPr>
      <w:tblGrid>
        <w:gridCol w:w="545"/>
        <w:gridCol w:w="1379"/>
        <w:gridCol w:w="2205"/>
        <w:gridCol w:w="3213"/>
        <w:gridCol w:w="1154"/>
      </w:tblGrid>
      <w:tr w:rsidR="00582FFE" w:rsidRPr="002C1128" w:rsidTr="00BB6A77">
        <w:trPr>
          <w:tblHeader/>
        </w:trPr>
        <w:tc>
          <w:tcPr>
            <w:tcW w:w="550" w:type="dxa"/>
            <w:shd w:val="clear" w:color="auto" w:fill="auto"/>
          </w:tcPr>
          <w:p w:rsidR="00582FFE" w:rsidRPr="002C1128" w:rsidRDefault="00582FFE" w:rsidP="00077B8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582FFE" w:rsidRPr="002C1128" w:rsidRDefault="00582FFE" w:rsidP="00077B8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C1128">
              <w:rPr>
                <w:rFonts w:ascii="Verdana" w:hAnsi="Verdana" w:cs="Arial"/>
                <w:b/>
                <w:sz w:val="20"/>
                <w:szCs w:val="20"/>
              </w:rPr>
              <w:t>LP</w:t>
            </w:r>
          </w:p>
          <w:p w:rsidR="00582FFE" w:rsidRPr="002C1128" w:rsidRDefault="00582FFE" w:rsidP="00077B8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1118" w:type="dxa"/>
            <w:shd w:val="clear" w:color="auto" w:fill="auto"/>
          </w:tcPr>
          <w:p w:rsidR="00582FFE" w:rsidRPr="002C1128" w:rsidRDefault="00582FFE" w:rsidP="00077B8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582FFE" w:rsidRPr="002C1128" w:rsidRDefault="00582FFE" w:rsidP="00077B8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C1128">
              <w:rPr>
                <w:rFonts w:ascii="Verdana" w:hAnsi="Verdana" w:cs="Arial"/>
                <w:b/>
                <w:sz w:val="20"/>
                <w:szCs w:val="20"/>
              </w:rPr>
              <w:t>DATA</w:t>
            </w:r>
          </w:p>
        </w:tc>
        <w:tc>
          <w:tcPr>
            <w:tcW w:w="2268" w:type="dxa"/>
            <w:shd w:val="clear" w:color="auto" w:fill="auto"/>
          </w:tcPr>
          <w:p w:rsidR="00582FFE" w:rsidRPr="002C1128" w:rsidRDefault="00582FFE" w:rsidP="00077B8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582FFE" w:rsidRPr="002C1128" w:rsidRDefault="00582FFE" w:rsidP="00077B8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C1128">
              <w:rPr>
                <w:rFonts w:ascii="Verdana" w:hAnsi="Verdana" w:cs="Arial"/>
                <w:b/>
                <w:sz w:val="20"/>
                <w:szCs w:val="20"/>
              </w:rPr>
              <w:t>NAZWA</w:t>
            </w:r>
          </w:p>
        </w:tc>
        <w:tc>
          <w:tcPr>
            <w:tcW w:w="3373" w:type="dxa"/>
            <w:shd w:val="clear" w:color="auto" w:fill="auto"/>
          </w:tcPr>
          <w:p w:rsidR="00582FFE" w:rsidRPr="002C1128" w:rsidRDefault="00582FFE" w:rsidP="00077B8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582FFE" w:rsidRPr="002C1128" w:rsidRDefault="00582FFE" w:rsidP="00077B8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C1128">
              <w:rPr>
                <w:rFonts w:ascii="Verdana" w:hAnsi="Verdana" w:cs="Arial"/>
                <w:b/>
                <w:sz w:val="20"/>
                <w:szCs w:val="20"/>
              </w:rPr>
              <w:t>NAZWA WYDATKU</w:t>
            </w:r>
          </w:p>
        </w:tc>
        <w:tc>
          <w:tcPr>
            <w:tcW w:w="1163" w:type="dxa"/>
            <w:shd w:val="clear" w:color="auto" w:fill="auto"/>
          </w:tcPr>
          <w:p w:rsidR="00582FFE" w:rsidRPr="002C1128" w:rsidRDefault="00582FFE" w:rsidP="00077B8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582FFE" w:rsidRPr="002C1128" w:rsidRDefault="00582FFE" w:rsidP="00077B8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C1128">
              <w:rPr>
                <w:rFonts w:ascii="Verdana" w:hAnsi="Verdana" w:cs="Arial"/>
                <w:b/>
                <w:sz w:val="20"/>
                <w:szCs w:val="20"/>
              </w:rPr>
              <w:t>KWOTA</w:t>
            </w:r>
          </w:p>
          <w:p w:rsidR="00582FFE" w:rsidRPr="002C1128" w:rsidRDefault="00582FFE" w:rsidP="00077B8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C1128">
              <w:rPr>
                <w:rFonts w:ascii="Verdana" w:hAnsi="Verdana" w:cs="Arial"/>
                <w:b/>
                <w:sz w:val="20"/>
                <w:szCs w:val="20"/>
              </w:rPr>
              <w:t>(netto)</w:t>
            </w:r>
          </w:p>
        </w:tc>
      </w:tr>
      <w:tr w:rsidR="00582FFE" w:rsidRPr="002C1128" w:rsidTr="00EF5D94">
        <w:tc>
          <w:tcPr>
            <w:tcW w:w="550" w:type="dxa"/>
            <w:shd w:val="clear" w:color="auto" w:fill="auto"/>
          </w:tcPr>
          <w:p w:rsidR="00582FFE" w:rsidRPr="002C1128" w:rsidRDefault="00582FFE" w:rsidP="00077B8C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118" w:type="dxa"/>
            <w:shd w:val="clear" w:color="auto" w:fill="auto"/>
          </w:tcPr>
          <w:p w:rsidR="00582FFE" w:rsidRPr="002C1128" w:rsidRDefault="00152722" w:rsidP="00152722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24.09.2020</w:t>
            </w:r>
          </w:p>
        </w:tc>
        <w:tc>
          <w:tcPr>
            <w:tcW w:w="2268" w:type="dxa"/>
            <w:shd w:val="clear" w:color="auto" w:fill="auto"/>
          </w:tcPr>
          <w:p w:rsidR="00582FFE" w:rsidRPr="002C1128" w:rsidRDefault="00152722" w:rsidP="00152722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Gazeta Express Bolesławiecki</w:t>
            </w:r>
          </w:p>
        </w:tc>
        <w:tc>
          <w:tcPr>
            <w:tcW w:w="3373" w:type="dxa"/>
            <w:shd w:val="clear" w:color="auto" w:fill="auto"/>
          </w:tcPr>
          <w:p w:rsidR="00582FFE" w:rsidRPr="002C1128" w:rsidRDefault="00152722" w:rsidP="00077B8C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Reklama w gazecie Express Bolesławiecki – ekspozycja banera</w:t>
            </w:r>
          </w:p>
        </w:tc>
        <w:tc>
          <w:tcPr>
            <w:tcW w:w="1163" w:type="dxa"/>
            <w:shd w:val="clear" w:color="auto" w:fill="auto"/>
          </w:tcPr>
          <w:p w:rsidR="00582FFE" w:rsidRPr="002C1128" w:rsidRDefault="00582FFE" w:rsidP="00077B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:rsidR="00582FFE" w:rsidRPr="002C1128" w:rsidRDefault="00152722" w:rsidP="00152722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312</w:t>
            </w:r>
            <w:r w:rsidR="00582FFE" w:rsidRPr="002C1128">
              <w:rPr>
                <w:rFonts w:ascii="Verdana" w:hAnsi="Verdana" w:cs="Arial"/>
                <w:sz w:val="20"/>
                <w:szCs w:val="20"/>
              </w:rPr>
              <w:t>,00</w:t>
            </w:r>
          </w:p>
        </w:tc>
      </w:tr>
      <w:tr w:rsidR="00582FFE" w:rsidRPr="002C1128" w:rsidTr="00EF5D94">
        <w:tc>
          <w:tcPr>
            <w:tcW w:w="550" w:type="dxa"/>
            <w:shd w:val="clear" w:color="auto" w:fill="auto"/>
          </w:tcPr>
          <w:p w:rsidR="00582FFE" w:rsidRPr="002C1128" w:rsidRDefault="00582FFE" w:rsidP="00077B8C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1118" w:type="dxa"/>
            <w:shd w:val="clear" w:color="auto" w:fill="auto"/>
          </w:tcPr>
          <w:p w:rsidR="00582FFE" w:rsidRPr="002C1128" w:rsidRDefault="00152722" w:rsidP="00EF5D9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17.11.2020</w:t>
            </w:r>
          </w:p>
        </w:tc>
        <w:tc>
          <w:tcPr>
            <w:tcW w:w="2268" w:type="dxa"/>
            <w:shd w:val="clear" w:color="auto" w:fill="auto"/>
          </w:tcPr>
          <w:p w:rsidR="00582FFE" w:rsidRPr="002C1128" w:rsidRDefault="00152722" w:rsidP="00077B8C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 xml:space="preserve">Gazeta Express </w:t>
            </w:r>
            <w:r w:rsidRPr="002C1128">
              <w:rPr>
                <w:rFonts w:ascii="Verdana" w:hAnsi="Verdana" w:cs="Arial"/>
                <w:sz w:val="20"/>
                <w:szCs w:val="20"/>
              </w:rPr>
              <w:lastRenderedPageBreak/>
              <w:t>Bolesławiecki</w:t>
            </w:r>
          </w:p>
        </w:tc>
        <w:tc>
          <w:tcPr>
            <w:tcW w:w="3373" w:type="dxa"/>
            <w:shd w:val="clear" w:color="auto" w:fill="auto"/>
          </w:tcPr>
          <w:p w:rsidR="00582FFE" w:rsidRPr="002C1128" w:rsidRDefault="00152722" w:rsidP="00077B8C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lastRenderedPageBreak/>
              <w:t xml:space="preserve">Reklama w gazecie Express </w:t>
            </w:r>
            <w:r w:rsidRPr="002C1128">
              <w:rPr>
                <w:rFonts w:ascii="Verdana" w:hAnsi="Verdana" w:cs="Arial"/>
                <w:sz w:val="20"/>
                <w:szCs w:val="20"/>
              </w:rPr>
              <w:lastRenderedPageBreak/>
              <w:t>Bolesławiecki – ekspozycja banera</w:t>
            </w:r>
          </w:p>
        </w:tc>
        <w:tc>
          <w:tcPr>
            <w:tcW w:w="1163" w:type="dxa"/>
            <w:shd w:val="clear" w:color="auto" w:fill="auto"/>
          </w:tcPr>
          <w:p w:rsidR="00582FFE" w:rsidRPr="002C1128" w:rsidRDefault="00152722" w:rsidP="00152722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lastRenderedPageBreak/>
              <w:t>175,00</w:t>
            </w:r>
          </w:p>
        </w:tc>
      </w:tr>
      <w:tr w:rsidR="00152722" w:rsidRPr="002C1128" w:rsidTr="00EF5D94">
        <w:tc>
          <w:tcPr>
            <w:tcW w:w="550" w:type="dxa"/>
            <w:shd w:val="clear" w:color="auto" w:fill="auto"/>
          </w:tcPr>
          <w:p w:rsidR="00152722" w:rsidRPr="002C1128" w:rsidRDefault="00152722" w:rsidP="00077B8C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lastRenderedPageBreak/>
              <w:t>3</w:t>
            </w:r>
          </w:p>
        </w:tc>
        <w:tc>
          <w:tcPr>
            <w:tcW w:w="1118" w:type="dxa"/>
            <w:shd w:val="clear" w:color="auto" w:fill="auto"/>
          </w:tcPr>
          <w:p w:rsidR="00152722" w:rsidRPr="002C1128" w:rsidRDefault="00152722" w:rsidP="00EF5D9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18.112020</w:t>
            </w:r>
          </w:p>
        </w:tc>
        <w:tc>
          <w:tcPr>
            <w:tcW w:w="2268" w:type="dxa"/>
            <w:shd w:val="clear" w:color="auto" w:fill="auto"/>
          </w:tcPr>
          <w:p w:rsidR="00152722" w:rsidRPr="002C1128" w:rsidRDefault="00152722" w:rsidP="00077B8C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Istotne informacje Krzysztof Gwizdała</w:t>
            </w:r>
          </w:p>
        </w:tc>
        <w:tc>
          <w:tcPr>
            <w:tcW w:w="3373" w:type="dxa"/>
            <w:shd w:val="clear" w:color="auto" w:fill="auto"/>
          </w:tcPr>
          <w:p w:rsidR="00152722" w:rsidRPr="002C1128" w:rsidRDefault="00152722" w:rsidP="00077B8C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Baner na portalu istotne.pl</w:t>
            </w:r>
          </w:p>
        </w:tc>
        <w:tc>
          <w:tcPr>
            <w:tcW w:w="1163" w:type="dxa"/>
            <w:shd w:val="clear" w:color="auto" w:fill="auto"/>
          </w:tcPr>
          <w:p w:rsidR="00152722" w:rsidRPr="002C1128" w:rsidRDefault="00152722" w:rsidP="00152722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612,00</w:t>
            </w:r>
          </w:p>
        </w:tc>
      </w:tr>
      <w:tr w:rsidR="00152722" w:rsidRPr="002C1128" w:rsidTr="00EF5D94">
        <w:tc>
          <w:tcPr>
            <w:tcW w:w="550" w:type="dxa"/>
            <w:shd w:val="clear" w:color="auto" w:fill="auto"/>
          </w:tcPr>
          <w:p w:rsidR="00152722" w:rsidRPr="002C1128" w:rsidRDefault="00152722" w:rsidP="00077B8C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1118" w:type="dxa"/>
            <w:shd w:val="clear" w:color="auto" w:fill="auto"/>
          </w:tcPr>
          <w:p w:rsidR="00152722" w:rsidRPr="002C1128" w:rsidRDefault="00152722" w:rsidP="00EF5D9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15.12.2020</w:t>
            </w:r>
          </w:p>
        </w:tc>
        <w:tc>
          <w:tcPr>
            <w:tcW w:w="2268" w:type="dxa"/>
            <w:shd w:val="clear" w:color="auto" w:fill="auto"/>
          </w:tcPr>
          <w:p w:rsidR="00152722" w:rsidRPr="002C1128" w:rsidRDefault="00152722" w:rsidP="00077B8C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Gazeta Wojewódzka Zgorzelec</w:t>
            </w:r>
          </w:p>
        </w:tc>
        <w:tc>
          <w:tcPr>
            <w:tcW w:w="3373" w:type="dxa"/>
            <w:shd w:val="clear" w:color="auto" w:fill="auto"/>
          </w:tcPr>
          <w:p w:rsidR="00152722" w:rsidRPr="002C1128" w:rsidRDefault="00152722" w:rsidP="00D56400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T</w:t>
            </w:r>
            <w:r w:rsidR="00D56400" w:rsidRPr="002C1128">
              <w:rPr>
                <w:rFonts w:ascii="Verdana" w:hAnsi="Verdana" w:cs="Arial"/>
                <w:sz w:val="20"/>
                <w:szCs w:val="20"/>
              </w:rPr>
              <w:t>OP</w:t>
            </w:r>
            <w:r w:rsidRPr="002C1128">
              <w:rPr>
                <w:rFonts w:ascii="Verdana" w:hAnsi="Verdana" w:cs="Arial"/>
                <w:sz w:val="20"/>
                <w:szCs w:val="20"/>
              </w:rPr>
              <w:t xml:space="preserve"> Biznes 2020 – materiał promujący ZEC Sp. z o.o. Bolesławiec</w:t>
            </w:r>
          </w:p>
        </w:tc>
        <w:tc>
          <w:tcPr>
            <w:tcW w:w="1163" w:type="dxa"/>
            <w:shd w:val="clear" w:color="auto" w:fill="auto"/>
          </w:tcPr>
          <w:p w:rsidR="00152722" w:rsidRPr="002C1128" w:rsidRDefault="00D56400" w:rsidP="00D5640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 xml:space="preserve">2 </w:t>
            </w:r>
            <w:r w:rsidR="00152722" w:rsidRPr="002C1128">
              <w:rPr>
                <w:rFonts w:ascii="Verdana" w:hAnsi="Verdana" w:cs="Arial"/>
                <w:sz w:val="20"/>
                <w:szCs w:val="20"/>
              </w:rPr>
              <w:t>200,00</w:t>
            </w:r>
          </w:p>
        </w:tc>
      </w:tr>
    </w:tbl>
    <w:p w:rsidR="00582FFE" w:rsidRPr="002C1128" w:rsidRDefault="00582FFE" w:rsidP="004B4ED3">
      <w:pPr>
        <w:spacing w:before="480"/>
        <w:jc w:val="both"/>
        <w:rPr>
          <w:rFonts w:ascii="Verdana" w:hAnsi="Verdana" w:cs="Arial"/>
          <w:sz w:val="20"/>
          <w:szCs w:val="20"/>
        </w:rPr>
      </w:pPr>
    </w:p>
    <w:p w:rsidR="00582FFE" w:rsidRPr="002C1128" w:rsidRDefault="006B68AE" w:rsidP="006B68AE">
      <w:pPr>
        <w:numPr>
          <w:ilvl w:val="0"/>
          <w:numId w:val="14"/>
        </w:numPr>
        <w:jc w:val="both"/>
        <w:rPr>
          <w:rFonts w:ascii="Verdana" w:hAnsi="Verdana" w:cs="Arial"/>
          <w:b/>
        </w:rPr>
      </w:pPr>
      <w:r w:rsidRPr="002C1128">
        <w:rPr>
          <w:rFonts w:ascii="Verdana" w:hAnsi="Verdana" w:cs="Arial"/>
          <w:b/>
        </w:rPr>
        <w:t>TBS w Bolesławcu Sp. z o.o.</w:t>
      </w:r>
    </w:p>
    <w:p w:rsidR="00582FFE" w:rsidRPr="002C1128" w:rsidRDefault="00582FFE" w:rsidP="00D87E0C">
      <w:pPr>
        <w:ind w:firstLine="708"/>
        <w:jc w:val="both"/>
        <w:rPr>
          <w:rFonts w:ascii="Verdana" w:hAnsi="Verdana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Description w:val="wydatki poniesione na promocję w mediach przez TBS Sp. z o.o. w okresie od 01.01.2020 r. do 31.12.2020 r."/>
      </w:tblPr>
      <w:tblGrid>
        <w:gridCol w:w="484"/>
        <w:gridCol w:w="1379"/>
        <w:gridCol w:w="2006"/>
        <w:gridCol w:w="2622"/>
        <w:gridCol w:w="2005"/>
      </w:tblGrid>
      <w:tr w:rsidR="006B68AE" w:rsidRPr="002C1128" w:rsidTr="003E2927">
        <w:tc>
          <w:tcPr>
            <w:tcW w:w="549" w:type="dxa"/>
            <w:shd w:val="clear" w:color="auto" w:fill="auto"/>
          </w:tcPr>
          <w:p w:rsidR="006B68AE" w:rsidRPr="002C1128" w:rsidRDefault="006B68AE" w:rsidP="00077B8C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206" w:type="dxa"/>
            <w:shd w:val="clear" w:color="auto" w:fill="auto"/>
          </w:tcPr>
          <w:p w:rsidR="006B68AE" w:rsidRPr="002C1128" w:rsidRDefault="00152722" w:rsidP="00077B8C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15.12.2020</w:t>
            </w:r>
          </w:p>
          <w:p w:rsidR="006B68AE" w:rsidRPr="002C1128" w:rsidRDefault="006B68AE" w:rsidP="00077B8C">
            <w:pPr>
              <w:jc w:val="both"/>
              <w:rPr>
                <w:rFonts w:ascii="Verdana" w:hAnsi="Verdana" w:cs="Arial"/>
                <w:color w:val="FF0000"/>
                <w:sz w:val="20"/>
                <w:szCs w:val="20"/>
              </w:rPr>
            </w:pPr>
          </w:p>
        </w:tc>
        <w:tc>
          <w:tcPr>
            <w:tcW w:w="2249" w:type="dxa"/>
            <w:shd w:val="clear" w:color="auto" w:fill="auto"/>
          </w:tcPr>
          <w:p w:rsidR="006B68AE" w:rsidRPr="002C1128" w:rsidRDefault="0084652E" w:rsidP="00077B8C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Gazeta Wojewódzka</w:t>
            </w:r>
          </w:p>
        </w:tc>
        <w:tc>
          <w:tcPr>
            <w:tcW w:w="3331" w:type="dxa"/>
            <w:shd w:val="clear" w:color="auto" w:fill="auto"/>
          </w:tcPr>
          <w:p w:rsidR="006B68AE" w:rsidRPr="002C1128" w:rsidRDefault="006B68AE" w:rsidP="00077B8C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 xml:space="preserve">Reklama Spółki w </w:t>
            </w:r>
            <w:r w:rsidR="00CA3557" w:rsidRPr="002C1128">
              <w:rPr>
                <w:rFonts w:ascii="Verdana" w:hAnsi="Verdana" w:cs="Arial"/>
                <w:sz w:val="20"/>
                <w:szCs w:val="20"/>
              </w:rPr>
              <w:t>dodatku TOP BIZNES.</w:t>
            </w:r>
          </w:p>
        </w:tc>
        <w:tc>
          <w:tcPr>
            <w:tcW w:w="1161" w:type="dxa"/>
            <w:shd w:val="clear" w:color="auto" w:fill="auto"/>
          </w:tcPr>
          <w:p w:rsidR="006B68AE" w:rsidRPr="002C1128" w:rsidRDefault="006B68AE" w:rsidP="003E2927">
            <w:pPr>
              <w:numPr>
                <w:ilvl w:val="0"/>
                <w:numId w:val="15"/>
              </w:num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 xml:space="preserve">623,60 </w:t>
            </w:r>
          </w:p>
        </w:tc>
      </w:tr>
    </w:tbl>
    <w:p w:rsidR="004B4ED3" w:rsidRPr="002C1128" w:rsidRDefault="004B4ED3" w:rsidP="004B4ED3">
      <w:pPr>
        <w:spacing w:before="480"/>
        <w:ind w:left="720"/>
        <w:jc w:val="both"/>
        <w:rPr>
          <w:rFonts w:ascii="Verdana" w:hAnsi="Verdana" w:cs="Arial"/>
          <w:b/>
          <w:sz w:val="20"/>
          <w:szCs w:val="20"/>
        </w:rPr>
      </w:pPr>
    </w:p>
    <w:p w:rsidR="006B68AE" w:rsidRPr="002C1128" w:rsidRDefault="006B68AE" w:rsidP="003E2927">
      <w:pPr>
        <w:numPr>
          <w:ilvl w:val="0"/>
          <w:numId w:val="14"/>
        </w:numPr>
        <w:jc w:val="both"/>
        <w:rPr>
          <w:rFonts w:ascii="Verdana" w:hAnsi="Verdana" w:cs="Arial"/>
          <w:b/>
        </w:rPr>
      </w:pPr>
      <w:r w:rsidRPr="002C1128">
        <w:rPr>
          <w:rFonts w:ascii="Verdana" w:hAnsi="Verdana" w:cs="Arial"/>
          <w:b/>
        </w:rPr>
        <w:t>MZK Sp. z o.o. w Bolesławcu</w:t>
      </w:r>
    </w:p>
    <w:p w:rsidR="006B68AE" w:rsidRPr="002C1128" w:rsidRDefault="006B68AE" w:rsidP="006B68AE">
      <w:pPr>
        <w:jc w:val="both"/>
        <w:rPr>
          <w:rFonts w:ascii="Verdana" w:hAnsi="Verdana" w:cs="Arial"/>
          <w:sz w:val="20"/>
          <w:szCs w:val="20"/>
        </w:rPr>
      </w:pPr>
    </w:p>
    <w:p w:rsidR="006B68AE" w:rsidRPr="002C1128" w:rsidRDefault="006B68AE" w:rsidP="006B68AE">
      <w:pPr>
        <w:jc w:val="both"/>
        <w:rPr>
          <w:rFonts w:ascii="Verdana" w:hAnsi="Verdana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Description w:val="wydatki poniesione na promocję w mediach przez MZK Sp. z o.o. w okresie od 01.01.2020 r. do 31.12.2020 r."/>
      </w:tblPr>
      <w:tblGrid>
        <w:gridCol w:w="550"/>
        <w:gridCol w:w="1401"/>
        <w:gridCol w:w="2564"/>
        <w:gridCol w:w="2794"/>
        <w:gridCol w:w="1163"/>
      </w:tblGrid>
      <w:tr w:rsidR="006B68AE" w:rsidRPr="002C1128" w:rsidTr="00077B8C">
        <w:tc>
          <w:tcPr>
            <w:tcW w:w="550" w:type="dxa"/>
            <w:shd w:val="clear" w:color="auto" w:fill="auto"/>
          </w:tcPr>
          <w:p w:rsidR="006B68AE" w:rsidRPr="002C1128" w:rsidRDefault="006B68AE" w:rsidP="00077B8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6B68AE" w:rsidRPr="002C1128" w:rsidRDefault="006B68AE" w:rsidP="00077B8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C1128">
              <w:rPr>
                <w:rFonts w:ascii="Verdana" w:hAnsi="Verdana" w:cs="Arial"/>
                <w:b/>
                <w:sz w:val="20"/>
                <w:szCs w:val="20"/>
              </w:rPr>
              <w:t>LP</w:t>
            </w:r>
          </w:p>
          <w:p w:rsidR="006B68AE" w:rsidRPr="002C1128" w:rsidRDefault="006B68AE" w:rsidP="00077B8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1401" w:type="dxa"/>
            <w:shd w:val="clear" w:color="auto" w:fill="auto"/>
          </w:tcPr>
          <w:p w:rsidR="006B68AE" w:rsidRPr="002C1128" w:rsidRDefault="006B68AE" w:rsidP="00077B8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6B68AE" w:rsidRPr="002C1128" w:rsidRDefault="006B68AE" w:rsidP="00077B8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C1128">
              <w:rPr>
                <w:rFonts w:ascii="Verdana" w:hAnsi="Verdana" w:cs="Arial"/>
                <w:b/>
                <w:sz w:val="20"/>
                <w:szCs w:val="20"/>
              </w:rPr>
              <w:t>DATA</w:t>
            </w:r>
          </w:p>
        </w:tc>
        <w:tc>
          <w:tcPr>
            <w:tcW w:w="2564" w:type="dxa"/>
            <w:shd w:val="clear" w:color="auto" w:fill="auto"/>
          </w:tcPr>
          <w:p w:rsidR="006B68AE" w:rsidRPr="002C1128" w:rsidRDefault="006B68AE" w:rsidP="00077B8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6B68AE" w:rsidRPr="002C1128" w:rsidRDefault="006B68AE" w:rsidP="00077B8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C1128">
              <w:rPr>
                <w:rFonts w:ascii="Verdana" w:hAnsi="Verdana" w:cs="Arial"/>
                <w:b/>
                <w:sz w:val="20"/>
                <w:szCs w:val="20"/>
              </w:rPr>
              <w:t>NAZWA</w:t>
            </w:r>
          </w:p>
        </w:tc>
        <w:tc>
          <w:tcPr>
            <w:tcW w:w="2794" w:type="dxa"/>
            <w:shd w:val="clear" w:color="auto" w:fill="auto"/>
          </w:tcPr>
          <w:p w:rsidR="006B68AE" w:rsidRPr="002C1128" w:rsidRDefault="006B68AE" w:rsidP="00077B8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6B68AE" w:rsidRPr="002C1128" w:rsidRDefault="006B68AE" w:rsidP="00077B8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C1128">
              <w:rPr>
                <w:rFonts w:ascii="Verdana" w:hAnsi="Verdana" w:cs="Arial"/>
                <w:b/>
                <w:sz w:val="20"/>
                <w:szCs w:val="20"/>
              </w:rPr>
              <w:t>NAZWA WYDATKU</w:t>
            </w:r>
          </w:p>
        </w:tc>
        <w:tc>
          <w:tcPr>
            <w:tcW w:w="1163" w:type="dxa"/>
            <w:shd w:val="clear" w:color="auto" w:fill="auto"/>
          </w:tcPr>
          <w:p w:rsidR="006B68AE" w:rsidRPr="002C1128" w:rsidRDefault="006B68AE" w:rsidP="00077B8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6B68AE" w:rsidRPr="002C1128" w:rsidRDefault="006B68AE" w:rsidP="00077B8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C1128">
              <w:rPr>
                <w:rFonts w:ascii="Verdana" w:hAnsi="Verdana" w:cs="Arial"/>
                <w:b/>
                <w:sz w:val="20"/>
                <w:szCs w:val="20"/>
              </w:rPr>
              <w:t>KWOTA</w:t>
            </w:r>
          </w:p>
          <w:p w:rsidR="006B68AE" w:rsidRPr="002C1128" w:rsidRDefault="006B68AE" w:rsidP="00077B8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C1128">
              <w:rPr>
                <w:rFonts w:ascii="Verdana" w:hAnsi="Verdana" w:cs="Arial"/>
                <w:b/>
                <w:sz w:val="20"/>
                <w:szCs w:val="20"/>
              </w:rPr>
              <w:t>(netto)</w:t>
            </w:r>
          </w:p>
        </w:tc>
      </w:tr>
      <w:tr w:rsidR="006B68AE" w:rsidRPr="002C1128" w:rsidTr="00077B8C">
        <w:tc>
          <w:tcPr>
            <w:tcW w:w="550" w:type="dxa"/>
            <w:shd w:val="clear" w:color="auto" w:fill="auto"/>
          </w:tcPr>
          <w:p w:rsidR="006B68AE" w:rsidRPr="002C1128" w:rsidRDefault="006B68AE" w:rsidP="00077B8C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:rsidR="006B68AE" w:rsidRPr="002C1128" w:rsidRDefault="006B68AE" w:rsidP="00077B8C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01" w:type="dxa"/>
            <w:shd w:val="clear" w:color="auto" w:fill="auto"/>
          </w:tcPr>
          <w:p w:rsidR="006B68AE" w:rsidRPr="002C1128" w:rsidRDefault="006B68AE" w:rsidP="00077B8C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:rsidR="006B68AE" w:rsidRPr="002C1128" w:rsidRDefault="00152722" w:rsidP="00077B8C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15.</w:t>
            </w:r>
            <w:r w:rsidR="006B68AE" w:rsidRPr="002C1128">
              <w:rPr>
                <w:rFonts w:ascii="Verdana" w:hAnsi="Verdana" w:cs="Arial"/>
                <w:sz w:val="20"/>
                <w:szCs w:val="20"/>
              </w:rPr>
              <w:t>12.20</w:t>
            </w:r>
            <w:r w:rsidRPr="002C1128">
              <w:rPr>
                <w:rFonts w:ascii="Verdana" w:hAnsi="Verdana" w:cs="Arial"/>
                <w:sz w:val="20"/>
                <w:szCs w:val="20"/>
              </w:rPr>
              <w:t>20</w:t>
            </w:r>
          </w:p>
          <w:p w:rsidR="006B68AE" w:rsidRPr="002C1128" w:rsidRDefault="006B68AE" w:rsidP="00077B8C">
            <w:pPr>
              <w:jc w:val="both"/>
              <w:rPr>
                <w:rFonts w:ascii="Verdana" w:hAnsi="Verdana" w:cs="Arial"/>
                <w:color w:val="FF0000"/>
                <w:sz w:val="20"/>
                <w:szCs w:val="20"/>
              </w:rPr>
            </w:pPr>
          </w:p>
        </w:tc>
        <w:tc>
          <w:tcPr>
            <w:tcW w:w="2564" w:type="dxa"/>
            <w:shd w:val="clear" w:color="auto" w:fill="auto"/>
          </w:tcPr>
          <w:p w:rsidR="006B68AE" w:rsidRPr="002C1128" w:rsidRDefault="006B68AE" w:rsidP="00077B8C">
            <w:pPr>
              <w:jc w:val="both"/>
              <w:rPr>
                <w:rFonts w:ascii="Verdana" w:hAnsi="Verdana" w:cs="Arial"/>
                <w:color w:val="FF0000"/>
                <w:sz w:val="20"/>
                <w:szCs w:val="20"/>
              </w:rPr>
            </w:pPr>
          </w:p>
          <w:p w:rsidR="006B68AE" w:rsidRPr="002C1128" w:rsidRDefault="0084652E" w:rsidP="00077B8C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Gazeta Wojewódzka</w:t>
            </w:r>
          </w:p>
        </w:tc>
        <w:tc>
          <w:tcPr>
            <w:tcW w:w="2794" w:type="dxa"/>
            <w:shd w:val="clear" w:color="auto" w:fill="auto"/>
          </w:tcPr>
          <w:p w:rsidR="006B68AE" w:rsidRPr="002C1128" w:rsidRDefault="00CA3557" w:rsidP="00077B8C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Reklama Spółki w TOP BIZNES</w:t>
            </w:r>
            <w:r w:rsidR="006B68AE" w:rsidRPr="002C1128">
              <w:rPr>
                <w:rFonts w:ascii="Verdana" w:hAnsi="Verdana" w:cs="Arial"/>
                <w:sz w:val="20"/>
                <w:szCs w:val="20"/>
              </w:rPr>
              <w:t xml:space="preserve"> 20</w:t>
            </w:r>
            <w:r w:rsidR="00152722" w:rsidRPr="002C1128">
              <w:rPr>
                <w:rFonts w:ascii="Verdana" w:hAnsi="Verdana" w:cs="Arial"/>
                <w:sz w:val="20"/>
                <w:szCs w:val="20"/>
              </w:rPr>
              <w:t>20</w:t>
            </w:r>
          </w:p>
          <w:p w:rsidR="00162911" w:rsidRPr="002C1128" w:rsidRDefault="00162911" w:rsidP="00077B8C">
            <w:pPr>
              <w:jc w:val="both"/>
              <w:rPr>
                <w:rFonts w:ascii="Verdana" w:hAnsi="Verdana" w:cs="Arial"/>
                <w:color w:val="FF0000"/>
                <w:sz w:val="20"/>
                <w:szCs w:val="20"/>
              </w:rPr>
            </w:pPr>
          </w:p>
        </w:tc>
        <w:tc>
          <w:tcPr>
            <w:tcW w:w="1163" w:type="dxa"/>
            <w:shd w:val="clear" w:color="auto" w:fill="auto"/>
          </w:tcPr>
          <w:p w:rsidR="006B68AE" w:rsidRPr="002C1128" w:rsidRDefault="006B68AE" w:rsidP="006B68AE">
            <w:pPr>
              <w:rPr>
                <w:rFonts w:ascii="Verdana" w:hAnsi="Verdana" w:cs="Arial"/>
                <w:color w:val="FF0000"/>
                <w:sz w:val="20"/>
                <w:szCs w:val="20"/>
              </w:rPr>
            </w:pPr>
          </w:p>
          <w:p w:rsidR="006B68AE" w:rsidRPr="002C1128" w:rsidRDefault="006B68AE" w:rsidP="006B68AE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 xml:space="preserve">1 500,00 </w:t>
            </w:r>
          </w:p>
        </w:tc>
      </w:tr>
    </w:tbl>
    <w:p w:rsidR="00FE2BD7" w:rsidRPr="002C1128" w:rsidRDefault="00FE2BD7" w:rsidP="004B4ED3">
      <w:pPr>
        <w:spacing w:before="120"/>
        <w:jc w:val="both"/>
        <w:rPr>
          <w:rFonts w:ascii="Verdana" w:hAnsi="Verdana" w:cs="Arial"/>
          <w:b/>
        </w:rPr>
      </w:pPr>
    </w:p>
    <w:p w:rsidR="006B68AE" w:rsidRPr="002C1128" w:rsidRDefault="00162911" w:rsidP="00162911">
      <w:pPr>
        <w:numPr>
          <w:ilvl w:val="0"/>
          <w:numId w:val="14"/>
        </w:numPr>
        <w:jc w:val="both"/>
        <w:rPr>
          <w:rFonts w:ascii="Verdana" w:hAnsi="Verdana" w:cs="Arial"/>
          <w:b/>
        </w:rPr>
      </w:pPr>
      <w:proofErr w:type="spellStart"/>
      <w:r w:rsidRPr="002C1128">
        <w:rPr>
          <w:rFonts w:ascii="Verdana" w:hAnsi="Verdana" w:cs="Arial"/>
          <w:b/>
        </w:rPr>
        <w:t>PWiK</w:t>
      </w:r>
      <w:proofErr w:type="spellEnd"/>
      <w:r w:rsidRPr="002C1128">
        <w:rPr>
          <w:rFonts w:ascii="Verdana" w:hAnsi="Verdana" w:cs="Arial"/>
          <w:b/>
        </w:rPr>
        <w:t xml:space="preserve"> w Bolesławcu Sp. z o.o.</w:t>
      </w:r>
    </w:p>
    <w:p w:rsidR="00162911" w:rsidRPr="002C1128" w:rsidRDefault="00162911" w:rsidP="00162911">
      <w:pPr>
        <w:jc w:val="both"/>
        <w:rPr>
          <w:rFonts w:ascii="Verdana" w:hAnsi="Verdana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Description w:val="wydatki poniesione na promocję w mediach przez PWiK Sp. z o.o. w okresie od 01.01.2020 r. do 31.12.2020 r."/>
      </w:tblPr>
      <w:tblGrid>
        <w:gridCol w:w="550"/>
        <w:gridCol w:w="1401"/>
        <w:gridCol w:w="2564"/>
        <w:gridCol w:w="2794"/>
        <w:gridCol w:w="1163"/>
      </w:tblGrid>
      <w:tr w:rsidR="0010668D" w:rsidRPr="002C1128" w:rsidTr="002C1128">
        <w:trPr>
          <w:tblHeader/>
        </w:trPr>
        <w:tc>
          <w:tcPr>
            <w:tcW w:w="550" w:type="dxa"/>
            <w:shd w:val="clear" w:color="auto" w:fill="auto"/>
          </w:tcPr>
          <w:p w:rsidR="0010668D" w:rsidRPr="002C1128" w:rsidRDefault="0010668D" w:rsidP="00936E1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10668D" w:rsidRPr="002C1128" w:rsidRDefault="0010668D" w:rsidP="00936E1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C1128">
              <w:rPr>
                <w:rFonts w:ascii="Verdana" w:hAnsi="Verdana" w:cs="Arial"/>
                <w:b/>
                <w:sz w:val="20"/>
                <w:szCs w:val="20"/>
              </w:rPr>
              <w:t>LP</w:t>
            </w:r>
          </w:p>
          <w:p w:rsidR="0010668D" w:rsidRPr="002C1128" w:rsidRDefault="0010668D" w:rsidP="00936E1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1401" w:type="dxa"/>
            <w:shd w:val="clear" w:color="auto" w:fill="auto"/>
          </w:tcPr>
          <w:p w:rsidR="0010668D" w:rsidRPr="002C1128" w:rsidRDefault="0010668D" w:rsidP="00936E1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10668D" w:rsidRPr="002C1128" w:rsidRDefault="0010668D" w:rsidP="00936E1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C1128">
              <w:rPr>
                <w:rFonts w:ascii="Verdana" w:hAnsi="Verdana" w:cs="Arial"/>
                <w:b/>
                <w:sz w:val="20"/>
                <w:szCs w:val="20"/>
              </w:rPr>
              <w:t>DATA</w:t>
            </w:r>
          </w:p>
        </w:tc>
        <w:tc>
          <w:tcPr>
            <w:tcW w:w="2564" w:type="dxa"/>
            <w:shd w:val="clear" w:color="auto" w:fill="auto"/>
          </w:tcPr>
          <w:p w:rsidR="0010668D" w:rsidRPr="002C1128" w:rsidRDefault="0010668D" w:rsidP="00936E1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10668D" w:rsidRPr="002C1128" w:rsidRDefault="0010668D" w:rsidP="00936E1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C1128">
              <w:rPr>
                <w:rFonts w:ascii="Verdana" w:hAnsi="Verdana" w:cs="Arial"/>
                <w:b/>
                <w:sz w:val="20"/>
                <w:szCs w:val="20"/>
              </w:rPr>
              <w:t>NAZWA</w:t>
            </w:r>
          </w:p>
        </w:tc>
        <w:tc>
          <w:tcPr>
            <w:tcW w:w="2794" w:type="dxa"/>
            <w:shd w:val="clear" w:color="auto" w:fill="auto"/>
          </w:tcPr>
          <w:p w:rsidR="0010668D" w:rsidRPr="002C1128" w:rsidRDefault="0010668D" w:rsidP="00936E1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10668D" w:rsidRPr="002C1128" w:rsidRDefault="0010668D" w:rsidP="00936E1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C1128">
              <w:rPr>
                <w:rFonts w:ascii="Verdana" w:hAnsi="Verdana" w:cs="Arial"/>
                <w:b/>
                <w:sz w:val="20"/>
                <w:szCs w:val="20"/>
              </w:rPr>
              <w:t>NAZWA WYDATKU</w:t>
            </w:r>
          </w:p>
        </w:tc>
        <w:tc>
          <w:tcPr>
            <w:tcW w:w="1163" w:type="dxa"/>
            <w:shd w:val="clear" w:color="auto" w:fill="auto"/>
          </w:tcPr>
          <w:p w:rsidR="0010668D" w:rsidRPr="002C1128" w:rsidRDefault="0010668D" w:rsidP="00936E1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10668D" w:rsidRPr="002C1128" w:rsidRDefault="0010668D" w:rsidP="00936E1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C1128">
              <w:rPr>
                <w:rFonts w:ascii="Verdana" w:hAnsi="Verdana" w:cs="Arial"/>
                <w:b/>
                <w:sz w:val="20"/>
                <w:szCs w:val="20"/>
              </w:rPr>
              <w:t>KWOTA</w:t>
            </w:r>
          </w:p>
          <w:p w:rsidR="0010668D" w:rsidRPr="002C1128" w:rsidRDefault="0010668D" w:rsidP="00936E1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C1128">
              <w:rPr>
                <w:rFonts w:ascii="Verdana" w:hAnsi="Verdana" w:cs="Arial"/>
                <w:b/>
                <w:sz w:val="20"/>
                <w:szCs w:val="20"/>
              </w:rPr>
              <w:t>(netto)</w:t>
            </w:r>
          </w:p>
        </w:tc>
      </w:tr>
      <w:tr w:rsidR="0010668D" w:rsidRPr="002C1128" w:rsidTr="00936E1A">
        <w:tc>
          <w:tcPr>
            <w:tcW w:w="550" w:type="dxa"/>
            <w:shd w:val="clear" w:color="auto" w:fill="auto"/>
          </w:tcPr>
          <w:p w:rsidR="0010668D" w:rsidRPr="002C1128" w:rsidRDefault="0010668D" w:rsidP="00936E1A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01" w:type="dxa"/>
            <w:shd w:val="clear" w:color="auto" w:fill="auto"/>
          </w:tcPr>
          <w:p w:rsidR="0010668D" w:rsidRPr="002C1128" w:rsidRDefault="00370F16" w:rsidP="00CA355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16.01.2020</w:t>
            </w:r>
          </w:p>
          <w:p w:rsidR="0010668D" w:rsidRPr="002C1128" w:rsidRDefault="0010668D" w:rsidP="00CA355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564" w:type="dxa"/>
            <w:shd w:val="clear" w:color="auto" w:fill="auto"/>
          </w:tcPr>
          <w:p w:rsidR="0010668D" w:rsidRPr="002C1128" w:rsidRDefault="00B06FC5" w:rsidP="0010668D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Telewizja Lokalna</w:t>
            </w:r>
          </w:p>
          <w:p w:rsidR="00B06FC5" w:rsidRPr="002C1128" w:rsidRDefault="00B06FC5" w:rsidP="0010668D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AZART-SAT</w:t>
            </w:r>
          </w:p>
        </w:tc>
        <w:tc>
          <w:tcPr>
            <w:tcW w:w="2794" w:type="dxa"/>
            <w:shd w:val="clear" w:color="auto" w:fill="auto"/>
          </w:tcPr>
          <w:p w:rsidR="0010668D" w:rsidRPr="002C1128" w:rsidRDefault="00F83AB5" w:rsidP="00936E1A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 xml:space="preserve">Produkcja i emisja materiału filmowego dot. „wejścia” </w:t>
            </w:r>
            <w:proofErr w:type="spellStart"/>
            <w:r w:rsidRPr="002C1128">
              <w:rPr>
                <w:rFonts w:ascii="Verdana" w:hAnsi="Verdana" w:cs="Arial"/>
                <w:sz w:val="20"/>
                <w:szCs w:val="20"/>
              </w:rPr>
              <w:t>PWiK</w:t>
            </w:r>
            <w:proofErr w:type="spellEnd"/>
            <w:r w:rsidRPr="002C1128">
              <w:rPr>
                <w:rFonts w:ascii="Verdana" w:hAnsi="Verdana" w:cs="Arial"/>
                <w:sz w:val="20"/>
                <w:szCs w:val="20"/>
              </w:rPr>
              <w:t xml:space="preserve"> do Wlenia</w:t>
            </w:r>
          </w:p>
        </w:tc>
        <w:tc>
          <w:tcPr>
            <w:tcW w:w="1163" w:type="dxa"/>
            <w:shd w:val="clear" w:color="auto" w:fill="auto"/>
          </w:tcPr>
          <w:p w:rsidR="0010668D" w:rsidRPr="002C1128" w:rsidRDefault="00370F16" w:rsidP="00FA3B1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500,00</w:t>
            </w:r>
          </w:p>
        </w:tc>
      </w:tr>
      <w:tr w:rsidR="0010668D" w:rsidRPr="002C1128" w:rsidTr="00936E1A">
        <w:tc>
          <w:tcPr>
            <w:tcW w:w="550" w:type="dxa"/>
            <w:shd w:val="clear" w:color="auto" w:fill="auto"/>
          </w:tcPr>
          <w:p w:rsidR="0010668D" w:rsidRPr="002C1128" w:rsidRDefault="00E4406A" w:rsidP="00E4406A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1401" w:type="dxa"/>
            <w:shd w:val="clear" w:color="auto" w:fill="auto"/>
          </w:tcPr>
          <w:p w:rsidR="0010668D" w:rsidRPr="002C1128" w:rsidRDefault="00862D8F" w:rsidP="00E4406A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15.12.2020</w:t>
            </w:r>
          </w:p>
        </w:tc>
        <w:tc>
          <w:tcPr>
            <w:tcW w:w="2564" w:type="dxa"/>
            <w:shd w:val="clear" w:color="auto" w:fill="auto"/>
          </w:tcPr>
          <w:p w:rsidR="0010668D" w:rsidRPr="002C1128" w:rsidRDefault="00B06FC5" w:rsidP="00936E1A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Gazeta Wojewódzka</w:t>
            </w:r>
          </w:p>
        </w:tc>
        <w:tc>
          <w:tcPr>
            <w:tcW w:w="2794" w:type="dxa"/>
            <w:shd w:val="clear" w:color="auto" w:fill="auto"/>
          </w:tcPr>
          <w:p w:rsidR="00EE5A9A" w:rsidRPr="002C1128" w:rsidRDefault="00F83AB5" w:rsidP="00936E1A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Ogłoszenie modułowe (życzenia świąteczne)</w:t>
            </w:r>
          </w:p>
        </w:tc>
        <w:tc>
          <w:tcPr>
            <w:tcW w:w="1163" w:type="dxa"/>
            <w:shd w:val="clear" w:color="auto" w:fill="auto"/>
          </w:tcPr>
          <w:p w:rsidR="0010668D" w:rsidRPr="002C1128" w:rsidRDefault="00370F16" w:rsidP="00FA3B1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162,00</w:t>
            </w:r>
          </w:p>
        </w:tc>
      </w:tr>
      <w:tr w:rsidR="0010668D" w:rsidRPr="002C1128" w:rsidTr="00936E1A">
        <w:tc>
          <w:tcPr>
            <w:tcW w:w="550" w:type="dxa"/>
            <w:shd w:val="clear" w:color="auto" w:fill="auto"/>
          </w:tcPr>
          <w:p w:rsidR="0010668D" w:rsidRPr="002C1128" w:rsidRDefault="00E4406A" w:rsidP="00936E1A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  <w:tc>
          <w:tcPr>
            <w:tcW w:w="1401" w:type="dxa"/>
            <w:shd w:val="clear" w:color="auto" w:fill="auto"/>
          </w:tcPr>
          <w:p w:rsidR="0010668D" w:rsidRPr="002C1128" w:rsidRDefault="00862D8F" w:rsidP="00E4406A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15.12.2020</w:t>
            </w:r>
          </w:p>
        </w:tc>
        <w:tc>
          <w:tcPr>
            <w:tcW w:w="2564" w:type="dxa"/>
            <w:shd w:val="clear" w:color="auto" w:fill="auto"/>
          </w:tcPr>
          <w:p w:rsidR="0010668D" w:rsidRPr="002C1128" w:rsidRDefault="00B06FC5" w:rsidP="00EE5A9A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Gazeta Wojewódzka</w:t>
            </w:r>
          </w:p>
        </w:tc>
        <w:tc>
          <w:tcPr>
            <w:tcW w:w="2794" w:type="dxa"/>
            <w:shd w:val="clear" w:color="auto" w:fill="auto"/>
          </w:tcPr>
          <w:p w:rsidR="00EE5A9A" w:rsidRPr="002C1128" w:rsidRDefault="00F83AB5" w:rsidP="00936E1A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TOP BIZNES 2020</w:t>
            </w:r>
          </w:p>
        </w:tc>
        <w:tc>
          <w:tcPr>
            <w:tcW w:w="1163" w:type="dxa"/>
            <w:shd w:val="clear" w:color="auto" w:fill="auto"/>
          </w:tcPr>
          <w:p w:rsidR="0010668D" w:rsidRPr="002C1128" w:rsidRDefault="00370F16" w:rsidP="00FA3B1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2 000,00</w:t>
            </w:r>
          </w:p>
        </w:tc>
      </w:tr>
      <w:tr w:rsidR="00E4406A" w:rsidRPr="002C1128" w:rsidTr="00936E1A">
        <w:tc>
          <w:tcPr>
            <w:tcW w:w="550" w:type="dxa"/>
            <w:shd w:val="clear" w:color="auto" w:fill="auto"/>
          </w:tcPr>
          <w:p w:rsidR="00E4406A" w:rsidRPr="002C1128" w:rsidRDefault="00E4406A" w:rsidP="00936E1A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1401" w:type="dxa"/>
            <w:shd w:val="clear" w:color="auto" w:fill="auto"/>
          </w:tcPr>
          <w:p w:rsidR="00E4406A" w:rsidRPr="002C1128" w:rsidRDefault="00862D8F" w:rsidP="00CA355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23.01.2020</w:t>
            </w:r>
          </w:p>
        </w:tc>
        <w:tc>
          <w:tcPr>
            <w:tcW w:w="2564" w:type="dxa"/>
            <w:shd w:val="clear" w:color="auto" w:fill="auto"/>
          </w:tcPr>
          <w:p w:rsidR="00E4406A" w:rsidRPr="002C1128" w:rsidRDefault="00B06FC5" w:rsidP="00EE5A9A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Istotne.pl</w:t>
            </w:r>
          </w:p>
        </w:tc>
        <w:tc>
          <w:tcPr>
            <w:tcW w:w="2794" w:type="dxa"/>
            <w:shd w:val="clear" w:color="auto" w:fill="auto"/>
          </w:tcPr>
          <w:p w:rsidR="00E4406A" w:rsidRPr="002C1128" w:rsidRDefault="00F83AB5" w:rsidP="00936E1A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Reklama w wydaniu, artykuł zlecony na portalu istotne.pl</w:t>
            </w:r>
          </w:p>
        </w:tc>
        <w:tc>
          <w:tcPr>
            <w:tcW w:w="1163" w:type="dxa"/>
            <w:shd w:val="clear" w:color="auto" w:fill="auto"/>
          </w:tcPr>
          <w:p w:rsidR="00E4406A" w:rsidRPr="002C1128" w:rsidRDefault="00370F16" w:rsidP="00FA3B1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600,00</w:t>
            </w:r>
          </w:p>
        </w:tc>
      </w:tr>
      <w:tr w:rsidR="00B06FC5" w:rsidRPr="002C1128" w:rsidTr="00936E1A">
        <w:tc>
          <w:tcPr>
            <w:tcW w:w="550" w:type="dxa"/>
            <w:shd w:val="clear" w:color="auto" w:fill="auto"/>
          </w:tcPr>
          <w:p w:rsidR="00B06FC5" w:rsidRPr="002C1128" w:rsidRDefault="00B06FC5" w:rsidP="00B06FC5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5</w:t>
            </w:r>
          </w:p>
        </w:tc>
        <w:tc>
          <w:tcPr>
            <w:tcW w:w="1401" w:type="dxa"/>
            <w:shd w:val="clear" w:color="auto" w:fill="auto"/>
          </w:tcPr>
          <w:p w:rsidR="00B06FC5" w:rsidRPr="002C1128" w:rsidRDefault="00B06FC5" w:rsidP="00B06FC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30.03.2020</w:t>
            </w:r>
          </w:p>
        </w:tc>
        <w:tc>
          <w:tcPr>
            <w:tcW w:w="2564" w:type="dxa"/>
            <w:shd w:val="clear" w:color="auto" w:fill="auto"/>
          </w:tcPr>
          <w:p w:rsidR="00B06FC5" w:rsidRPr="002C1128" w:rsidRDefault="00B06FC5" w:rsidP="00B06FC5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Istotne.pl</w:t>
            </w:r>
          </w:p>
        </w:tc>
        <w:tc>
          <w:tcPr>
            <w:tcW w:w="2794" w:type="dxa"/>
            <w:shd w:val="clear" w:color="auto" w:fill="auto"/>
          </w:tcPr>
          <w:p w:rsidR="00B06FC5" w:rsidRPr="002C1128" w:rsidRDefault="00F83AB5" w:rsidP="00B06FC5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Reklama w wydaniu 252, artykuł zlecony na portalu istotne.pl</w:t>
            </w:r>
          </w:p>
        </w:tc>
        <w:tc>
          <w:tcPr>
            <w:tcW w:w="1163" w:type="dxa"/>
            <w:shd w:val="clear" w:color="auto" w:fill="auto"/>
          </w:tcPr>
          <w:p w:rsidR="00B06FC5" w:rsidRPr="002C1128" w:rsidRDefault="00B06FC5" w:rsidP="00FA3B1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600,00</w:t>
            </w:r>
          </w:p>
        </w:tc>
      </w:tr>
      <w:tr w:rsidR="00B06FC5" w:rsidRPr="002C1128" w:rsidTr="00936E1A">
        <w:tc>
          <w:tcPr>
            <w:tcW w:w="550" w:type="dxa"/>
            <w:shd w:val="clear" w:color="auto" w:fill="auto"/>
          </w:tcPr>
          <w:p w:rsidR="00B06FC5" w:rsidRPr="002C1128" w:rsidRDefault="00B06FC5" w:rsidP="00B06FC5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6</w:t>
            </w:r>
          </w:p>
        </w:tc>
        <w:tc>
          <w:tcPr>
            <w:tcW w:w="1401" w:type="dxa"/>
            <w:shd w:val="clear" w:color="auto" w:fill="auto"/>
          </w:tcPr>
          <w:p w:rsidR="00B06FC5" w:rsidRPr="002C1128" w:rsidRDefault="00B06FC5" w:rsidP="00B06FC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02.06.2020</w:t>
            </w:r>
          </w:p>
        </w:tc>
        <w:tc>
          <w:tcPr>
            <w:tcW w:w="2564" w:type="dxa"/>
            <w:shd w:val="clear" w:color="auto" w:fill="auto"/>
          </w:tcPr>
          <w:p w:rsidR="00B06FC5" w:rsidRPr="002C1128" w:rsidRDefault="00B06FC5" w:rsidP="00B06FC5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Istotne.pl</w:t>
            </w:r>
          </w:p>
        </w:tc>
        <w:tc>
          <w:tcPr>
            <w:tcW w:w="2794" w:type="dxa"/>
            <w:shd w:val="clear" w:color="auto" w:fill="auto"/>
          </w:tcPr>
          <w:p w:rsidR="00B06FC5" w:rsidRPr="002C1128" w:rsidRDefault="00F83AB5" w:rsidP="00B06FC5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Reklama w wydaniu 256</w:t>
            </w:r>
          </w:p>
        </w:tc>
        <w:tc>
          <w:tcPr>
            <w:tcW w:w="1163" w:type="dxa"/>
            <w:shd w:val="clear" w:color="auto" w:fill="auto"/>
          </w:tcPr>
          <w:p w:rsidR="00B06FC5" w:rsidRPr="002C1128" w:rsidRDefault="00B06FC5" w:rsidP="00FA3B1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300,00</w:t>
            </w:r>
          </w:p>
        </w:tc>
      </w:tr>
      <w:tr w:rsidR="00B06FC5" w:rsidRPr="002C1128" w:rsidTr="00936E1A">
        <w:tc>
          <w:tcPr>
            <w:tcW w:w="550" w:type="dxa"/>
            <w:shd w:val="clear" w:color="auto" w:fill="auto"/>
          </w:tcPr>
          <w:p w:rsidR="00B06FC5" w:rsidRPr="002C1128" w:rsidRDefault="00B06FC5" w:rsidP="00B06FC5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7</w:t>
            </w:r>
          </w:p>
        </w:tc>
        <w:tc>
          <w:tcPr>
            <w:tcW w:w="1401" w:type="dxa"/>
            <w:shd w:val="clear" w:color="auto" w:fill="auto"/>
          </w:tcPr>
          <w:p w:rsidR="00B06FC5" w:rsidRPr="002C1128" w:rsidRDefault="00B06FC5" w:rsidP="00B06FC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25.08.2020</w:t>
            </w:r>
          </w:p>
        </w:tc>
        <w:tc>
          <w:tcPr>
            <w:tcW w:w="2564" w:type="dxa"/>
            <w:shd w:val="clear" w:color="auto" w:fill="auto"/>
          </w:tcPr>
          <w:p w:rsidR="00B06FC5" w:rsidRPr="002C1128" w:rsidRDefault="00B06FC5" w:rsidP="00B06FC5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Istotne.pl</w:t>
            </w:r>
          </w:p>
        </w:tc>
        <w:tc>
          <w:tcPr>
            <w:tcW w:w="2794" w:type="dxa"/>
            <w:shd w:val="clear" w:color="auto" w:fill="auto"/>
          </w:tcPr>
          <w:p w:rsidR="00B06FC5" w:rsidRPr="002C1128" w:rsidRDefault="00F83AB5" w:rsidP="00B06FC5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 xml:space="preserve">Reklama w wydaniu </w:t>
            </w:r>
          </w:p>
        </w:tc>
        <w:tc>
          <w:tcPr>
            <w:tcW w:w="1163" w:type="dxa"/>
            <w:shd w:val="clear" w:color="auto" w:fill="auto"/>
          </w:tcPr>
          <w:p w:rsidR="00B06FC5" w:rsidRPr="002C1128" w:rsidRDefault="00B06FC5" w:rsidP="00FA3B1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250,00</w:t>
            </w:r>
          </w:p>
        </w:tc>
      </w:tr>
      <w:tr w:rsidR="00B06FC5" w:rsidRPr="002C1128" w:rsidTr="00936E1A">
        <w:tc>
          <w:tcPr>
            <w:tcW w:w="550" w:type="dxa"/>
            <w:shd w:val="clear" w:color="auto" w:fill="auto"/>
          </w:tcPr>
          <w:p w:rsidR="00B06FC5" w:rsidRPr="002C1128" w:rsidRDefault="00B06FC5" w:rsidP="00B06FC5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8</w:t>
            </w:r>
          </w:p>
        </w:tc>
        <w:tc>
          <w:tcPr>
            <w:tcW w:w="1401" w:type="dxa"/>
            <w:shd w:val="clear" w:color="auto" w:fill="auto"/>
          </w:tcPr>
          <w:p w:rsidR="00B06FC5" w:rsidRPr="002C1128" w:rsidRDefault="00B06FC5" w:rsidP="00B06FC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21.12.2020</w:t>
            </w:r>
          </w:p>
        </w:tc>
        <w:tc>
          <w:tcPr>
            <w:tcW w:w="2564" w:type="dxa"/>
            <w:shd w:val="clear" w:color="auto" w:fill="auto"/>
          </w:tcPr>
          <w:p w:rsidR="00B06FC5" w:rsidRPr="002C1128" w:rsidRDefault="00B06FC5" w:rsidP="00B06FC5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Istotne.pl</w:t>
            </w:r>
          </w:p>
        </w:tc>
        <w:tc>
          <w:tcPr>
            <w:tcW w:w="2794" w:type="dxa"/>
            <w:shd w:val="clear" w:color="auto" w:fill="auto"/>
          </w:tcPr>
          <w:p w:rsidR="00B06FC5" w:rsidRPr="002C1128" w:rsidRDefault="00F83AB5" w:rsidP="00AB0342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Życzenia świ</w:t>
            </w:r>
            <w:r w:rsidR="00AB0342" w:rsidRPr="002C1128">
              <w:rPr>
                <w:rFonts w:ascii="Verdana" w:hAnsi="Verdana" w:cs="Arial"/>
                <w:sz w:val="20"/>
                <w:szCs w:val="20"/>
              </w:rPr>
              <w:t>ą</w:t>
            </w:r>
            <w:r w:rsidRPr="002C1128">
              <w:rPr>
                <w:rFonts w:ascii="Verdana" w:hAnsi="Verdana" w:cs="Arial"/>
                <w:sz w:val="20"/>
                <w:szCs w:val="20"/>
              </w:rPr>
              <w:t>teczne</w:t>
            </w:r>
          </w:p>
        </w:tc>
        <w:tc>
          <w:tcPr>
            <w:tcW w:w="1163" w:type="dxa"/>
            <w:shd w:val="clear" w:color="auto" w:fill="auto"/>
          </w:tcPr>
          <w:p w:rsidR="00B06FC5" w:rsidRPr="002C1128" w:rsidRDefault="00B06FC5" w:rsidP="00FA3B1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175,00</w:t>
            </w:r>
          </w:p>
        </w:tc>
      </w:tr>
      <w:tr w:rsidR="00B06FC5" w:rsidRPr="002C1128" w:rsidTr="00936E1A">
        <w:tc>
          <w:tcPr>
            <w:tcW w:w="550" w:type="dxa"/>
            <w:shd w:val="clear" w:color="auto" w:fill="auto"/>
          </w:tcPr>
          <w:p w:rsidR="00B06FC5" w:rsidRPr="002C1128" w:rsidRDefault="00B06FC5" w:rsidP="00B06FC5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9</w:t>
            </w:r>
          </w:p>
        </w:tc>
        <w:tc>
          <w:tcPr>
            <w:tcW w:w="1401" w:type="dxa"/>
            <w:shd w:val="clear" w:color="auto" w:fill="auto"/>
          </w:tcPr>
          <w:p w:rsidR="00B06FC5" w:rsidRPr="002C1128" w:rsidRDefault="00B06FC5" w:rsidP="00B06FC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17.11.2020</w:t>
            </w:r>
          </w:p>
        </w:tc>
        <w:tc>
          <w:tcPr>
            <w:tcW w:w="2564" w:type="dxa"/>
            <w:shd w:val="clear" w:color="auto" w:fill="auto"/>
          </w:tcPr>
          <w:p w:rsidR="00B06FC5" w:rsidRPr="002C1128" w:rsidRDefault="00B06FC5" w:rsidP="00B06FC5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Istotne.pl</w:t>
            </w:r>
          </w:p>
        </w:tc>
        <w:tc>
          <w:tcPr>
            <w:tcW w:w="2794" w:type="dxa"/>
            <w:shd w:val="clear" w:color="auto" w:fill="auto"/>
          </w:tcPr>
          <w:p w:rsidR="00B06FC5" w:rsidRPr="002C1128" w:rsidRDefault="00F83AB5" w:rsidP="00B06FC5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Reklama na portalu przy obrazie wiaduktu z kamery internetowej</w:t>
            </w:r>
          </w:p>
        </w:tc>
        <w:tc>
          <w:tcPr>
            <w:tcW w:w="1163" w:type="dxa"/>
            <w:shd w:val="clear" w:color="auto" w:fill="auto"/>
          </w:tcPr>
          <w:p w:rsidR="00B06FC5" w:rsidRPr="002C1128" w:rsidRDefault="00B06FC5" w:rsidP="00FA3B1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500,00</w:t>
            </w:r>
          </w:p>
        </w:tc>
      </w:tr>
      <w:tr w:rsidR="00370F16" w:rsidRPr="002C1128" w:rsidTr="00936E1A">
        <w:tc>
          <w:tcPr>
            <w:tcW w:w="550" w:type="dxa"/>
            <w:shd w:val="clear" w:color="auto" w:fill="auto"/>
          </w:tcPr>
          <w:p w:rsidR="00370F16" w:rsidRPr="002C1128" w:rsidRDefault="003C1CF1" w:rsidP="00936E1A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10</w:t>
            </w:r>
          </w:p>
        </w:tc>
        <w:tc>
          <w:tcPr>
            <w:tcW w:w="1401" w:type="dxa"/>
            <w:shd w:val="clear" w:color="auto" w:fill="auto"/>
          </w:tcPr>
          <w:p w:rsidR="00370F16" w:rsidRPr="002C1128" w:rsidRDefault="00862D8F" w:rsidP="00CA355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28.01.2020</w:t>
            </w:r>
          </w:p>
        </w:tc>
        <w:tc>
          <w:tcPr>
            <w:tcW w:w="2564" w:type="dxa"/>
            <w:shd w:val="clear" w:color="auto" w:fill="auto"/>
          </w:tcPr>
          <w:p w:rsidR="00370F16" w:rsidRPr="002C1128" w:rsidRDefault="00B06FC5" w:rsidP="00EE5A9A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Bolec.info</w:t>
            </w:r>
          </w:p>
        </w:tc>
        <w:tc>
          <w:tcPr>
            <w:tcW w:w="2794" w:type="dxa"/>
            <w:shd w:val="clear" w:color="auto" w:fill="auto"/>
          </w:tcPr>
          <w:p w:rsidR="00370F16" w:rsidRPr="002C1128" w:rsidRDefault="00520810" w:rsidP="00520810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 xml:space="preserve">Emisja banera w Gazecie Bolec.info, emisja tekstu </w:t>
            </w:r>
            <w:r w:rsidRPr="002C1128">
              <w:rPr>
                <w:rFonts w:ascii="Verdana" w:hAnsi="Verdana" w:cs="Arial"/>
                <w:sz w:val="20"/>
                <w:szCs w:val="20"/>
              </w:rPr>
              <w:lastRenderedPageBreak/>
              <w:t>sponsorowanego w portalu Bolec. info</w:t>
            </w:r>
          </w:p>
        </w:tc>
        <w:tc>
          <w:tcPr>
            <w:tcW w:w="1163" w:type="dxa"/>
            <w:shd w:val="clear" w:color="auto" w:fill="auto"/>
          </w:tcPr>
          <w:p w:rsidR="00370F16" w:rsidRPr="002C1128" w:rsidRDefault="00370F16" w:rsidP="00FA3B1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lastRenderedPageBreak/>
              <w:t>700,00</w:t>
            </w:r>
          </w:p>
        </w:tc>
      </w:tr>
      <w:tr w:rsidR="00B06FC5" w:rsidRPr="002C1128" w:rsidTr="00936E1A">
        <w:tc>
          <w:tcPr>
            <w:tcW w:w="550" w:type="dxa"/>
            <w:shd w:val="clear" w:color="auto" w:fill="auto"/>
          </w:tcPr>
          <w:p w:rsidR="00B06FC5" w:rsidRPr="002C1128" w:rsidRDefault="00B06FC5" w:rsidP="00B06FC5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lastRenderedPageBreak/>
              <w:t>11</w:t>
            </w:r>
          </w:p>
        </w:tc>
        <w:tc>
          <w:tcPr>
            <w:tcW w:w="1401" w:type="dxa"/>
            <w:shd w:val="clear" w:color="auto" w:fill="auto"/>
          </w:tcPr>
          <w:p w:rsidR="00B06FC5" w:rsidRPr="002C1128" w:rsidRDefault="00B06FC5" w:rsidP="00B06FC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26.03.2020</w:t>
            </w:r>
          </w:p>
        </w:tc>
        <w:tc>
          <w:tcPr>
            <w:tcW w:w="2564" w:type="dxa"/>
            <w:shd w:val="clear" w:color="auto" w:fill="auto"/>
          </w:tcPr>
          <w:p w:rsidR="00B06FC5" w:rsidRPr="002C1128" w:rsidRDefault="00B06FC5" w:rsidP="00B06FC5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Bolec.info</w:t>
            </w:r>
          </w:p>
        </w:tc>
        <w:tc>
          <w:tcPr>
            <w:tcW w:w="2794" w:type="dxa"/>
            <w:shd w:val="clear" w:color="auto" w:fill="auto"/>
          </w:tcPr>
          <w:p w:rsidR="00B06FC5" w:rsidRPr="002C1128" w:rsidRDefault="00520810" w:rsidP="00B06FC5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Emisja banera w Gazecie Bolec.info, emisja tekstu sponsorowanego w portalu Bolec. info</w:t>
            </w:r>
          </w:p>
        </w:tc>
        <w:tc>
          <w:tcPr>
            <w:tcW w:w="1163" w:type="dxa"/>
            <w:shd w:val="clear" w:color="auto" w:fill="auto"/>
          </w:tcPr>
          <w:p w:rsidR="00B06FC5" w:rsidRPr="002C1128" w:rsidRDefault="00B06FC5" w:rsidP="00FA3B1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430,00</w:t>
            </w:r>
          </w:p>
        </w:tc>
      </w:tr>
      <w:tr w:rsidR="00B06FC5" w:rsidRPr="002C1128" w:rsidTr="00936E1A">
        <w:tc>
          <w:tcPr>
            <w:tcW w:w="550" w:type="dxa"/>
            <w:shd w:val="clear" w:color="auto" w:fill="auto"/>
          </w:tcPr>
          <w:p w:rsidR="00B06FC5" w:rsidRPr="002C1128" w:rsidRDefault="00B06FC5" w:rsidP="00B06FC5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12</w:t>
            </w:r>
          </w:p>
        </w:tc>
        <w:tc>
          <w:tcPr>
            <w:tcW w:w="1401" w:type="dxa"/>
            <w:shd w:val="clear" w:color="auto" w:fill="auto"/>
          </w:tcPr>
          <w:p w:rsidR="00B06FC5" w:rsidRPr="002C1128" w:rsidRDefault="00B06FC5" w:rsidP="00B06FC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15.05.2020</w:t>
            </w:r>
          </w:p>
        </w:tc>
        <w:tc>
          <w:tcPr>
            <w:tcW w:w="2564" w:type="dxa"/>
            <w:shd w:val="clear" w:color="auto" w:fill="auto"/>
          </w:tcPr>
          <w:p w:rsidR="00B06FC5" w:rsidRPr="002C1128" w:rsidRDefault="00B06FC5" w:rsidP="00B06FC5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Bolec.info</w:t>
            </w:r>
          </w:p>
        </w:tc>
        <w:tc>
          <w:tcPr>
            <w:tcW w:w="2794" w:type="dxa"/>
            <w:shd w:val="clear" w:color="auto" w:fill="auto"/>
          </w:tcPr>
          <w:p w:rsidR="00B06FC5" w:rsidRPr="002C1128" w:rsidRDefault="00520810" w:rsidP="00B06FC5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Emisja banera w Gazecie Bolec.info</w:t>
            </w:r>
          </w:p>
        </w:tc>
        <w:tc>
          <w:tcPr>
            <w:tcW w:w="1163" w:type="dxa"/>
            <w:shd w:val="clear" w:color="auto" w:fill="auto"/>
          </w:tcPr>
          <w:p w:rsidR="00B06FC5" w:rsidRPr="002C1128" w:rsidRDefault="00B06FC5" w:rsidP="00FA3B1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250,00</w:t>
            </w:r>
          </w:p>
        </w:tc>
      </w:tr>
      <w:tr w:rsidR="00B06FC5" w:rsidRPr="002C1128" w:rsidTr="00936E1A">
        <w:tc>
          <w:tcPr>
            <w:tcW w:w="550" w:type="dxa"/>
            <w:shd w:val="clear" w:color="auto" w:fill="auto"/>
          </w:tcPr>
          <w:p w:rsidR="00B06FC5" w:rsidRPr="002C1128" w:rsidRDefault="00B06FC5" w:rsidP="00B06FC5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13</w:t>
            </w:r>
          </w:p>
        </w:tc>
        <w:tc>
          <w:tcPr>
            <w:tcW w:w="1401" w:type="dxa"/>
            <w:shd w:val="clear" w:color="auto" w:fill="auto"/>
          </w:tcPr>
          <w:p w:rsidR="00B06FC5" w:rsidRPr="002C1128" w:rsidRDefault="00B06FC5" w:rsidP="00B06FC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25.08.2020</w:t>
            </w:r>
          </w:p>
        </w:tc>
        <w:tc>
          <w:tcPr>
            <w:tcW w:w="2564" w:type="dxa"/>
            <w:shd w:val="clear" w:color="auto" w:fill="auto"/>
          </w:tcPr>
          <w:p w:rsidR="00B06FC5" w:rsidRPr="002C1128" w:rsidRDefault="00B06FC5" w:rsidP="00B06FC5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Bolec.info</w:t>
            </w:r>
          </w:p>
        </w:tc>
        <w:tc>
          <w:tcPr>
            <w:tcW w:w="2794" w:type="dxa"/>
            <w:shd w:val="clear" w:color="auto" w:fill="auto"/>
          </w:tcPr>
          <w:p w:rsidR="00B06FC5" w:rsidRPr="002C1128" w:rsidRDefault="00520810" w:rsidP="00B06FC5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Emisja banera w Gazecie Bolec.info</w:t>
            </w:r>
          </w:p>
        </w:tc>
        <w:tc>
          <w:tcPr>
            <w:tcW w:w="1163" w:type="dxa"/>
            <w:shd w:val="clear" w:color="auto" w:fill="auto"/>
          </w:tcPr>
          <w:p w:rsidR="00B06FC5" w:rsidRPr="002C1128" w:rsidRDefault="00B06FC5" w:rsidP="00FA3B1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300,00</w:t>
            </w:r>
          </w:p>
        </w:tc>
      </w:tr>
      <w:tr w:rsidR="00B06FC5" w:rsidRPr="002C1128" w:rsidTr="00936E1A">
        <w:tc>
          <w:tcPr>
            <w:tcW w:w="550" w:type="dxa"/>
            <w:shd w:val="clear" w:color="auto" w:fill="auto"/>
          </w:tcPr>
          <w:p w:rsidR="00B06FC5" w:rsidRPr="002C1128" w:rsidRDefault="00B06FC5" w:rsidP="00B06FC5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14</w:t>
            </w:r>
          </w:p>
        </w:tc>
        <w:tc>
          <w:tcPr>
            <w:tcW w:w="1401" w:type="dxa"/>
            <w:shd w:val="clear" w:color="auto" w:fill="auto"/>
          </w:tcPr>
          <w:p w:rsidR="00B06FC5" w:rsidRPr="002C1128" w:rsidRDefault="00B06FC5" w:rsidP="00B06FC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19.12.2020</w:t>
            </w:r>
          </w:p>
        </w:tc>
        <w:tc>
          <w:tcPr>
            <w:tcW w:w="2564" w:type="dxa"/>
            <w:shd w:val="clear" w:color="auto" w:fill="auto"/>
          </w:tcPr>
          <w:p w:rsidR="00B06FC5" w:rsidRPr="002C1128" w:rsidRDefault="00B06FC5" w:rsidP="00B06FC5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Bolec.info</w:t>
            </w:r>
          </w:p>
        </w:tc>
        <w:tc>
          <w:tcPr>
            <w:tcW w:w="2794" w:type="dxa"/>
            <w:shd w:val="clear" w:color="auto" w:fill="auto"/>
          </w:tcPr>
          <w:p w:rsidR="00B06FC5" w:rsidRPr="002C1128" w:rsidRDefault="00520810" w:rsidP="00B06FC5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Emisja banera w Gazecie Bolec.info</w:t>
            </w:r>
          </w:p>
        </w:tc>
        <w:tc>
          <w:tcPr>
            <w:tcW w:w="1163" w:type="dxa"/>
            <w:shd w:val="clear" w:color="auto" w:fill="auto"/>
          </w:tcPr>
          <w:p w:rsidR="00B06FC5" w:rsidRPr="002C1128" w:rsidRDefault="00B06FC5" w:rsidP="00FA3B1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300,00</w:t>
            </w:r>
          </w:p>
        </w:tc>
      </w:tr>
      <w:tr w:rsidR="00370F16" w:rsidRPr="002C1128" w:rsidTr="00936E1A">
        <w:tc>
          <w:tcPr>
            <w:tcW w:w="550" w:type="dxa"/>
            <w:shd w:val="clear" w:color="auto" w:fill="auto"/>
          </w:tcPr>
          <w:p w:rsidR="00370F16" w:rsidRPr="002C1128" w:rsidRDefault="003C1CF1" w:rsidP="00936E1A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15</w:t>
            </w:r>
          </w:p>
        </w:tc>
        <w:tc>
          <w:tcPr>
            <w:tcW w:w="1401" w:type="dxa"/>
            <w:shd w:val="clear" w:color="auto" w:fill="auto"/>
          </w:tcPr>
          <w:p w:rsidR="00370F16" w:rsidRPr="002C1128" w:rsidRDefault="00862D8F" w:rsidP="00CA355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09.04.2020</w:t>
            </w:r>
          </w:p>
        </w:tc>
        <w:tc>
          <w:tcPr>
            <w:tcW w:w="2564" w:type="dxa"/>
            <w:shd w:val="clear" w:color="auto" w:fill="auto"/>
          </w:tcPr>
          <w:p w:rsidR="00370F16" w:rsidRPr="002C1128" w:rsidRDefault="00007E99" w:rsidP="00EE5A9A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Ex</w:t>
            </w:r>
            <w:r w:rsidR="00B06FC5" w:rsidRPr="002C1128">
              <w:rPr>
                <w:rFonts w:ascii="Verdana" w:hAnsi="Verdana" w:cs="Arial"/>
                <w:sz w:val="20"/>
                <w:szCs w:val="20"/>
              </w:rPr>
              <w:t>press Bolesławiecki</w:t>
            </w:r>
          </w:p>
        </w:tc>
        <w:tc>
          <w:tcPr>
            <w:tcW w:w="2794" w:type="dxa"/>
            <w:shd w:val="clear" w:color="auto" w:fill="auto"/>
          </w:tcPr>
          <w:p w:rsidR="00370F16" w:rsidRPr="002C1128" w:rsidRDefault="00520810" w:rsidP="00936E1A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 xml:space="preserve">Życzenia </w:t>
            </w:r>
          </w:p>
        </w:tc>
        <w:tc>
          <w:tcPr>
            <w:tcW w:w="1163" w:type="dxa"/>
            <w:shd w:val="clear" w:color="auto" w:fill="auto"/>
          </w:tcPr>
          <w:p w:rsidR="00370F16" w:rsidRPr="002C1128" w:rsidRDefault="003C1CF1" w:rsidP="00FA3B1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135,00</w:t>
            </w:r>
          </w:p>
        </w:tc>
      </w:tr>
      <w:tr w:rsidR="00B06FC5" w:rsidRPr="002C1128" w:rsidTr="00936E1A">
        <w:tc>
          <w:tcPr>
            <w:tcW w:w="550" w:type="dxa"/>
            <w:shd w:val="clear" w:color="auto" w:fill="auto"/>
          </w:tcPr>
          <w:p w:rsidR="00B06FC5" w:rsidRPr="002C1128" w:rsidRDefault="00B06FC5" w:rsidP="00B06FC5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16</w:t>
            </w:r>
          </w:p>
        </w:tc>
        <w:tc>
          <w:tcPr>
            <w:tcW w:w="1401" w:type="dxa"/>
            <w:shd w:val="clear" w:color="auto" w:fill="auto"/>
          </w:tcPr>
          <w:p w:rsidR="00B06FC5" w:rsidRPr="002C1128" w:rsidRDefault="00B06FC5" w:rsidP="00B06FC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23.05.2020</w:t>
            </w:r>
          </w:p>
        </w:tc>
        <w:tc>
          <w:tcPr>
            <w:tcW w:w="2564" w:type="dxa"/>
            <w:shd w:val="clear" w:color="auto" w:fill="auto"/>
          </w:tcPr>
          <w:p w:rsidR="00B06FC5" w:rsidRPr="002C1128" w:rsidRDefault="00007E99" w:rsidP="00B06FC5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Ex</w:t>
            </w:r>
            <w:r w:rsidR="00B06FC5" w:rsidRPr="002C1128">
              <w:rPr>
                <w:rFonts w:ascii="Verdana" w:hAnsi="Verdana" w:cs="Arial"/>
                <w:sz w:val="20"/>
                <w:szCs w:val="20"/>
              </w:rPr>
              <w:t>press Bolesławiecki</w:t>
            </w:r>
          </w:p>
        </w:tc>
        <w:tc>
          <w:tcPr>
            <w:tcW w:w="2794" w:type="dxa"/>
            <w:shd w:val="clear" w:color="auto" w:fill="auto"/>
          </w:tcPr>
          <w:p w:rsidR="00B06FC5" w:rsidRPr="002C1128" w:rsidRDefault="00E9329E" w:rsidP="00B06FC5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Reklama Ex</w:t>
            </w:r>
            <w:r w:rsidR="00520810" w:rsidRPr="002C1128">
              <w:rPr>
                <w:rFonts w:ascii="Verdana" w:hAnsi="Verdana" w:cs="Arial"/>
                <w:sz w:val="20"/>
                <w:szCs w:val="20"/>
              </w:rPr>
              <w:t>press Bolesławieck</w:t>
            </w:r>
            <w:r w:rsidR="004B7EFE" w:rsidRPr="002C1128">
              <w:rPr>
                <w:rFonts w:ascii="Verdana" w:hAnsi="Verdana" w:cs="Arial"/>
                <w:sz w:val="20"/>
                <w:szCs w:val="20"/>
              </w:rPr>
              <w:t>i</w:t>
            </w:r>
          </w:p>
        </w:tc>
        <w:tc>
          <w:tcPr>
            <w:tcW w:w="1163" w:type="dxa"/>
            <w:shd w:val="clear" w:color="auto" w:fill="auto"/>
          </w:tcPr>
          <w:p w:rsidR="00B06FC5" w:rsidRPr="002C1128" w:rsidRDefault="00B06FC5" w:rsidP="00FA3B1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300,00</w:t>
            </w:r>
          </w:p>
        </w:tc>
      </w:tr>
      <w:tr w:rsidR="00B06FC5" w:rsidRPr="002C1128" w:rsidTr="00936E1A">
        <w:tc>
          <w:tcPr>
            <w:tcW w:w="550" w:type="dxa"/>
            <w:shd w:val="clear" w:color="auto" w:fill="auto"/>
          </w:tcPr>
          <w:p w:rsidR="00B06FC5" w:rsidRPr="002C1128" w:rsidRDefault="00B06FC5" w:rsidP="00B06FC5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17</w:t>
            </w:r>
          </w:p>
        </w:tc>
        <w:tc>
          <w:tcPr>
            <w:tcW w:w="1401" w:type="dxa"/>
            <w:shd w:val="clear" w:color="auto" w:fill="auto"/>
          </w:tcPr>
          <w:p w:rsidR="00B06FC5" w:rsidRPr="002C1128" w:rsidRDefault="00B06FC5" w:rsidP="00B06FC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05.11.2020</w:t>
            </w:r>
          </w:p>
        </w:tc>
        <w:tc>
          <w:tcPr>
            <w:tcW w:w="2564" w:type="dxa"/>
            <w:shd w:val="clear" w:color="auto" w:fill="auto"/>
          </w:tcPr>
          <w:p w:rsidR="00B06FC5" w:rsidRPr="002C1128" w:rsidRDefault="00007E99" w:rsidP="00B06FC5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Ex</w:t>
            </w:r>
            <w:r w:rsidR="00B06FC5" w:rsidRPr="002C1128">
              <w:rPr>
                <w:rFonts w:ascii="Verdana" w:hAnsi="Verdana" w:cs="Arial"/>
                <w:sz w:val="20"/>
                <w:szCs w:val="20"/>
              </w:rPr>
              <w:t>press Bolesławiecki</w:t>
            </w:r>
          </w:p>
        </w:tc>
        <w:tc>
          <w:tcPr>
            <w:tcW w:w="2794" w:type="dxa"/>
            <w:shd w:val="clear" w:color="auto" w:fill="auto"/>
          </w:tcPr>
          <w:p w:rsidR="00B06FC5" w:rsidRPr="002C1128" w:rsidRDefault="00E9329E" w:rsidP="00B06FC5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Reklama Ex</w:t>
            </w:r>
            <w:r w:rsidR="00520810" w:rsidRPr="002C1128">
              <w:rPr>
                <w:rFonts w:ascii="Verdana" w:hAnsi="Verdana" w:cs="Arial"/>
                <w:sz w:val="20"/>
                <w:szCs w:val="20"/>
              </w:rPr>
              <w:t>press Bolesławieck</w:t>
            </w:r>
            <w:r w:rsidR="004B7EFE" w:rsidRPr="002C1128">
              <w:rPr>
                <w:rFonts w:ascii="Verdana" w:hAnsi="Verdana" w:cs="Arial"/>
                <w:sz w:val="20"/>
                <w:szCs w:val="20"/>
              </w:rPr>
              <w:t>i</w:t>
            </w:r>
          </w:p>
        </w:tc>
        <w:tc>
          <w:tcPr>
            <w:tcW w:w="1163" w:type="dxa"/>
            <w:shd w:val="clear" w:color="auto" w:fill="auto"/>
          </w:tcPr>
          <w:p w:rsidR="00B06FC5" w:rsidRPr="002C1128" w:rsidRDefault="00B06FC5" w:rsidP="00FA3B1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320,00</w:t>
            </w:r>
          </w:p>
        </w:tc>
      </w:tr>
      <w:tr w:rsidR="00B06FC5" w:rsidRPr="002C1128" w:rsidTr="00936E1A">
        <w:tc>
          <w:tcPr>
            <w:tcW w:w="550" w:type="dxa"/>
            <w:shd w:val="clear" w:color="auto" w:fill="auto"/>
          </w:tcPr>
          <w:p w:rsidR="00B06FC5" w:rsidRPr="002C1128" w:rsidRDefault="00B06FC5" w:rsidP="00B06FC5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18</w:t>
            </w:r>
          </w:p>
        </w:tc>
        <w:tc>
          <w:tcPr>
            <w:tcW w:w="1401" w:type="dxa"/>
            <w:shd w:val="clear" w:color="auto" w:fill="auto"/>
          </w:tcPr>
          <w:p w:rsidR="00B06FC5" w:rsidRPr="002C1128" w:rsidRDefault="00B06FC5" w:rsidP="00B06FC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17.12.2020</w:t>
            </w:r>
          </w:p>
        </w:tc>
        <w:tc>
          <w:tcPr>
            <w:tcW w:w="2564" w:type="dxa"/>
            <w:shd w:val="clear" w:color="auto" w:fill="auto"/>
          </w:tcPr>
          <w:p w:rsidR="00B06FC5" w:rsidRPr="002C1128" w:rsidRDefault="00007E99" w:rsidP="00B06FC5">
            <w:pPr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Ex</w:t>
            </w:r>
            <w:r w:rsidR="00B06FC5" w:rsidRPr="002C1128">
              <w:rPr>
                <w:rFonts w:ascii="Verdana" w:hAnsi="Verdana" w:cs="Arial"/>
                <w:sz w:val="20"/>
                <w:szCs w:val="20"/>
              </w:rPr>
              <w:t>press Bolesławiecki</w:t>
            </w:r>
          </w:p>
        </w:tc>
        <w:tc>
          <w:tcPr>
            <w:tcW w:w="2794" w:type="dxa"/>
            <w:shd w:val="clear" w:color="auto" w:fill="auto"/>
          </w:tcPr>
          <w:p w:rsidR="00B06FC5" w:rsidRPr="002C1128" w:rsidRDefault="00E9329E" w:rsidP="00B06FC5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Reklama Ex</w:t>
            </w:r>
            <w:r w:rsidR="00520810" w:rsidRPr="002C1128">
              <w:rPr>
                <w:rFonts w:ascii="Verdana" w:hAnsi="Verdana" w:cs="Arial"/>
                <w:sz w:val="20"/>
                <w:szCs w:val="20"/>
              </w:rPr>
              <w:t>press Bolesławieck</w:t>
            </w:r>
            <w:r w:rsidR="004B7EFE" w:rsidRPr="002C1128">
              <w:rPr>
                <w:rFonts w:ascii="Verdana" w:hAnsi="Verdana" w:cs="Arial"/>
                <w:sz w:val="20"/>
                <w:szCs w:val="20"/>
              </w:rPr>
              <w:t>i</w:t>
            </w:r>
          </w:p>
        </w:tc>
        <w:tc>
          <w:tcPr>
            <w:tcW w:w="1163" w:type="dxa"/>
            <w:shd w:val="clear" w:color="auto" w:fill="auto"/>
          </w:tcPr>
          <w:p w:rsidR="00B06FC5" w:rsidRPr="002C1128" w:rsidRDefault="00B06FC5" w:rsidP="00FA3B1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210,00</w:t>
            </w:r>
          </w:p>
        </w:tc>
      </w:tr>
      <w:tr w:rsidR="003C1CF1" w:rsidRPr="002C1128" w:rsidTr="00936E1A">
        <w:tc>
          <w:tcPr>
            <w:tcW w:w="550" w:type="dxa"/>
            <w:shd w:val="clear" w:color="auto" w:fill="auto"/>
          </w:tcPr>
          <w:p w:rsidR="003C1CF1" w:rsidRPr="002C1128" w:rsidRDefault="003C1CF1" w:rsidP="00936E1A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19</w:t>
            </w:r>
          </w:p>
        </w:tc>
        <w:tc>
          <w:tcPr>
            <w:tcW w:w="1401" w:type="dxa"/>
            <w:shd w:val="clear" w:color="auto" w:fill="auto"/>
          </w:tcPr>
          <w:p w:rsidR="003C1CF1" w:rsidRPr="002C1128" w:rsidRDefault="00862D8F" w:rsidP="00CA355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28.12.2020</w:t>
            </w:r>
          </w:p>
        </w:tc>
        <w:tc>
          <w:tcPr>
            <w:tcW w:w="2564" w:type="dxa"/>
            <w:shd w:val="clear" w:color="auto" w:fill="auto"/>
          </w:tcPr>
          <w:p w:rsidR="003C1CF1" w:rsidRPr="002C1128" w:rsidRDefault="00B06FC5" w:rsidP="00EE5A9A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BKS Bobrzanie</w:t>
            </w:r>
          </w:p>
        </w:tc>
        <w:tc>
          <w:tcPr>
            <w:tcW w:w="2794" w:type="dxa"/>
            <w:shd w:val="clear" w:color="auto" w:fill="auto"/>
          </w:tcPr>
          <w:p w:rsidR="003C1CF1" w:rsidRPr="002C1128" w:rsidRDefault="00520810" w:rsidP="00936E1A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Reklama na kalendarzu</w:t>
            </w:r>
          </w:p>
        </w:tc>
        <w:tc>
          <w:tcPr>
            <w:tcW w:w="1163" w:type="dxa"/>
            <w:shd w:val="clear" w:color="auto" w:fill="auto"/>
          </w:tcPr>
          <w:p w:rsidR="003C1CF1" w:rsidRPr="002C1128" w:rsidRDefault="003C1CF1" w:rsidP="00FA3B1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C1128">
              <w:rPr>
                <w:rFonts w:ascii="Verdana" w:hAnsi="Verdana" w:cs="Arial"/>
                <w:sz w:val="20"/>
                <w:szCs w:val="20"/>
              </w:rPr>
              <w:t>500,00</w:t>
            </w:r>
          </w:p>
        </w:tc>
      </w:tr>
    </w:tbl>
    <w:p w:rsidR="003E2927" w:rsidRPr="002C1128" w:rsidRDefault="003E2927" w:rsidP="003E2927">
      <w:pPr>
        <w:jc w:val="both"/>
        <w:rPr>
          <w:rFonts w:ascii="Verdana" w:hAnsi="Verdana" w:cs="Arial"/>
          <w:sz w:val="20"/>
          <w:szCs w:val="20"/>
        </w:rPr>
      </w:pPr>
    </w:p>
    <w:p w:rsidR="004771A3" w:rsidRPr="002C1128" w:rsidRDefault="004771A3" w:rsidP="00D87E0C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0B53E3" w:rsidRPr="002C1128" w:rsidRDefault="000B53E3" w:rsidP="000B53E3">
      <w:pPr>
        <w:spacing w:after="200" w:line="276" w:lineRule="auto"/>
        <w:ind w:left="4395"/>
        <w:jc w:val="center"/>
        <w:rPr>
          <w:rFonts w:ascii="Verdana" w:eastAsia="Calibri" w:hAnsi="Verdana" w:cs="Arial"/>
          <w:b/>
          <w:lang w:eastAsia="en-US"/>
        </w:rPr>
      </w:pPr>
      <w:r w:rsidRPr="002C1128">
        <w:rPr>
          <w:rFonts w:ascii="Verdana" w:eastAsia="Calibri" w:hAnsi="Verdana" w:cs="Arial"/>
          <w:b/>
          <w:lang w:eastAsia="en-US"/>
        </w:rPr>
        <w:t>I Zastępca Prezydent Miasta</w:t>
      </w:r>
      <w:r w:rsidRPr="002C1128">
        <w:rPr>
          <w:rFonts w:ascii="Verdana" w:eastAsia="Calibri" w:hAnsi="Verdana" w:cs="Arial"/>
          <w:b/>
          <w:lang w:eastAsia="en-US"/>
        </w:rPr>
        <w:br/>
      </w:r>
    </w:p>
    <w:p w:rsidR="000B53E3" w:rsidRPr="002C1128" w:rsidRDefault="000B53E3" w:rsidP="000B53E3">
      <w:pPr>
        <w:spacing w:after="200" w:line="276" w:lineRule="auto"/>
        <w:ind w:left="4395"/>
        <w:jc w:val="center"/>
        <w:rPr>
          <w:rFonts w:ascii="Verdana" w:eastAsia="Calibri" w:hAnsi="Verdana" w:cs="Arial"/>
          <w:b/>
          <w:lang w:eastAsia="en-US"/>
        </w:rPr>
      </w:pPr>
      <w:r w:rsidRPr="002C1128">
        <w:rPr>
          <w:rFonts w:ascii="Verdana" w:eastAsia="Calibri" w:hAnsi="Verdana" w:cs="Arial"/>
          <w:b/>
          <w:lang w:eastAsia="en-US"/>
        </w:rPr>
        <w:t xml:space="preserve">/-/ Iwona </w:t>
      </w:r>
      <w:proofErr w:type="spellStart"/>
      <w:r w:rsidRPr="002C1128">
        <w:rPr>
          <w:rFonts w:ascii="Verdana" w:eastAsia="Calibri" w:hAnsi="Verdana" w:cs="Arial"/>
          <w:b/>
          <w:lang w:eastAsia="en-US"/>
        </w:rPr>
        <w:t>Mandżuk</w:t>
      </w:r>
      <w:proofErr w:type="spellEnd"/>
      <w:r w:rsidRPr="002C1128">
        <w:rPr>
          <w:rFonts w:ascii="Verdana" w:eastAsia="Calibri" w:hAnsi="Verdana" w:cs="Arial"/>
          <w:b/>
          <w:lang w:eastAsia="en-US"/>
        </w:rPr>
        <w:t>-Dudek</w:t>
      </w:r>
    </w:p>
    <w:p w:rsidR="007F7299" w:rsidRPr="002C1128" w:rsidRDefault="007F7299" w:rsidP="000B53E3">
      <w:pPr>
        <w:spacing w:before="840" w:after="200" w:line="276" w:lineRule="auto"/>
        <w:jc w:val="both"/>
        <w:rPr>
          <w:rFonts w:ascii="Verdana" w:eastAsia="Calibri" w:hAnsi="Verdana" w:cs="Arial"/>
          <w:b/>
          <w:lang w:eastAsia="en-US"/>
        </w:rPr>
      </w:pPr>
      <w:r w:rsidRPr="002C1128">
        <w:rPr>
          <w:rFonts w:ascii="Verdana" w:eastAsia="Calibri" w:hAnsi="Verdana" w:cs="Arial"/>
          <w:b/>
          <w:lang w:eastAsia="en-US"/>
        </w:rPr>
        <w:t>Otrzymują:</w:t>
      </w:r>
    </w:p>
    <w:p w:rsidR="007F7299" w:rsidRPr="002C1128" w:rsidRDefault="007F7299" w:rsidP="00120D6D">
      <w:pPr>
        <w:jc w:val="both"/>
        <w:rPr>
          <w:rFonts w:ascii="Verdana" w:eastAsia="Calibri" w:hAnsi="Verdana" w:cs="Arial"/>
          <w:lang w:eastAsia="en-US"/>
        </w:rPr>
      </w:pPr>
      <w:r w:rsidRPr="002C1128">
        <w:rPr>
          <w:rFonts w:ascii="Verdana" w:eastAsia="Calibri" w:hAnsi="Verdana" w:cs="Arial"/>
          <w:lang w:eastAsia="en-US"/>
        </w:rPr>
        <w:t>1.adresat</w:t>
      </w:r>
    </w:p>
    <w:p w:rsidR="00BD44A8" w:rsidRPr="002C1128" w:rsidRDefault="002D2FBC" w:rsidP="00120D6D">
      <w:pPr>
        <w:jc w:val="both"/>
        <w:rPr>
          <w:rFonts w:ascii="Verdana" w:eastAsia="Calibri" w:hAnsi="Verdana" w:cs="Arial"/>
          <w:lang w:eastAsia="en-US"/>
        </w:rPr>
      </w:pPr>
      <w:r w:rsidRPr="002C1128">
        <w:rPr>
          <w:rFonts w:ascii="Verdana" w:eastAsia="Calibri" w:hAnsi="Verdana" w:cs="Arial"/>
          <w:lang w:eastAsia="en-US"/>
        </w:rPr>
        <w:t>2. Radny Maciej Małkowski</w:t>
      </w:r>
    </w:p>
    <w:p w:rsidR="00766EA8" w:rsidRPr="002C1128" w:rsidRDefault="00970E9F" w:rsidP="00120D6D">
      <w:pPr>
        <w:jc w:val="both"/>
        <w:rPr>
          <w:rFonts w:ascii="Verdana" w:hAnsi="Verdana" w:cs="Arial"/>
        </w:rPr>
      </w:pPr>
      <w:r w:rsidRPr="002C1128">
        <w:rPr>
          <w:rFonts w:ascii="Verdana" w:eastAsia="Calibri" w:hAnsi="Verdana" w:cs="Arial"/>
          <w:lang w:eastAsia="en-US"/>
        </w:rPr>
        <w:t>3</w:t>
      </w:r>
      <w:r w:rsidR="002D2FBC" w:rsidRPr="002C1128">
        <w:rPr>
          <w:rFonts w:ascii="Verdana" w:eastAsia="Calibri" w:hAnsi="Verdana" w:cs="Arial"/>
          <w:lang w:eastAsia="en-US"/>
        </w:rPr>
        <w:t xml:space="preserve">. </w:t>
      </w:r>
      <w:r w:rsidR="007F7299" w:rsidRPr="002C1128">
        <w:rPr>
          <w:rFonts w:ascii="Verdana" w:eastAsia="Calibri" w:hAnsi="Verdana" w:cs="Arial"/>
          <w:lang w:eastAsia="en-US"/>
        </w:rPr>
        <w:t>kopia a/a</w:t>
      </w:r>
      <w:r w:rsidR="007F7299" w:rsidRPr="002C1128">
        <w:rPr>
          <w:rFonts w:ascii="Verdana" w:hAnsi="Verdana" w:cs="Arial"/>
        </w:rPr>
        <w:t xml:space="preserve"> </w:t>
      </w:r>
    </w:p>
    <w:sectPr w:rsidR="00766EA8" w:rsidRPr="002C1128" w:rsidSect="009A4C1D">
      <w:headerReference w:type="first" r:id="rId9"/>
      <w:footerReference w:type="first" r:id="rId10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696" w:rsidRDefault="00E41696">
      <w:r>
        <w:separator/>
      </w:r>
    </w:p>
  </w:endnote>
  <w:endnote w:type="continuationSeparator" w:id="0">
    <w:p w:rsidR="00E41696" w:rsidRDefault="00E41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2973C5" w:rsidRPr="0096114D" w:rsidRDefault="00301F16" w:rsidP="00654D7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inline distT="0" distB="0" distL="0" distR="0">
          <wp:extent cx="5114925" cy="9525"/>
          <wp:effectExtent l="0" t="0" r="9525" b="9525"/>
          <wp:docPr id="8" name="Obraz 8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re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96114D" w:rsidRDefault="002973C5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</w:t>
    </w:r>
    <w:r w:rsidR="003B3BBE">
      <w:rPr>
        <w:rFonts w:ascii="Arial" w:hAnsi="Arial" w:cs="Arial"/>
        <w:sz w:val="17"/>
        <w:szCs w:val="17"/>
      </w:rPr>
      <w:t>ławiec, Rynek 41 – Ratusz tel.</w:t>
    </w:r>
    <w:r w:rsidR="006544E0">
      <w:rPr>
        <w:rFonts w:ascii="Arial" w:hAnsi="Arial" w:cs="Arial"/>
        <w:sz w:val="17"/>
        <w:szCs w:val="17"/>
      </w:rPr>
      <w:t xml:space="preserve"> +48 75 645 64 00 fax</w:t>
    </w:r>
    <w:r w:rsidR="003B3BBE">
      <w:rPr>
        <w:rFonts w:ascii="Arial" w:hAnsi="Arial" w:cs="Arial"/>
        <w:sz w:val="17"/>
        <w:szCs w:val="17"/>
      </w:rPr>
      <w:t xml:space="preserve"> </w:t>
    </w:r>
    <w:r w:rsidR="006544E0">
      <w:rPr>
        <w:rFonts w:ascii="Arial" w:hAnsi="Arial" w:cs="Arial"/>
        <w:sz w:val="17"/>
        <w:szCs w:val="17"/>
      </w:rPr>
      <w:t xml:space="preserve">+48 </w:t>
    </w:r>
    <w:r w:rsidR="003B3BBE">
      <w:rPr>
        <w:rFonts w:ascii="Arial" w:hAnsi="Arial" w:cs="Arial"/>
        <w:sz w:val="17"/>
        <w:szCs w:val="17"/>
      </w:rPr>
      <w:t>75</w:t>
    </w:r>
    <w:r>
      <w:rPr>
        <w:rFonts w:ascii="Arial" w:hAnsi="Arial" w:cs="Arial"/>
        <w:sz w:val="17"/>
        <w:szCs w:val="17"/>
      </w:rPr>
      <w:t xml:space="preserve"> 645 64 02</w:t>
    </w:r>
  </w:p>
  <w:p w:rsidR="00A26DA0" w:rsidRPr="00CF38A7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="00397F4B" w:rsidRPr="00397F4B">
      <w:rPr>
        <w:rFonts w:ascii="Arial" w:hAnsi="Arial" w:cs="Arial"/>
        <w:sz w:val="18"/>
      </w:rPr>
      <w:t>612-16-36-326</w:t>
    </w:r>
    <w:r w:rsidR="00397F4B"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A26DA0" w:rsidRDefault="00A26DA0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1F1588" w:rsidRDefault="001F1588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2973C5" w:rsidRPr="00BB6A77" w:rsidRDefault="002973C5" w:rsidP="00BB6A77">
    <w:pPr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696" w:rsidRDefault="00E41696">
      <w:r>
        <w:separator/>
      </w:r>
    </w:p>
  </w:footnote>
  <w:footnote w:type="continuationSeparator" w:id="0">
    <w:p w:rsidR="00E41696" w:rsidRDefault="00E416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B28" w:rsidRDefault="00301F16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rFonts w:ascii="Arial" w:hAnsi="Arial" w:cs="Arial"/>
        <w:b/>
        <w:sz w:val="44"/>
        <w:szCs w:val="44"/>
      </w:rPr>
      <w:t xml:space="preserve"> </w:t>
    </w:r>
    <w:r w:rsidR="00DC7B28">
      <w:rPr>
        <w:rFonts w:ascii="Arial" w:hAnsi="Arial" w:cs="Arial"/>
        <w:b/>
        <w:sz w:val="44"/>
        <w:szCs w:val="44"/>
      </w:rPr>
      <w:t>PREZYDENT MIASTA</w:t>
    </w:r>
  </w:p>
  <w:p w:rsidR="0067444F" w:rsidRDefault="00301F16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-1151255</wp:posOffset>
          </wp:positionH>
          <wp:positionV relativeFrom="paragraph">
            <wp:posOffset>667385</wp:posOffset>
          </wp:positionV>
          <wp:extent cx="965200" cy="8228330"/>
          <wp:effectExtent l="0" t="0" r="6350" b="1270"/>
          <wp:wrapSquare wrapText="bothSides"/>
          <wp:docPr id="53" name="Obraz 53" descr="PASEK GRY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PASEK GRY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8228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7B28">
      <w:rPr>
        <w:rFonts w:ascii="Arial" w:hAnsi="Arial" w:cs="Arial"/>
        <w:b/>
        <w:sz w:val="44"/>
        <w:szCs w:val="44"/>
      </w:rPr>
      <w:t>BOLESŁAWIEC</w:t>
    </w:r>
  </w:p>
  <w:p w:rsidR="0067444F" w:rsidRPr="004B2CC5" w:rsidRDefault="00301F16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1550" cy="8420100"/>
          <wp:effectExtent l="0" t="0" r="0" b="0"/>
          <wp:docPr id="1" name="Obraz 1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 NOW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325488" w:rsidRDefault="00301F16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43025" cy="8915400"/>
          <wp:effectExtent l="0" t="0" r="9525" b="0"/>
          <wp:docPr id="2" name="Obraz 2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LORNOW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14925" cy="9525"/>
          <wp:effectExtent l="0" t="0" r="9525" b="9525"/>
          <wp:docPr id="3" name="Obraz 3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resk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831009" w:rsidRDefault="00301F16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4" name="Obraz 4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5350" cy="6467475"/>
          <wp:effectExtent l="0" t="0" r="0" b="9525"/>
          <wp:docPr id="5" name="Obraz 5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6275" cy="4867275"/>
          <wp:effectExtent l="0" t="0" r="9525" b="9525"/>
          <wp:docPr id="6" name="Obraz 6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973C5">
      <w:rPr>
        <w:lang w:val="de-DE"/>
      </w:rPr>
      <w:tab/>
    </w:r>
  </w:p>
  <w:p w:rsidR="002973C5" w:rsidRDefault="00301F16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7" name="Obraz 7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52936"/>
    <w:multiLevelType w:val="hybridMultilevel"/>
    <w:tmpl w:val="11707934"/>
    <w:lvl w:ilvl="0" w:tplc="54E433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CC05E0"/>
    <w:multiLevelType w:val="hybridMultilevel"/>
    <w:tmpl w:val="8DD0EA9C"/>
    <w:lvl w:ilvl="0" w:tplc="F16EA4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022F6"/>
    <w:multiLevelType w:val="hybridMultilevel"/>
    <w:tmpl w:val="32B48BBC"/>
    <w:lvl w:ilvl="0" w:tplc="25FA2CD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9033D8"/>
    <w:multiLevelType w:val="hybridMultilevel"/>
    <w:tmpl w:val="07B638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353E99"/>
    <w:multiLevelType w:val="hybridMultilevel"/>
    <w:tmpl w:val="28BE55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484BCC"/>
    <w:multiLevelType w:val="hybridMultilevel"/>
    <w:tmpl w:val="3B2C4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E386D"/>
    <w:multiLevelType w:val="hybridMultilevel"/>
    <w:tmpl w:val="0CCEA282"/>
    <w:lvl w:ilvl="0" w:tplc="7E203882">
      <w:start w:val="1"/>
      <w:numFmt w:val="decimal"/>
      <w:lvlText w:val="%1)"/>
      <w:lvlJc w:val="left"/>
      <w:pPr>
        <w:ind w:left="1068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02607A0"/>
    <w:multiLevelType w:val="hybridMultilevel"/>
    <w:tmpl w:val="B19A0D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F078E"/>
    <w:multiLevelType w:val="hybridMultilevel"/>
    <w:tmpl w:val="D1E85A54"/>
    <w:lvl w:ilvl="0" w:tplc="AADE839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7701AE"/>
    <w:multiLevelType w:val="hybridMultilevel"/>
    <w:tmpl w:val="287A14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03313D"/>
    <w:multiLevelType w:val="multilevel"/>
    <w:tmpl w:val="59766FE6"/>
    <w:styleLink w:val="WWNum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AA4205"/>
    <w:multiLevelType w:val="hybridMultilevel"/>
    <w:tmpl w:val="DF1AAAAA"/>
    <w:lvl w:ilvl="0" w:tplc="41E8E00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CDD58CE"/>
    <w:multiLevelType w:val="hybridMultilevel"/>
    <w:tmpl w:val="B68EFD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0A0718"/>
    <w:multiLevelType w:val="hybridMultilevel"/>
    <w:tmpl w:val="A05C7C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0"/>
  </w:num>
  <w:num w:numId="4">
    <w:abstractNumId w:val="2"/>
  </w:num>
  <w:num w:numId="5">
    <w:abstractNumId w:val="10"/>
  </w:num>
  <w:num w:numId="6">
    <w:abstractNumId w:val="10"/>
    <w:lvlOverride w:ilvl="0">
      <w:startOverride w:val="1"/>
    </w:lvlOverride>
  </w:num>
  <w:num w:numId="7">
    <w:abstractNumId w:val="5"/>
  </w:num>
  <w:num w:numId="8">
    <w:abstractNumId w:val="13"/>
  </w:num>
  <w:num w:numId="9">
    <w:abstractNumId w:val="4"/>
  </w:num>
  <w:num w:numId="10">
    <w:abstractNumId w:val="3"/>
  </w:num>
  <w:num w:numId="11">
    <w:abstractNumId w:val="12"/>
  </w:num>
  <w:num w:numId="12">
    <w:abstractNumId w:val="11"/>
  </w:num>
  <w:num w:numId="13">
    <w:abstractNumId w:val="6"/>
  </w:num>
  <w:num w:numId="14">
    <w:abstractNumId w:va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07E99"/>
    <w:rsid w:val="00020098"/>
    <w:rsid w:val="00023E1B"/>
    <w:rsid w:val="00026EDD"/>
    <w:rsid w:val="000365D8"/>
    <w:rsid w:val="00051251"/>
    <w:rsid w:val="00074A3B"/>
    <w:rsid w:val="00077B8C"/>
    <w:rsid w:val="00084871"/>
    <w:rsid w:val="00085A42"/>
    <w:rsid w:val="000866F5"/>
    <w:rsid w:val="000A5656"/>
    <w:rsid w:val="000A577D"/>
    <w:rsid w:val="000B53E3"/>
    <w:rsid w:val="000C0B16"/>
    <w:rsid w:val="000C3AE0"/>
    <w:rsid w:val="000C3B03"/>
    <w:rsid w:val="000D6E85"/>
    <w:rsid w:val="000D7D6D"/>
    <w:rsid w:val="000E042E"/>
    <w:rsid w:val="000E6213"/>
    <w:rsid w:val="001010B2"/>
    <w:rsid w:val="0010668D"/>
    <w:rsid w:val="00112134"/>
    <w:rsid w:val="00120D6D"/>
    <w:rsid w:val="00127770"/>
    <w:rsid w:val="00133400"/>
    <w:rsid w:val="001446DA"/>
    <w:rsid w:val="00152722"/>
    <w:rsid w:val="00162911"/>
    <w:rsid w:val="00166A1B"/>
    <w:rsid w:val="00166DEA"/>
    <w:rsid w:val="0016748A"/>
    <w:rsid w:val="001A01E8"/>
    <w:rsid w:val="001A6C28"/>
    <w:rsid w:val="001A6F00"/>
    <w:rsid w:val="001B1DAC"/>
    <w:rsid w:val="001B1DBA"/>
    <w:rsid w:val="001B4DCC"/>
    <w:rsid w:val="001B74F3"/>
    <w:rsid w:val="001C04AF"/>
    <w:rsid w:val="001E0A90"/>
    <w:rsid w:val="001F1588"/>
    <w:rsid w:val="001F4516"/>
    <w:rsid w:val="0020157E"/>
    <w:rsid w:val="00205A78"/>
    <w:rsid w:val="00205E00"/>
    <w:rsid w:val="00223865"/>
    <w:rsid w:val="00225BD8"/>
    <w:rsid w:val="002322AB"/>
    <w:rsid w:val="00242AA8"/>
    <w:rsid w:val="00251D0C"/>
    <w:rsid w:val="00255D13"/>
    <w:rsid w:val="002653D0"/>
    <w:rsid w:val="002772D8"/>
    <w:rsid w:val="00283AE2"/>
    <w:rsid w:val="00286AE4"/>
    <w:rsid w:val="00286D0D"/>
    <w:rsid w:val="002973C5"/>
    <w:rsid w:val="002976A9"/>
    <w:rsid w:val="002A7417"/>
    <w:rsid w:val="002C1128"/>
    <w:rsid w:val="002D2FBC"/>
    <w:rsid w:val="002D2FF3"/>
    <w:rsid w:val="002D4F90"/>
    <w:rsid w:val="002D5BBF"/>
    <w:rsid w:val="002E6BAC"/>
    <w:rsid w:val="00301F16"/>
    <w:rsid w:val="00306773"/>
    <w:rsid w:val="00307BA5"/>
    <w:rsid w:val="00325488"/>
    <w:rsid w:val="0033049E"/>
    <w:rsid w:val="00347526"/>
    <w:rsid w:val="00350D8E"/>
    <w:rsid w:val="00357357"/>
    <w:rsid w:val="0036452F"/>
    <w:rsid w:val="00366474"/>
    <w:rsid w:val="00370F16"/>
    <w:rsid w:val="00387CBE"/>
    <w:rsid w:val="00392AC1"/>
    <w:rsid w:val="00397F4B"/>
    <w:rsid w:val="003A2756"/>
    <w:rsid w:val="003A3016"/>
    <w:rsid w:val="003A60E5"/>
    <w:rsid w:val="003A6470"/>
    <w:rsid w:val="003B2999"/>
    <w:rsid w:val="003B3BBE"/>
    <w:rsid w:val="003B3DAC"/>
    <w:rsid w:val="003B6C6F"/>
    <w:rsid w:val="003C1CF1"/>
    <w:rsid w:val="003C2603"/>
    <w:rsid w:val="003E1609"/>
    <w:rsid w:val="003E2014"/>
    <w:rsid w:val="003E2927"/>
    <w:rsid w:val="00402DDA"/>
    <w:rsid w:val="00405D0C"/>
    <w:rsid w:val="0041234F"/>
    <w:rsid w:val="00420081"/>
    <w:rsid w:val="00422EC9"/>
    <w:rsid w:val="00430C6C"/>
    <w:rsid w:val="004367C4"/>
    <w:rsid w:val="00436E0C"/>
    <w:rsid w:val="00437B10"/>
    <w:rsid w:val="00442F25"/>
    <w:rsid w:val="0045024C"/>
    <w:rsid w:val="00452E83"/>
    <w:rsid w:val="00463895"/>
    <w:rsid w:val="00472BB2"/>
    <w:rsid w:val="004771A3"/>
    <w:rsid w:val="00480017"/>
    <w:rsid w:val="004844E4"/>
    <w:rsid w:val="0048629F"/>
    <w:rsid w:val="00491477"/>
    <w:rsid w:val="004948DD"/>
    <w:rsid w:val="004A6D7A"/>
    <w:rsid w:val="004B2CC5"/>
    <w:rsid w:val="004B4E62"/>
    <w:rsid w:val="004B4ED3"/>
    <w:rsid w:val="004B6BB9"/>
    <w:rsid w:val="004B7EFE"/>
    <w:rsid w:val="004C6DE6"/>
    <w:rsid w:val="004C79F6"/>
    <w:rsid w:val="004E0D8E"/>
    <w:rsid w:val="004E50C5"/>
    <w:rsid w:val="004F174D"/>
    <w:rsid w:val="004F3CB1"/>
    <w:rsid w:val="00515877"/>
    <w:rsid w:val="00520810"/>
    <w:rsid w:val="00524CF1"/>
    <w:rsid w:val="00532B61"/>
    <w:rsid w:val="00536737"/>
    <w:rsid w:val="00536EF6"/>
    <w:rsid w:val="00544D58"/>
    <w:rsid w:val="00551DDF"/>
    <w:rsid w:val="0055354D"/>
    <w:rsid w:val="00556F3E"/>
    <w:rsid w:val="00565388"/>
    <w:rsid w:val="00565AE7"/>
    <w:rsid w:val="00582FDC"/>
    <w:rsid w:val="00582FFE"/>
    <w:rsid w:val="00594E36"/>
    <w:rsid w:val="005963C9"/>
    <w:rsid w:val="00597AE7"/>
    <w:rsid w:val="00597B12"/>
    <w:rsid w:val="005A5E18"/>
    <w:rsid w:val="005B7F5B"/>
    <w:rsid w:val="005D18E8"/>
    <w:rsid w:val="005D58CA"/>
    <w:rsid w:val="005D72B4"/>
    <w:rsid w:val="005F538C"/>
    <w:rsid w:val="005F6E62"/>
    <w:rsid w:val="0060153C"/>
    <w:rsid w:val="0062053C"/>
    <w:rsid w:val="00623071"/>
    <w:rsid w:val="00627885"/>
    <w:rsid w:val="0063790A"/>
    <w:rsid w:val="00644B0C"/>
    <w:rsid w:val="006544E0"/>
    <w:rsid w:val="00654D70"/>
    <w:rsid w:val="00667947"/>
    <w:rsid w:val="0067444F"/>
    <w:rsid w:val="006B6034"/>
    <w:rsid w:val="006B68AE"/>
    <w:rsid w:val="006C0454"/>
    <w:rsid w:val="006C652B"/>
    <w:rsid w:val="006C790E"/>
    <w:rsid w:val="006C7D40"/>
    <w:rsid w:val="006D19AD"/>
    <w:rsid w:val="006E114F"/>
    <w:rsid w:val="006E2F98"/>
    <w:rsid w:val="0072494D"/>
    <w:rsid w:val="0074034E"/>
    <w:rsid w:val="0074314A"/>
    <w:rsid w:val="00744450"/>
    <w:rsid w:val="00746DBE"/>
    <w:rsid w:val="00750ABB"/>
    <w:rsid w:val="007531B9"/>
    <w:rsid w:val="00757110"/>
    <w:rsid w:val="00757C6E"/>
    <w:rsid w:val="00763007"/>
    <w:rsid w:val="00766EA8"/>
    <w:rsid w:val="00774D53"/>
    <w:rsid w:val="0077622C"/>
    <w:rsid w:val="00786E4E"/>
    <w:rsid w:val="00790171"/>
    <w:rsid w:val="007A12EF"/>
    <w:rsid w:val="007A15EB"/>
    <w:rsid w:val="007B4A22"/>
    <w:rsid w:val="007D025C"/>
    <w:rsid w:val="007D6C8B"/>
    <w:rsid w:val="007E391D"/>
    <w:rsid w:val="007F12F2"/>
    <w:rsid w:val="007F7299"/>
    <w:rsid w:val="00806025"/>
    <w:rsid w:val="0081726F"/>
    <w:rsid w:val="008269FE"/>
    <w:rsid w:val="008308A6"/>
    <w:rsid w:val="00831009"/>
    <w:rsid w:val="00836AA3"/>
    <w:rsid w:val="008428B6"/>
    <w:rsid w:val="00844272"/>
    <w:rsid w:val="0084652E"/>
    <w:rsid w:val="00847AAD"/>
    <w:rsid w:val="0085663B"/>
    <w:rsid w:val="00862D8F"/>
    <w:rsid w:val="00864A11"/>
    <w:rsid w:val="0087721D"/>
    <w:rsid w:val="008B2327"/>
    <w:rsid w:val="008C3C7E"/>
    <w:rsid w:val="008C774D"/>
    <w:rsid w:val="008D0A93"/>
    <w:rsid w:val="008D3761"/>
    <w:rsid w:val="008D3B94"/>
    <w:rsid w:val="008D3CD0"/>
    <w:rsid w:val="008D4827"/>
    <w:rsid w:val="008E368B"/>
    <w:rsid w:val="008F56A5"/>
    <w:rsid w:val="0090433D"/>
    <w:rsid w:val="009163BF"/>
    <w:rsid w:val="009231F9"/>
    <w:rsid w:val="00927CED"/>
    <w:rsid w:val="009332F4"/>
    <w:rsid w:val="00935EAC"/>
    <w:rsid w:val="00936E1A"/>
    <w:rsid w:val="009414A3"/>
    <w:rsid w:val="00941F6A"/>
    <w:rsid w:val="00943DD5"/>
    <w:rsid w:val="00970E9F"/>
    <w:rsid w:val="009901AE"/>
    <w:rsid w:val="00997A79"/>
    <w:rsid w:val="009A4C1D"/>
    <w:rsid w:val="009A6EC0"/>
    <w:rsid w:val="009D515C"/>
    <w:rsid w:val="009D65A2"/>
    <w:rsid w:val="009F16C6"/>
    <w:rsid w:val="00A17946"/>
    <w:rsid w:val="00A17CC7"/>
    <w:rsid w:val="00A21590"/>
    <w:rsid w:val="00A23869"/>
    <w:rsid w:val="00A247CB"/>
    <w:rsid w:val="00A26DA0"/>
    <w:rsid w:val="00A3230B"/>
    <w:rsid w:val="00A3290D"/>
    <w:rsid w:val="00A33AF0"/>
    <w:rsid w:val="00A37C68"/>
    <w:rsid w:val="00A5507F"/>
    <w:rsid w:val="00A64791"/>
    <w:rsid w:val="00A6499F"/>
    <w:rsid w:val="00A754DD"/>
    <w:rsid w:val="00A82CBC"/>
    <w:rsid w:val="00AB0342"/>
    <w:rsid w:val="00AD53C2"/>
    <w:rsid w:val="00AE0D9D"/>
    <w:rsid w:val="00AF2501"/>
    <w:rsid w:val="00B05237"/>
    <w:rsid w:val="00B06FC5"/>
    <w:rsid w:val="00B30886"/>
    <w:rsid w:val="00B34C50"/>
    <w:rsid w:val="00B434EA"/>
    <w:rsid w:val="00B626B5"/>
    <w:rsid w:val="00B71518"/>
    <w:rsid w:val="00B9570B"/>
    <w:rsid w:val="00BA2C8E"/>
    <w:rsid w:val="00BA2D6D"/>
    <w:rsid w:val="00BA396C"/>
    <w:rsid w:val="00BA6895"/>
    <w:rsid w:val="00BA789A"/>
    <w:rsid w:val="00BB3AEE"/>
    <w:rsid w:val="00BB49F4"/>
    <w:rsid w:val="00BB6A77"/>
    <w:rsid w:val="00BC3AF0"/>
    <w:rsid w:val="00BD0C16"/>
    <w:rsid w:val="00BD2503"/>
    <w:rsid w:val="00BD44A8"/>
    <w:rsid w:val="00BF0DED"/>
    <w:rsid w:val="00BF30C5"/>
    <w:rsid w:val="00BF5DAA"/>
    <w:rsid w:val="00BF66FB"/>
    <w:rsid w:val="00C01226"/>
    <w:rsid w:val="00C21955"/>
    <w:rsid w:val="00C3041A"/>
    <w:rsid w:val="00C56A64"/>
    <w:rsid w:val="00C618C5"/>
    <w:rsid w:val="00C87204"/>
    <w:rsid w:val="00C94E8D"/>
    <w:rsid w:val="00CA3557"/>
    <w:rsid w:val="00CA444B"/>
    <w:rsid w:val="00CC58F6"/>
    <w:rsid w:val="00CD6574"/>
    <w:rsid w:val="00CF38A7"/>
    <w:rsid w:val="00CF57CA"/>
    <w:rsid w:val="00D00130"/>
    <w:rsid w:val="00D016C3"/>
    <w:rsid w:val="00D1499A"/>
    <w:rsid w:val="00D222FF"/>
    <w:rsid w:val="00D24BBF"/>
    <w:rsid w:val="00D26FCE"/>
    <w:rsid w:val="00D35B83"/>
    <w:rsid w:val="00D377E9"/>
    <w:rsid w:val="00D500E6"/>
    <w:rsid w:val="00D56400"/>
    <w:rsid w:val="00D6149A"/>
    <w:rsid w:val="00D87E0C"/>
    <w:rsid w:val="00D90E57"/>
    <w:rsid w:val="00DA0A86"/>
    <w:rsid w:val="00DA7F50"/>
    <w:rsid w:val="00DB08E1"/>
    <w:rsid w:val="00DC11FD"/>
    <w:rsid w:val="00DC7B28"/>
    <w:rsid w:val="00DF12DA"/>
    <w:rsid w:val="00E1220C"/>
    <w:rsid w:val="00E36ECB"/>
    <w:rsid w:val="00E41696"/>
    <w:rsid w:val="00E42D22"/>
    <w:rsid w:val="00E43AE2"/>
    <w:rsid w:val="00E4406A"/>
    <w:rsid w:val="00E5033E"/>
    <w:rsid w:val="00E85AB3"/>
    <w:rsid w:val="00E869F9"/>
    <w:rsid w:val="00E87A2A"/>
    <w:rsid w:val="00E9329E"/>
    <w:rsid w:val="00E94F18"/>
    <w:rsid w:val="00ED494D"/>
    <w:rsid w:val="00EE5A9A"/>
    <w:rsid w:val="00EE73BC"/>
    <w:rsid w:val="00EF0FA3"/>
    <w:rsid w:val="00EF1020"/>
    <w:rsid w:val="00EF3DF6"/>
    <w:rsid w:val="00EF5D94"/>
    <w:rsid w:val="00F02C59"/>
    <w:rsid w:val="00F13EC1"/>
    <w:rsid w:val="00F30384"/>
    <w:rsid w:val="00F409D0"/>
    <w:rsid w:val="00F507FE"/>
    <w:rsid w:val="00F5286E"/>
    <w:rsid w:val="00F64BD1"/>
    <w:rsid w:val="00F83AB5"/>
    <w:rsid w:val="00F92394"/>
    <w:rsid w:val="00F95AC0"/>
    <w:rsid w:val="00F9666B"/>
    <w:rsid w:val="00FA095F"/>
    <w:rsid w:val="00FA3B14"/>
    <w:rsid w:val="00FB094E"/>
    <w:rsid w:val="00FB6358"/>
    <w:rsid w:val="00FD4E88"/>
    <w:rsid w:val="00FD739B"/>
    <w:rsid w:val="00FE096E"/>
    <w:rsid w:val="00FE2BD7"/>
    <w:rsid w:val="00FE4EDF"/>
    <w:rsid w:val="00FE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163BF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numbering" w:customStyle="1" w:styleId="WWNum2">
    <w:name w:val="WWNum2"/>
    <w:basedOn w:val="Bezlisty"/>
    <w:rsid w:val="00935EAC"/>
    <w:pPr>
      <w:numPr>
        <w:numId w:val="5"/>
      </w:numPr>
    </w:pPr>
  </w:style>
  <w:style w:type="paragraph" w:styleId="NormalnyWeb">
    <w:name w:val="Normal (Web)"/>
    <w:basedOn w:val="Normalny"/>
    <w:uiPriority w:val="99"/>
    <w:unhideWhenUsed/>
    <w:rsid w:val="009901A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163BF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numbering" w:customStyle="1" w:styleId="WWNum2">
    <w:name w:val="WWNum2"/>
    <w:basedOn w:val="Bezlisty"/>
    <w:rsid w:val="00935EAC"/>
    <w:pPr>
      <w:numPr>
        <w:numId w:val="5"/>
      </w:numPr>
    </w:pPr>
  </w:style>
  <w:style w:type="paragraph" w:styleId="NormalnyWeb">
    <w:name w:val="Normal (Web)"/>
    <w:basedOn w:val="Normalny"/>
    <w:uiPriority w:val="99"/>
    <w:unhideWhenUsed/>
    <w:rsid w:val="009901A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B1905-EC7C-4086-A8E2-9F5C1BAF9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31</TotalTime>
  <Pages>4</Pages>
  <Words>721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5037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7</cp:revision>
  <cp:lastPrinted>2021-03-15T11:50:00Z</cp:lastPrinted>
  <dcterms:created xsi:type="dcterms:W3CDTF">2021-03-17T06:30:00Z</dcterms:created>
  <dcterms:modified xsi:type="dcterms:W3CDTF">2021-03-17T12:17:00Z</dcterms:modified>
</cp:coreProperties>
</file>