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B7118" w:rsidRPr="00B1667E" w:rsidRDefault="00EB7118" w:rsidP="007A4AA2">
      <w:pPr>
        <w:rPr>
          <w:rFonts w:ascii="Verdana" w:hAnsi="Verdana"/>
        </w:rPr>
      </w:pPr>
    </w:p>
    <w:p w:rsidR="000E5D9E" w:rsidRPr="00B1667E" w:rsidRDefault="00EB7118" w:rsidP="003E58FA">
      <w:pPr>
        <w:jc w:val="right"/>
        <w:rPr>
          <w:rFonts w:ascii="Verdana" w:hAnsi="Verdana"/>
        </w:rPr>
      </w:pPr>
      <w:r w:rsidRPr="00B1667E">
        <w:rPr>
          <w:rFonts w:ascii="Verdana" w:hAnsi="Verdana"/>
        </w:rPr>
        <w:t xml:space="preserve">Bolesławiec, </w:t>
      </w:r>
      <w:r w:rsidR="0058131A">
        <w:rPr>
          <w:rFonts w:ascii="Verdana" w:hAnsi="Verdana"/>
        </w:rPr>
        <w:t>22</w:t>
      </w:r>
      <w:r w:rsidR="00056DF2" w:rsidRPr="00B1667E">
        <w:rPr>
          <w:rFonts w:ascii="Verdana" w:hAnsi="Verdana"/>
        </w:rPr>
        <w:t xml:space="preserve"> </w:t>
      </w:r>
      <w:r w:rsidR="004C0177" w:rsidRPr="00B1667E">
        <w:rPr>
          <w:rFonts w:ascii="Verdana" w:hAnsi="Verdana"/>
        </w:rPr>
        <w:t>marca 2021</w:t>
      </w:r>
    </w:p>
    <w:p w:rsidR="000E5D9E" w:rsidRPr="00B1667E" w:rsidRDefault="00B2305E">
      <w:pPr>
        <w:rPr>
          <w:rFonts w:ascii="Verdana" w:hAnsi="Verdana"/>
        </w:rPr>
      </w:pPr>
      <w:r w:rsidRPr="0058131A">
        <w:rPr>
          <w:rFonts w:ascii="Verdana" w:hAnsi="Verdana"/>
        </w:rPr>
        <w:t>RiP.0003.1.2021</w:t>
      </w:r>
    </w:p>
    <w:p w:rsidR="000E5D9E" w:rsidRPr="00B1667E" w:rsidRDefault="000E5D9E" w:rsidP="000E5D9E">
      <w:pPr>
        <w:ind w:left="708"/>
        <w:jc w:val="right"/>
        <w:rPr>
          <w:rFonts w:ascii="Verdana" w:hAnsi="Verdana"/>
        </w:rPr>
      </w:pPr>
    </w:p>
    <w:p w:rsidR="000E5D9E" w:rsidRPr="00B1667E" w:rsidRDefault="000E5D9E" w:rsidP="003E58FA">
      <w:pPr>
        <w:ind w:left="4253"/>
        <w:rPr>
          <w:rFonts w:ascii="Verdana" w:hAnsi="Verdana"/>
          <w:b/>
        </w:rPr>
      </w:pPr>
      <w:r w:rsidRPr="00B1667E">
        <w:rPr>
          <w:rFonts w:ascii="Verdana" w:hAnsi="Verdana"/>
          <w:b/>
        </w:rPr>
        <w:t>Pan</w:t>
      </w:r>
    </w:p>
    <w:p w:rsidR="000E5D9E" w:rsidRPr="00B1667E" w:rsidRDefault="00B1667E" w:rsidP="003E58FA">
      <w:pPr>
        <w:ind w:left="4253"/>
        <w:rPr>
          <w:rFonts w:ascii="Verdana" w:hAnsi="Verdana"/>
        </w:rPr>
      </w:pPr>
      <w:r w:rsidRPr="00B1667E">
        <w:rPr>
          <w:rFonts w:ascii="Verdana" w:hAnsi="Verdana"/>
          <w:b/>
        </w:rPr>
        <w:t>Józef Pokładek</w:t>
      </w:r>
    </w:p>
    <w:p w:rsidR="000E5D9E" w:rsidRPr="00B1667E" w:rsidRDefault="000E5D9E" w:rsidP="003E58FA">
      <w:pPr>
        <w:ind w:left="4253"/>
        <w:rPr>
          <w:rFonts w:ascii="Verdana" w:hAnsi="Verdana"/>
        </w:rPr>
      </w:pPr>
      <w:r w:rsidRPr="00B1667E">
        <w:rPr>
          <w:rFonts w:ascii="Verdana" w:hAnsi="Verdana"/>
        </w:rPr>
        <w:t xml:space="preserve">Przewodniczący </w:t>
      </w:r>
    </w:p>
    <w:p w:rsidR="000135BD" w:rsidRPr="00B1667E" w:rsidRDefault="009E6F36" w:rsidP="003E58FA">
      <w:pPr>
        <w:ind w:left="4253"/>
        <w:rPr>
          <w:rFonts w:ascii="Verdana" w:hAnsi="Verdana"/>
        </w:rPr>
      </w:pPr>
      <w:r>
        <w:rPr>
          <w:rFonts w:ascii="Verdana" w:hAnsi="Verdana"/>
        </w:rPr>
        <w:t>Rady</w:t>
      </w:r>
      <w:r w:rsidR="009F3732">
        <w:rPr>
          <w:rFonts w:ascii="Verdana" w:hAnsi="Verdana"/>
        </w:rPr>
        <w:t xml:space="preserve"> Miasta </w:t>
      </w:r>
      <w:r w:rsidR="007A4AA2">
        <w:rPr>
          <w:rFonts w:ascii="Verdana" w:hAnsi="Verdana"/>
        </w:rPr>
        <w:t>Bolesławiec</w:t>
      </w:r>
    </w:p>
    <w:p w:rsidR="000E5D9E" w:rsidRDefault="00564D26" w:rsidP="003E58FA">
      <w:pPr>
        <w:spacing w:before="480"/>
        <w:rPr>
          <w:rFonts w:ascii="Verdana" w:hAnsi="Verdana"/>
        </w:rPr>
      </w:pPr>
      <w:r>
        <w:rPr>
          <w:rFonts w:ascii="Verdana" w:hAnsi="Verdana"/>
        </w:rPr>
        <w:t>Informuję</w:t>
      </w:r>
      <w:r w:rsidR="00236F65">
        <w:rPr>
          <w:rFonts w:ascii="Verdana" w:hAnsi="Verdana"/>
        </w:rPr>
        <w:t>, że w piśmie z dnia 16 marca 2021 roku (RiP.0003.1.2021) stanowiącym odpowied</w:t>
      </w:r>
      <w:bookmarkStart w:id="0" w:name="_GoBack"/>
      <w:bookmarkEnd w:id="0"/>
      <w:r w:rsidR="00236F65">
        <w:rPr>
          <w:rFonts w:ascii="Verdana" w:hAnsi="Verdana"/>
        </w:rPr>
        <w:t>ź na interpelację radnego Maciej</w:t>
      </w:r>
      <w:r w:rsidR="00100975">
        <w:rPr>
          <w:rFonts w:ascii="Verdana" w:hAnsi="Verdana"/>
        </w:rPr>
        <w:t>a</w:t>
      </w:r>
      <w:r w:rsidR="00236F65">
        <w:rPr>
          <w:rFonts w:ascii="Verdana" w:hAnsi="Verdana"/>
        </w:rPr>
        <w:t xml:space="preserve"> Małkowskiego</w:t>
      </w:r>
      <w:r>
        <w:rPr>
          <w:rFonts w:ascii="Verdana" w:hAnsi="Verdana"/>
        </w:rPr>
        <w:t xml:space="preserve"> w sprawie wydatków na promocję w mediach (i in.)</w:t>
      </w:r>
      <w:r w:rsidR="00DC7DF0">
        <w:rPr>
          <w:rFonts w:ascii="Verdana" w:hAnsi="Verdana"/>
        </w:rPr>
        <w:t xml:space="preserve"> podano kwoty brutto.</w:t>
      </w:r>
    </w:p>
    <w:p w:rsidR="00EF3FB2" w:rsidRDefault="00EF3FB2" w:rsidP="00EF3FB2">
      <w:pPr>
        <w:spacing w:before="120"/>
        <w:ind w:left="4253"/>
        <w:jc w:val="center"/>
        <w:rPr>
          <w:rFonts w:ascii="Verdana" w:hAnsi="Verdana"/>
        </w:rPr>
      </w:pPr>
      <w:r>
        <w:rPr>
          <w:rFonts w:ascii="Verdana" w:hAnsi="Verdana"/>
        </w:rPr>
        <w:t>I Zastępca</w:t>
      </w:r>
    </w:p>
    <w:p w:rsidR="00EF3FB2" w:rsidRDefault="00EF3FB2" w:rsidP="00EF3FB2">
      <w:pPr>
        <w:spacing w:before="120"/>
        <w:ind w:left="4253"/>
        <w:jc w:val="center"/>
        <w:rPr>
          <w:rFonts w:ascii="Verdana" w:hAnsi="Verdana"/>
        </w:rPr>
      </w:pPr>
      <w:r>
        <w:rPr>
          <w:rFonts w:ascii="Verdana" w:hAnsi="Verdana"/>
        </w:rPr>
        <w:t>Prezydenta Miasta</w:t>
      </w:r>
    </w:p>
    <w:p w:rsidR="00EF3FB2" w:rsidRPr="00B1667E" w:rsidRDefault="00EF3FB2" w:rsidP="00EF3FB2">
      <w:pPr>
        <w:spacing w:before="480"/>
        <w:ind w:left="4253"/>
        <w:jc w:val="center"/>
        <w:rPr>
          <w:rFonts w:ascii="Verdana" w:hAnsi="Verdana"/>
        </w:rPr>
      </w:pPr>
      <w:r>
        <w:rPr>
          <w:rFonts w:ascii="Verdana" w:hAnsi="Verdana"/>
        </w:rPr>
        <w:t xml:space="preserve">/-/Iwona </w:t>
      </w:r>
      <w:proofErr w:type="spellStart"/>
      <w:r>
        <w:rPr>
          <w:rFonts w:ascii="Verdana" w:hAnsi="Verdana"/>
        </w:rPr>
        <w:t>Mandżuk</w:t>
      </w:r>
      <w:proofErr w:type="spellEnd"/>
      <w:r>
        <w:rPr>
          <w:rFonts w:ascii="Verdana" w:hAnsi="Verdana"/>
        </w:rPr>
        <w:t>-Dudek</w:t>
      </w:r>
    </w:p>
    <w:p w:rsidR="00B1667E" w:rsidRPr="00B1667E" w:rsidRDefault="00B1667E" w:rsidP="00B1667E">
      <w:pPr>
        <w:rPr>
          <w:rFonts w:ascii="Verdana" w:hAnsi="Verdana"/>
        </w:rPr>
      </w:pPr>
    </w:p>
    <w:sectPr w:rsidR="00B1667E" w:rsidRPr="00B1667E" w:rsidSect="00D15271">
      <w:headerReference w:type="first" r:id="rId8"/>
      <w:footerReference w:type="first" r:id="rId9"/>
      <w:pgSz w:w="11906" w:h="16838"/>
      <w:pgMar w:top="993" w:right="1286" w:bottom="993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7E7" w:rsidRDefault="006907E7">
      <w:r>
        <w:separator/>
      </w:r>
    </w:p>
  </w:endnote>
  <w:endnote w:type="continuationSeparator" w:id="0">
    <w:p w:rsidR="006907E7" w:rsidRDefault="00690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7E" w:rsidRDefault="00B1667E">
    <w:pPr>
      <w:pStyle w:val="Stopka"/>
      <w:jc w:val="center"/>
      <w:rPr>
        <w:rFonts w:ascii="Arial" w:hAnsi="Arial" w:cs="Arial"/>
        <w:sz w:val="18"/>
        <w:szCs w:val="18"/>
      </w:rPr>
    </w:pPr>
  </w:p>
  <w:p w:rsidR="00B1667E" w:rsidRDefault="00B1667E">
    <w:pPr>
      <w:pStyle w:val="Stopka"/>
      <w:jc w:val="center"/>
      <w:rPr>
        <w:rFonts w:ascii="Arial" w:hAnsi="Arial" w:cs="Arial"/>
        <w:sz w:val="18"/>
        <w:szCs w:val="18"/>
      </w:rPr>
    </w:pPr>
  </w:p>
  <w:p w:rsidR="00B1667E" w:rsidRDefault="005A2362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 wp14:anchorId="7152ED9B" wp14:editId="157257DC">
          <wp:extent cx="5114925" cy="19050"/>
          <wp:effectExtent l="0" t="0" r="9525" b="0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B1667E" w:rsidRDefault="00B1667E">
    <w:pPr>
      <w:pStyle w:val="Stopka"/>
      <w:jc w:val="center"/>
      <w:rPr>
        <w:rFonts w:ascii="Arial" w:hAnsi="Arial" w:cs="Arial"/>
        <w:sz w:val="18"/>
        <w:szCs w:val="18"/>
      </w:rPr>
    </w:pPr>
  </w:p>
  <w:p w:rsidR="00B1667E" w:rsidRDefault="00B1667E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B1667E" w:rsidRDefault="00B1667E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 w:rsidRPr="00D260D9">
      <w:rPr>
        <w:rFonts w:ascii="Arial" w:hAnsi="Arial" w:cs="Arial"/>
        <w:sz w:val="17"/>
        <w:szCs w:val="17"/>
        <w:lang w:val="de-DE"/>
      </w:rPr>
      <w:t xml:space="preserve">NIP </w:t>
    </w:r>
    <w:r w:rsidRPr="00D260D9">
      <w:rPr>
        <w:rFonts w:ascii="Arial" w:hAnsi="Arial" w:cs="Arial"/>
        <w:sz w:val="18"/>
        <w:lang w:val="de-DE"/>
      </w:rPr>
      <w:t>612-16-36-326</w:t>
    </w:r>
    <w:r w:rsidRPr="00D260D9">
      <w:rPr>
        <w:lang w:val="de-DE"/>
      </w:rPr>
      <w:t xml:space="preserve"> </w:t>
    </w:r>
    <w:r w:rsidRPr="00D260D9">
      <w:rPr>
        <w:rFonts w:ascii="Arial" w:hAnsi="Arial" w:cs="Arial"/>
        <w:sz w:val="17"/>
        <w:szCs w:val="17"/>
        <w:lang w:val="de-DE"/>
      </w:rPr>
      <w:t xml:space="preserve">REGON </w:t>
    </w:r>
    <w:r w:rsidRPr="00D260D9">
      <w:rPr>
        <w:rFonts w:ascii="Arial" w:hAnsi="Arial" w:cs="Arial"/>
        <w:sz w:val="18"/>
        <w:szCs w:val="18"/>
        <w:lang w:val="de-DE"/>
      </w:rPr>
      <w:t>000524944</w:t>
    </w:r>
  </w:p>
  <w:p w:rsidR="00B1667E" w:rsidRDefault="00B1667E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B1667E" w:rsidRPr="00D260D9" w:rsidRDefault="00B1667E">
    <w:pPr>
      <w:ind w:firstLine="708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 w:rsidRPr="00D260D9">
      <w:rPr>
        <w:rFonts w:ascii="Arial" w:hAnsi="Arial" w:cs="Arial"/>
        <w:sz w:val="18"/>
        <w:szCs w:val="18"/>
      </w:rPr>
      <w:t>nr 98 1020 2137 0000 9002 0046 4230</w:t>
    </w:r>
  </w:p>
  <w:p w:rsidR="00B1667E" w:rsidRPr="007A4AA2" w:rsidRDefault="00B1667E" w:rsidP="007A4AA2">
    <w:pPr>
      <w:jc w:val="both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7E7" w:rsidRDefault="006907E7">
      <w:r>
        <w:separator/>
      </w:r>
    </w:p>
  </w:footnote>
  <w:footnote w:type="continuationSeparator" w:id="0">
    <w:p w:rsidR="006907E7" w:rsidRDefault="006907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7E" w:rsidRDefault="005A2362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 wp14:anchorId="1A906E8B" wp14:editId="31ED98CC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2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667E">
      <w:rPr>
        <w:rFonts w:ascii="Arial" w:hAnsi="Arial" w:cs="Arial"/>
        <w:b/>
        <w:sz w:val="44"/>
        <w:szCs w:val="44"/>
      </w:rPr>
      <w:t xml:space="preserve"> PREZYDENT MIASTA</w:t>
    </w:r>
  </w:p>
  <w:p w:rsidR="00B1667E" w:rsidRDefault="005A2362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030BAB34" wp14:editId="71B38E74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24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667E">
      <w:rPr>
        <w:rFonts w:ascii="Arial" w:hAnsi="Arial" w:cs="Arial"/>
        <w:b/>
        <w:sz w:val="44"/>
        <w:szCs w:val="44"/>
      </w:rPr>
      <w:t>BOLESŁAWIEC</w:t>
    </w:r>
  </w:p>
  <w:p w:rsidR="00B1667E" w:rsidRDefault="005A2362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 wp14:anchorId="106CEA90" wp14:editId="3D6F4871">
          <wp:extent cx="971550" cy="8420100"/>
          <wp:effectExtent l="0" t="0" r="0" b="0"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B1667E" w:rsidRDefault="005A2362">
    <w:pPr>
      <w:pStyle w:val="Stopka"/>
      <w:jc w:val="both"/>
    </w:pPr>
    <w:r>
      <w:rPr>
        <w:noProof/>
        <w:lang w:eastAsia="pl-PL"/>
      </w:rPr>
      <w:drawing>
        <wp:inline distT="0" distB="0" distL="0" distR="0" wp14:anchorId="713ADE61" wp14:editId="7A722C71">
          <wp:extent cx="1343025" cy="8915400"/>
          <wp:effectExtent l="0" t="0" r="9525" b="0"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 wp14:anchorId="091FD8F9" wp14:editId="25D38DEB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2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667E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 wp14:anchorId="3FF83275" wp14:editId="2FB49449">
          <wp:extent cx="5114925" cy="19050"/>
          <wp:effectExtent l="0" t="0" r="9525" b="0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B1667E" w:rsidRDefault="005A2362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 wp14:anchorId="3DA98FEF" wp14:editId="2D038E61">
          <wp:extent cx="895350" cy="6467475"/>
          <wp:effectExtent l="0" t="0" r="0" b="9525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7C79EECF" wp14:editId="6CCB77A7">
          <wp:extent cx="895350" cy="6467475"/>
          <wp:effectExtent l="0" t="0" r="0" b="9525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BA36A1" wp14:editId="06CEAD29">
          <wp:extent cx="676275" cy="4867275"/>
          <wp:effectExtent l="0" t="0" r="9525" b="9525"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1667E">
      <w:rPr>
        <w:lang w:val="de-DE"/>
      </w:rPr>
      <w:tab/>
    </w:r>
  </w:p>
  <w:p w:rsidR="00B1667E" w:rsidRDefault="005A2362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 wp14:anchorId="41D5BC3C" wp14:editId="3FA3286F">
          <wp:extent cx="895350" cy="6467475"/>
          <wp:effectExtent l="0" t="0" r="0" b="9525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8120FBA"/>
    <w:multiLevelType w:val="hybridMultilevel"/>
    <w:tmpl w:val="EF60B53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135BD"/>
    <w:rsid w:val="00056DF2"/>
    <w:rsid w:val="00057965"/>
    <w:rsid w:val="000D6802"/>
    <w:rsid w:val="000E5D9E"/>
    <w:rsid w:val="0010005E"/>
    <w:rsid w:val="00100975"/>
    <w:rsid w:val="00112E54"/>
    <w:rsid w:val="00192396"/>
    <w:rsid w:val="00194495"/>
    <w:rsid w:val="001A5174"/>
    <w:rsid w:val="001F0EF3"/>
    <w:rsid w:val="00227CBB"/>
    <w:rsid w:val="00236F65"/>
    <w:rsid w:val="00272182"/>
    <w:rsid w:val="00276D91"/>
    <w:rsid w:val="002A0DF0"/>
    <w:rsid w:val="002D4A08"/>
    <w:rsid w:val="002D6D9B"/>
    <w:rsid w:val="00347C3D"/>
    <w:rsid w:val="003D05D9"/>
    <w:rsid w:val="003E58FA"/>
    <w:rsid w:val="00467B0A"/>
    <w:rsid w:val="00473ECD"/>
    <w:rsid w:val="004857C7"/>
    <w:rsid w:val="004C0177"/>
    <w:rsid w:val="004F3BAE"/>
    <w:rsid w:val="00540804"/>
    <w:rsid w:val="00564D26"/>
    <w:rsid w:val="005659A3"/>
    <w:rsid w:val="0058131A"/>
    <w:rsid w:val="005908DD"/>
    <w:rsid w:val="005A2362"/>
    <w:rsid w:val="005E7284"/>
    <w:rsid w:val="005F7708"/>
    <w:rsid w:val="00607FCE"/>
    <w:rsid w:val="00652752"/>
    <w:rsid w:val="006907E7"/>
    <w:rsid w:val="007112D1"/>
    <w:rsid w:val="00720F3C"/>
    <w:rsid w:val="00727237"/>
    <w:rsid w:val="007339BC"/>
    <w:rsid w:val="00742C21"/>
    <w:rsid w:val="007A4AA2"/>
    <w:rsid w:val="007A4ABF"/>
    <w:rsid w:val="00806391"/>
    <w:rsid w:val="00815EC7"/>
    <w:rsid w:val="00860107"/>
    <w:rsid w:val="0086144A"/>
    <w:rsid w:val="008614C9"/>
    <w:rsid w:val="00872740"/>
    <w:rsid w:val="008833DA"/>
    <w:rsid w:val="008836E6"/>
    <w:rsid w:val="0088674E"/>
    <w:rsid w:val="00897353"/>
    <w:rsid w:val="00897901"/>
    <w:rsid w:val="008F26BD"/>
    <w:rsid w:val="008F2861"/>
    <w:rsid w:val="00910476"/>
    <w:rsid w:val="00943F3A"/>
    <w:rsid w:val="009669B3"/>
    <w:rsid w:val="00977EC9"/>
    <w:rsid w:val="00983458"/>
    <w:rsid w:val="009870DF"/>
    <w:rsid w:val="00990B3B"/>
    <w:rsid w:val="009A3C4D"/>
    <w:rsid w:val="009E6F36"/>
    <w:rsid w:val="009F3732"/>
    <w:rsid w:val="00A01246"/>
    <w:rsid w:val="00AB7C59"/>
    <w:rsid w:val="00AD1273"/>
    <w:rsid w:val="00AD398A"/>
    <w:rsid w:val="00AF2D34"/>
    <w:rsid w:val="00B1622A"/>
    <w:rsid w:val="00B1667E"/>
    <w:rsid w:val="00B2305E"/>
    <w:rsid w:val="00B923CE"/>
    <w:rsid w:val="00B93365"/>
    <w:rsid w:val="00BC7CBF"/>
    <w:rsid w:val="00BF2E3D"/>
    <w:rsid w:val="00C03AF9"/>
    <w:rsid w:val="00C520E2"/>
    <w:rsid w:val="00C834E1"/>
    <w:rsid w:val="00C83C3E"/>
    <w:rsid w:val="00C935AE"/>
    <w:rsid w:val="00D15271"/>
    <w:rsid w:val="00D260D9"/>
    <w:rsid w:val="00D74DBD"/>
    <w:rsid w:val="00DA2516"/>
    <w:rsid w:val="00DC7DF0"/>
    <w:rsid w:val="00DD2078"/>
    <w:rsid w:val="00E517C8"/>
    <w:rsid w:val="00E77F42"/>
    <w:rsid w:val="00EB7118"/>
    <w:rsid w:val="00EC1762"/>
    <w:rsid w:val="00EC418D"/>
    <w:rsid w:val="00ED44B2"/>
    <w:rsid w:val="00EF3FB2"/>
    <w:rsid w:val="00F83C6D"/>
    <w:rsid w:val="00FB578E"/>
    <w:rsid w:val="00FC15D2"/>
    <w:rsid w:val="00FD2978"/>
    <w:rsid w:val="00FD525A"/>
    <w:rsid w:val="00FE1C18"/>
    <w:rsid w:val="00FE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7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6</TotalTime>
  <Pages>1</Pages>
  <Words>51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2021-03-22T08:25:00Z</cp:lastPrinted>
  <dcterms:created xsi:type="dcterms:W3CDTF">2021-03-23T08:09:00Z</dcterms:created>
  <dcterms:modified xsi:type="dcterms:W3CDTF">2021-03-23T08:15:00Z</dcterms:modified>
</cp:coreProperties>
</file>