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F62" w:rsidRDefault="00553F62" w:rsidP="00553F62">
      <w:pPr>
        <w:pStyle w:val="Adreszwrotnynakopercie"/>
      </w:pPr>
    </w:p>
    <w:p w:rsidR="000861C3" w:rsidRPr="009A556D" w:rsidRDefault="000861C3" w:rsidP="009A556D">
      <w:pPr>
        <w:ind w:left="2832" w:firstLine="708"/>
        <w:rPr>
          <w:rFonts w:ascii="Verdana" w:hAnsi="Verdana"/>
        </w:rPr>
      </w:pPr>
      <w:r w:rsidRPr="009A556D">
        <w:rPr>
          <w:rFonts w:ascii="Verdana" w:hAnsi="Verdana"/>
        </w:rPr>
        <w:t xml:space="preserve">Bolesławiec, dnia </w:t>
      </w:r>
      <w:r w:rsidR="002709F6" w:rsidRPr="009A556D">
        <w:rPr>
          <w:rFonts w:ascii="Verdana" w:hAnsi="Verdana"/>
        </w:rPr>
        <w:t>30</w:t>
      </w:r>
      <w:r w:rsidRPr="009A556D">
        <w:rPr>
          <w:rFonts w:ascii="Verdana" w:hAnsi="Verdana"/>
        </w:rPr>
        <w:t xml:space="preserve"> </w:t>
      </w:r>
      <w:r w:rsidR="003C020E" w:rsidRPr="009A556D">
        <w:rPr>
          <w:rFonts w:ascii="Verdana" w:hAnsi="Verdana"/>
        </w:rPr>
        <w:t>marca</w:t>
      </w:r>
      <w:r w:rsidRPr="009A556D">
        <w:rPr>
          <w:rFonts w:ascii="Verdana" w:hAnsi="Verdana"/>
        </w:rPr>
        <w:t xml:space="preserve"> 2021 r.</w:t>
      </w:r>
    </w:p>
    <w:p w:rsidR="000861C3" w:rsidRPr="009A556D" w:rsidRDefault="000861C3" w:rsidP="000861C3">
      <w:pPr>
        <w:rPr>
          <w:rFonts w:ascii="Verdana" w:hAnsi="Verdana"/>
        </w:rPr>
      </w:pPr>
    </w:p>
    <w:p w:rsidR="00B96865" w:rsidRPr="009A556D" w:rsidRDefault="00B96865" w:rsidP="00B96865">
      <w:pPr>
        <w:rPr>
          <w:rFonts w:ascii="Verdana" w:hAnsi="Verdana"/>
        </w:rPr>
      </w:pPr>
      <w:r w:rsidRPr="009A556D">
        <w:rPr>
          <w:rFonts w:ascii="Verdana" w:hAnsi="Verdana"/>
        </w:rPr>
        <w:t>MiG-X.6845.1.31.2021</w:t>
      </w:r>
    </w:p>
    <w:p w:rsidR="001F6693" w:rsidRPr="009A556D" w:rsidRDefault="001F6693" w:rsidP="009A556D">
      <w:pPr>
        <w:pStyle w:val="Tekstpodstawowy"/>
        <w:tabs>
          <w:tab w:val="left" w:pos="6161"/>
        </w:tabs>
        <w:jc w:val="left"/>
        <w:rPr>
          <w:rFonts w:ascii="Verdana" w:hAnsi="Verdana"/>
          <w:b/>
          <w:bCs/>
          <w:color w:val="000000"/>
          <w:sz w:val="24"/>
        </w:rPr>
      </w:pPr>
    </w:p>
    <w:p w:rsidR="000F0AF7" w:rsidRPr="009A556D" w:rsidRDefault="002709F6" w:rsidP="000861C3">
      <w:pPr>
        <w:pStyle w:val="Tekstpodstawowy"/>
        <w:tabs>
          <w:tab w:val="left" w:pos="6161"/>
        </w:tabs>
        <w:ind w:left="4248"/>
        <w:jc w:val="left"/>
        <w:rPr>
          <w:rFonts w:ascii="Verdana" w:hAnsi="Verdana"/>
          <w:b/>
          <w:bCs/>
          <w:color w:val="000000"/>
          <w:sz w:val="26"/>
          <w:szCs w:val="26"/>
        </w:rPr>
      </w:pPr>
      <w:bookmarkStart w:id="0" w:name="_GoBack"/>
      <w:bookmarkEnd w:id="0"/>
      <w:r w:rsidRPr="009A556D">
        <w:rPr>
          <w:rFonts w:ascii="Verdana" w:hAnsi="Verdana"/>
          <w:b/>
          <w:bCs/>
          <w:color w:val="000000"/>
          <w:sz w:val="26"/>
          <w:szCs w:val="26"/>
        </w:rPr>
        <w:t>Pan</w:t>
      </w:r>
    </w:p>
    <w:p w:rsidR="000861C3" w:rsidRPr="009A556D" w:rsidRDefault="002709F6" w:rsidP="000861C3">
      <w:pPr>
        <w:pStyle w:val="Tekstpodstawowy"/>
        <w:tabs>
          <w:tab w:val="left" w:pos="6161"/>
        </w:tabs>
        <w:ind w:left="4248"/>
        <w:jc w:val="left"/>
        <w:rPr>
          <w:rFonts w:ascii="Verdana" w:hAnsi="Verdana"/>
          <w:b/>
          <w:bCs/>
          <w:color w:val="000000"/>
          <w:sz w:val="26"/>
          <w:szCs w:val="26"/>
        </w:rPr>
      </w:pPr>
      <w:r w:rsidRPr="009A556D">
        <w:rPr>
          <w:rFonts w:ascii="Verdana" w:hAnsi="Verdana"/>
          <w:b/>
          <w:bCs/>
          <w:color w:val="000000"/>
          <w:sz w:val="26"/>
          <w:szCs w:val="26"/>
        </w:rPr>
        <w:t>Józef</w:t>
      </w:r>
      <w:r w:rsidR="000861C3" w:rsidRPr="009A556D">
        <w:rPr>
          <w:rFonts w:ascii="Verdana" w:hAnsi="Verdana"/>
          <w:b/>
          <w:bCs/>
          <w:color w:val="000000"/>
          <w:sz w:val="26"/>
          <w:szCs w:val="26"/>
        </w:rPr>
        <w:t xml:space="preserve"> </w:t>
      </w:r>
      <w:r w:rsidR="000F0AF7" w:rsidRPr="009A556D">
        <w:rPr>
          <w:rFonts w:ascii="Verdana" w:hAnsi="Verdana"/>
          <w:b/>
          <w:bCs/>
          <w:color w:val="000000"/>
          <w:sz w:val="26"/>
          <w:szCs w:val="26"/>
        </w:rPr>
        <w:t>Po</w:t>
      </w:r>
      <w:r w:rsidRPr="009A556D">
        <w:rPr>
          <w:rFonts w:ascii="Verdana" w:hAnsi="Verdana"/>
          <w:b/>
          <w:bCs/>
          <w:color w:val="000000"/>
          <w:sz w:val="26"/>
          <w:szCs w:val="26"/>
        </w:rPr>
        <w:t>kładek</w:t>
      </w:r>
    </w:p>
    <w:p w:rsidR="002709F6" w:rsidRPr="009A556D" w:rsidRDefault="002709F6" w:rsidP="000861C3">
      <w:pPr>
        <w:pStyle w:val="Tekstpodstawowy"/>
        <w:tabs>
          <w:tab w:val="left" w:pos="6161"/>
        </w:tabs>
        <w:ind w:left="4248"/>
        <w:jc w:val="left"/>
        <w:rPr>
          <w:rFonts w:ascii="Verdana" w:hAnsi="Verdana"/>
          <w:b/>
          <w:bCs/>
          <w:color w:val="000000"/>
          <w:sz w:val="26"/>
          <w:szCs w:val="26"/>
        </w:rPr>
      </w:pPr>
      <w:r w:rsidRPr="009A556D">
        <w:rPr>
          <w:rFonts w:ascii="Verdana" w:hAnsi="Verdana"/>
          <w:b/>
          <w:bCs/>
          <w:color w:val="000000"/>
          <w:sz w:val="26"/>
          <w:szCs w:val="26"/>
        </w:rPr>
        <w:t>Przewodniczący</w:t>
      </w:r>
    </w:p>
    <w:p w:rsidR="000861C3" w:rsidRPr="00CF3B4F" w:rsidRDefault="002709F6" w:rsidP="00CF3B4F">
      <w:pPr>
        <w:pStyle w:val="Tekstpodstawowy"/>
        <w:tabs>
          <w:tab w:val="left" w:pos="6161"/>
        </w:tabs>
        <w:ind w:left="4248"/>
        <w:jc w:val="left"/>
        <w:rPr>
          <w:rFonts w:ascii="Verdana" w:hAnsi="Verdana"/>
          <w:b/>
          <w:bCs/>
          <w:color w:val="000000"/>
          <w:sz w:val="24"/>
        </w:rPr>
      </w:pPr>
      <w:r w:rsidRPr="009A556D">
        <w:rPr>
          <w:rFonts w:ascii="Verdana" w:hAnsi="Verdana"/>
          <w:b/>
          <w:bCs/>
          <w:color w:val="000000"/>
          <w:sz w:val="26"/>
          <w:szCs w:val="26"/>
        </w:rPr>
        <w:t>Rady Miasta Bolesławiec</w:t>
      </w:r>
      <w:r w:rsidR="000861C3" w:rsidRPr="009A556D">
        <w:rPr>
          <w:rFonts w:ascii="Verdana" w:hAnsi="Verdana"/>
          <w:b/>
          <w:bCs/>
          <w:color w:val="000000"/>
          <w:sz w:val="24"/>
        </w:rPr>
        <w:t xml:space="preserve"> </w:t>
      </w:r>
    </w:p>
    <w:p w:rsidR="00176619" w:rsidRPr="009A556D" w:rsidRDefault="000861C3" w:rsidP="00CF3B4F">
      <w:pPr>
        <w:autoSpaceDE w:val="0"/>
        <w:autoSpaceDN w:val="0"/>
        <w:adjustRightInd w:val="0"/>
        <w:spacing w:before="360"/>
        <w:rPr>
          <w:rFonts w:ascii="Verdana" w:hAnsi="Verdana"/>
        </w:rPr>
      </w:pPr>
      <w:r w:rsidRPr="009A556D">
        <w:rPr>
          <w:rFonts w:ascii="Verdana" w:hAnsi="Verdana"/>
        </w:rPr>
        <w:tab/>
        <w:t xml:space="preserve">W odpowiedzi </w:t>
      </w:r>
      <w:r w:rsidR="00934893" w:rsidRPr="009A556D">
        <w:rPr>
          <w:rFonts w:ascii="Verdana" w:hAnsi="Verdana"/>
        </w:rPr>
        <w:t>na interpelację</w:t>
      </w:r>
      <w:r w:rsidR="002709F6" w:rsidRPr="009A556D">
        <w:rPr>
          <w:rFonts w:ascii="Verdana" w:hAnsi="Verdana"/>
        </w:rPr>
        <w:t xml:space="preserve"> </w:t>
      </w:r>
      <w:r w:rsidR="004B6E12" w:rsidRPr="009A556D">
        <w:rPr>
          <w:rFonts w:ascii="Verdana" w:hAnsi="Verdana"/>
        </w:rPr>
        <w:t xml:space="preserve">z </w:t>
      </w:r>
      <w:r w:rsidR="002709F6" w:rsidRPr="009A556D">
        <w:rPr>
          <w:rFonts w:ascii="Verdana" w:hAnsi="Verdana"/>
        </w:rPr>
        <w:t xml:space="preserve"> dni</w:t>
      </w:r>
      <w:r w:rsidR="004B6E12" w:rsidRPr="009A556D">
        <w:rPr>
          <w:rFonts w:ascii="Verdana" w:hAnsi="Verdana"/>
        </w:rPr>
        <w:t>a</w:t>
      </w:r>
      <w:r w:rsidR="002709F6" w:rsidRPr="009A556D">
        <w:rPr>
          <w:rFonts w:ascii="Verdana" w:hAnsi="Verdana"/>
        </w:rPr>
        <w:t xml:space="preserve"> 18 marca 2021 r. </w:t>
      </w:r>
      <w:r w:rsidR="004B6E12" w:rsidRPr="009A556D">
        <w:rPr>
          <w:rFonts w:ascii="Verdana" w:hAnsi="Verdana"/>
        </w:rPr>
        <w:t xml:space="preserve">złożoną </w:t>
      </w:r>
      <w:r w:rsidR="002709F6" w:rsidRPr="009A556D">
        <w:rPr>
          <w:rFonts w:ascii="Verdana" w:hAnsi="Verdana"/>
        </w:rPr>
        <w:t xml:space="preserve">przez Radnego Rady Miasta Bolesławiec Pana Piotra Klasę </w:t>
      </w:r>
      <w:r w:rsidR="00176619" w:rsidRPr="009A556D">
        <w:rPr>
          <w:rFonts w:ascii="Verdana" w:hAnsi="Verdana"/>
        </w:rPr>
        <w:t xml:space="preserve">na wniosek </w:t>
      </w:r>
      <w:r w:rsidR="002709F6" w:rsidRPr="009A556D">
        <w:rPr>
          <w:rFonts w:ascii="Verdana" w:hAnsi="Verdana"/>
        </w:rPr>
        <w:t xml:space="preserve"> Wspólnoty Mieszkaniowej mieszkańców bloku nr 63a-e przy ul. Staszica</w:t>
      </w:r>
      <w:r w:rsidR="007E62C3" w:rsidRPr="009A556D">
        <w:rPr>
          <w:rFonts w:ascii="Verdana" w:hAnsi="Verdana"/>
        </w:rPr>
        <w:t>,</w:t>
      </w:r>
      <w:r w:rsidR="00176619" w:rsidRPr="009A556D">
        <w:rPr>
          <w:rFonts w:ascii="Verdana" w:hAnsi="Verdana"/>
        </w:rPr>
        <w:t xml:space="preserve"> której zarządcą jest Pani Irena Dul</w:t>
      </w:r>
      <w:r w:rsidR="004B6E12" w:rsidRPr="009A556D">
        <w:rPr>
          <w:rFonts w:ascii="Verdana" w:hAnsi="Verdana"/>
        </w:rPr>
        <w:t>,</w:t>
      </w:r>
      <w:r w:rsidR="002709F6" w:rsidRPr="009A556D">
        <w:rPr>
          <w:rFonts w:ascii="Verdana" w:hAnsi="Verdana"/>
        </w:rPr>
        <w:t xml:space="preserve"> dotycząc</w:t>
      </w:r>
      <w:r w:rsidR="0013551E" w:rsidRPr="009A556D">
        <w:rPr>
          <w:rFonts w:ascii="Verdana" w:hAnsi="Verdana"/>
        </w:rPr>
        <w:t>ą</w:t>
      </w:r>
      <w:r w:rsidR="00176619" w:rsidRPr="009A556D">
        <w:rPr>
          <w:rFonts w:ascii="Verdana" w:hAnsi="Verdana"/>
        </w:rPr>
        <w:t xml:space="preserve"> braku zawarcia porozumienia pomi</w:t>
      </w:r>
      <w:r w:rsidR="009A556D">
        <w:rPr>
          <w:rFonts w:ascii="Verdana" w:hAnsi="Verdana"/>
        </w:rPr>
        <w:t xml:space="preserve">ędzy ww. Wspólnotą Mieszkaniową </w:t>
      </w:r>
      <w:r w:rsidR="0013551E" w:rsidRPr="009A556D">
        <w:rPr>
          <w:rFonts w:ascii="Verdana" w:hAnsi="Verdana"/>
        </w:rPr>
        <w:t>i Spółdzielnię</w:t>
      </w:r>
      <w:r w:rsidR="00176619" w:rsidRPr="009A556D">
        <w:rPr>
          <w:rFonts w:ascii="Verdana" w:hAnsi="Verdana"/>
        </w:rPr>
        <w:t xml:space="preserve"> Mieszkaniową ‘Bolesławianka” </w:t>
      </w:r>
      <w:r w:rsidR="009A556D">
        <w:rPr>
          <w:rFonts w:ascii="Verdana" w:hAnsi="Verdana"/>
        </w:rPr>
        <w:br/>
      </w:r>
      <w:r w:rsidR="004B6E12" w:rsidRPr="009A556D">
        <w:rPr>
          <w:rFonts w:ascii="Verdana" w:hAnsi="Verdana"/>
        </w:rPr>
        <w:t>w sprawie</w:t>
      </w:r>
      <w:r w:rsidR="00562740" w:rsidRPr="009A556D">
        <w:rPr>
          <w:rFonts w:ascii="Verdana" w:hAnsi="Verdana"/>
        </w:rPr>
        <w:t xml:space="preserve"> </w:t>
      </w:r>
      <w:r w:rsidR="00764E38" w:rsidRPr="009A556D">
        <w:rPr>
          <w:rFonts w:ascii="Verdana" w:hAnsi="Verdana"/>
        </w:rPr>
        <w:t>warunków</w:t>
      </w:r>
      <w:r w:rsidR="00176619" w:rsidRPr="009A556D">
        <w:rPr>
          <w:rFonts w:ascii="Verdana" w:hAnsi="Verdana"/>
        </w:rPr>
        <w:t xml:space="preserve"> korzystania przez członków ww. Wspólnoty ze śmietnika posadowionego na nieruchomości </w:t>
      </w:r>
      <w:r w:rsidR="002709F6" w:rsidRPr="009A556D">
        <w:rPr>
          <w:rFonts w:ascii="Verdana" w:hAnsi="Verdana"/>
        </w:rPr>
        <w:t xml:space="preserve"> </w:t>
      </w:r>
      <w:r w:rsidR="00176619" w:rsidRPr="009A556D">
        <w:rPr>
          <w:rFonts w:ascii="Verdana" w:hAnsi="Verdana"/>
        </w:rPr>
        <w:t>oznaczoną jako działka nr 216/10, położonej przy ul. Góralskiej</w:t>
      </w:r>
      <w:r w:rsidR="004B6E12" w:rsidRPr="009A556D">
        <w:rPr>
          <w:rFonts w:ascii="Verdana" w:hAnsi="Verdana"/>
        </w:rPr>
        <w:t>, informuję co następuje.</w:t>
      </w:r>
      <w:r w:rsidR="00176619" w:rsidRPr="009A556D">
        <w:rPr>
          <w:rFonts w:ascii="Verdana" w:hAnsi="Verdana"/>
        </w:rPr>
        <w:t xml:space="preserve"> </w:t>
      </w:r>
    </w:p>
    <w:p w:rsidR="00562740" w:rsidRPr="009A556D" w:rsidRDefault="004B6E12" w:rsidP="00CF3B4F">
      <w:pPr>
        <w:autoSpaceDE w:val="0"/>
        <w:autoSpaceDN w:val="0"/>
        <w:adjustRightInd w:val="0"/>
        <w:ind w:firstLine="708"/>
        <w:rPr>
          <w:rFonts w:ascii="Verdana" w:hAnsi="Verdana"/>
        </w:rPr>
      </w:pPr>
      <w:r w:rsidRPr="009A556D">
        <w:rPr>
          <w:rFonts w:ascii="Verdana" w:hAnsi="Verdana"/>
        </w:rPr>
        <w:t>W</w:t>
      </w:r>
      <w:r w:rsidR="00562740" w:rsidRPr="009A556D">
        <w:rPr>
          <w:rFonts w:ascii="Verdana" w:hAnsi="Verdana"/>
        </w:rPr>
        <w:t>ymieniona</w:t>
      </w:r>
      <w:r w:rsidR="00176619" w:rsidRPr="009A556D">
        <w:rPr>
          <w:rFonts w:ascii="Verdana" w:hAnsi="Verdana"/>
        </w:rPr>
        <w:t xml:space="preserve"> </w:t>
      </w:r>
      <w:r w:rsidR="00562740" w:rsidRPr="009A556D">
        <w:rPr>
          <w:rFonts w:ascii="Verdana" w:hAnsi="Verdana"/>
        </w:rPr>
        <w:t>nieruchomość</w:t>
      </w:r>
      <w:r w:rsidR="00176619" w:rsidRPr="009A556D">
        <w:rPr>
          <w:rFonts w:ascii="Verdana" w:hAnsi="Verdana"/>
        </w:rPr>
        <w:t xml:space="preserve"> stanowi własność Gminy Miejskiej </w:t>
      </w:r>
      <w:r w:rsidR="00562740" w:rsidRPr="009A556D">
        <w:rPr>
          <w:rFonts w:ascii="Verdana" w:hAnsi="Verdana"/>
        </w:rPr>
        <w:t>Bolesławiec</w:t>
      </w:r>
      <w:r w:rsidRPr="009A556D">
        <w:rPr>
          <w:rFonts w:ascii="Verdana" w:hAnsi="Verdana"/>
        </w:rPr>
        <w:t xml:space="preserve"> </w:t>
      </w:r>
      <w:r w:rsidR="00176619" w:rsidRPr="009A556D">
        <w:rPr>
          <w:rFonts w:ascii="Verdana" w:hAnsi="Verdana"/>
        </w:rPr>
        <w:t>i została oddana w użytkowanie w</w:t>
      </w:r>
      <w:r w:rsidR="00562740" w:rsidRPr="009A556D">
        <w:rPr>
          <w:rFonts w:ascii="Verdana" w:hAnsi="Verdana"/>
        </w:rPr>
        <w:t>ieczyste Spółdzielni Mieszkaniowej „Bolesławianka”</w:t>
      </w:r>
      <w:r w:rsidRPr="009A556D">
        <w:rPr>
          <w:rFonts w:ascii="Verdana" w:hAnsi="Verdana"/>
        </w:rPr>
        <w:t xml:space="preserve"> w drodze zawarcia umowy notarialnej</w:t>
      </w:r>
      <w:r w:rsidR="009A556D">
        <w:rPr>
          <w:rFonts w:ascii="Verdana" w:hAnsi="Verdana"/>
        </w:rPr>
        <w:t xml:space="preserve">. </w:t>
      </w:r>
      <w:r w:rsidR="00562740" w:rsidRPr="009A556D">
        <w:rPr>
          <w:rFonts w:ascii="Verdana" w:hAnsi="Verdana"/>
        </w:rPr>
        <w:t xml:space="preserve">Spółdzielnia Mieszkaniowa będąc użytkownikiem wieczystym korzysta z prawa dysponowania nieruchomością tak jak właściciel i Gmina Miejska Bolesławiec </w:t>
      </w:r>
      <w:r w:rsidR="009A556D">
        <w:rPr>
          <w:rFonts w:ascii="Verdana" w:hAnsi="Verdana"/>
        </w:rPr>
        <w:t xml:space="preserve">nie ma uprawnień do ingerowania </w:t>
      </w:r>
      <w:r w:rsidR="00562740" w:rsidRPr="009A556D">
        <w:rPr>
          <w:rFonts w:ascii="Verdana" w:hAnsi="Verdana"/>
        </w:rPr>
        <w:t>w umowy cywilnoprawne zawierane pomiędzy Spółdzielnią Mieszkaniową i Wspólnotą Mieszkaniową.</w:t>
      </w:r>
    </w:p>
    <w:p w:rsidR="00A307F6" w:rsidRPr="009A556D" w:rsidRDefault="00562740" w:rsidP="00CF3B4F">
      <w:pPr>
        <w:autoSpaceDE w:val="0"/>
        <w:autoSpaceDN w:val="0"/>
        <w:adjustRightInd w:val="0"/>
        <w:ind w:firstLine="708"/>
        <w:rPr>
          <w:rFonts w:ascii="Verdana" w:hAnsi="Verdana"/>
        </w:rPr>
      </w:pPr>
      <w:r w:rsidRPr="009A556D">
        <w:rPr>
          <w:rFonts w:ascii="Verdana" w:hAnsi="Verdana"/>
        </w:rPr>
        <w:t>Ponadto</w:t>
      </w:r>
      <w:r w:rsidR="0013551E" w:rsidRPr="009A556D">
        <w:rPr>
          <w:rFonts w:ascii="Verdana" w:hAnsi="Verdana"/>
        </w:rPr>
        <w:t xml:space="preserve"> </w:t>
      </w:r>
      <w:r w:rsidR="00B65EA4" w:rsidRPr="009A556D">
        <w:rPr>
          <w:rFonts w:ascii="Verdana" w:hAnsi="Verdana"/>
        </w:rPr>
        <w:t xml:space="preserve">wniosek Wspólnoty Mieszkaniowej </w:t>
      </w:r>
      <w:r w:rsidRPr="009A556D">
        <w:rPr>
          <w:rFonts w:ascii="Verdana" w:hAnsi="Verdana"/>
        </w:rPr>
        <w:t xml:space="preserve"> </w:t>
      </w:r>
      <w:r w:rsidR="004B6E12" w:rsidRPr="009A556D">
        <w:rPr>
          <w:rFonts w:ascii="Verdana" w:hAnsi="Verdana"/>
        </w:rPr>
        <w:t xml:space="preserve">zawiera prośbę dotyczącą </w:t>
      </w:r>
      <w:r w:rsidR="00B65EA4" w:rsidRPr="009A556D">
        <w:rPr>
          <w:rFonts w:ascii="Verdana" w:hAnsi="Verdana"/>
        </w:rPr>
        <w:t xml:space="preserve"> wypowiedzeni</w:t>
      </w:r>
      <w:r w:rsidR="0013551E" w:rsidRPr="009A556D">
        <w:rPr>
          <w:rFonts w:ascii="Verdana" w:hAnsi="Verdana"/>
        </w:rPr>
        <w:t>a</w:t>
      </w:r>
      <w:r w:rsidR="00B65EA4" w:rsidRPr="009A556D">
        <w:rPr>
          <w:rFonts w:ascii="Verdana" w:hAnsi="Verdana"/>
        </w:rPr>
        <w:t xml:space="preserve"> przez Gminę</w:t>
      </w:r>
      <w:r w:rsidRPr="009A556D">
        <w:rPr>
          <w:rFonts w:ascii="Verdana" w:hAnsi="Verdana"/>
        </w:rPr>
        <w:t xml:space="preserve"> </w:t>
      </w:r>
      <w:r w:rsidR="00B65EA4" w:rsidRPr="009A556D">
        <w:rPr>
          <w:rFonts w:ascii="Verdana" w:hAnsi="Verdana"/>
        </w:rPr>
        <w:t>Miejską</w:t>
      </w:r>
      <w:r w:rsidRPr="009A556D">
        <w:rPr>
          <w:rFonts w:ascii="Verdana" w:hAnsi="Verdana"/>
        </w:rPr>
        <w:t xml:space="preserve"> </w:t>
      </w:r>
      <w:r w:rsidR="00B65EA4" w:rsidRPr="009A556D">
        <w:rPr>
          <w:rFonts w:ascii="Verdana" w:hAnsi="Verdana"/>
        </w:rPr>
        <w:t xml:space="preserve">prawa użytkowania wieczystego </w:t>
      </w:r>
      <w:r w:rsidR="002709F6" w:rsidRPr="009A556D">
        <w:rPr>
          <w:rFonts w:ascii="Verdana" w:hAnsi="Verdana"/>
        </w:rPr>
        <w:t xml:space="preserve">Spółdzielni </w:t>
      </w:r>
      <w:r w:rsidR="00B65EA4" w:rsidRPr="009A556D">
        <w:rPr>
          <w:rFonts w:ascii="Verdana" w:hAnsi="Verdana"/>
        </w:rPr>
        <w:t>Mieszkaniowej</w:t>
      </w:r>
      <w:r w:rsidR="004B6E12" w:rsidRPr="009A556D">
        <w:rPr>
          <w:rFonts w:ascii="Verdana" w:hAnsi="Verdana"/>
        </w:rPr>
        <w:t xml:space="preserve">. Prośba ta </w:t>
      </w:r>
      <w:r w:rsidR="00A307F6" w:rsidRPr="009A556D">
        <w:rPr>
          <w:rFonts w:ascii="Verdana" w:hAnsi="Verdana"/>
        </w:rPr>
        <w:t xml:space="preserve"> </w:t>
      </w:r>
      <w:r w:rsidR="00B65EA4" w:rsidRPr="009A556D">
        <w:rPr>
          <w:rFonts w:ascii="Verdana" w:hAnsi="Verdana"/>
        </w:rPr>
        <w:t>nie może zostać zrealizowan</w:t>
      </w:r>
      <w:r w:rsidR="0013551E" w:rsidRPr="009A556D">
        <w:rPr>
          <w:rFonts w:ascii="Verdana" w:hAnsi="Verdana"/>
        </w:rPr>
        <w:t>a</w:t>
      </w:r>
      <w:r w:rsidR="00B65EA4" w:rsidRPr="009A556D">
        <w:rPr>
          <w:rFonts w:ascii="Verdana" w:hAnsi="Verdana"/>
        </w:rPr>
        <w:t xml:space="preserve"> z powodu braku podstawy prawnej</w:t>
      </w:r>
      <w:r w:rsidR="004B6E12" w:rsidRPr="009A556D">
        <w:rPr>
          <w:rFonts w:ascii="Verdana" w:hAnsi="Verdana"/>
        </w:rPr>
        <w:t xml:space="preserve"> d</w:t>
      </w:r>
      <w:r w:rsidR="009A556D">
        <w:rPr>
          <w:rFonts w:ascii="Verdana" w:hAnsi="Verdana"/>
        </w:rPr>
        <w:t xml:space="preserve">o podjęcia przez Gminę Miejską </w:t>
      </w:r>
      <w:r w:rsidR="004B6E12" w:rsidRPr="009A556D">
        <w:rPr>
          <w:rFonts w:ascii="Verdana" w:hAnsi="Verdana"/>
        </w:rPr>
        <w:t>działa</w:t>
      </w:r>
      <w:r w:rsidR="00816C9F" w:rsidRPr="009A556D">
        <w:rPr>
          <w:rFonts w:ascii="Verdana" w:hAnsi="Verdana"/>
        </w:rPr>
        <w:t>ń</w:t>
      </w:r>
      <w:r w:rsidR="004B6E12" w:rsidRPr="009A556D">
        <w:rPr>
          <w:rFonts w:ascii="Verdana" w:hAnsi="Verdana"/>
        </w:rPr>
        <w:t xml:space="preserve"> oczekiwan</w:t>
      </w:r>
      <w:r w:rsidR="00816C9F" w:rsidRPr="009A556D">
        <w:rPr>
          <w:rFonts w:ascii="Verdana" w:hAnsi="Verdana"/>
        </w:rPr>
        <w:t>ych</w:t>
      </w:r>
      <w:r w:rsidR="009A556D">
        <w:rPr>
          <w:rFonts w:ascii="Verdana" w:hAnsi="Verdana"/>
        </w:rPr>
        <w:t xml:space="preserve"> przez Wspólnotę </w:t>
      </w:r>
      <w:r w:rsidR="004B6E12" w:rsidRPr="009A556D">
        <w:rPr>
          <w:rFonts w:ascii="Verdana" w:hAnsi="Verdana"/>
        </w:rPr>
        <w:t>Mieszkaniową</w:t>
      </w:r>
      <w:r w:rsidR="00B65EA4" w:rsidRPr="009A556D">
        <w:rPr>
          <w:rFonts w:ascii="Verdana" w:hAnsi="Verdana"/>
        </w:rPr>
        <w:t>. Wypowiedzenie użytkowania wieczystego przed terminem</w:t>
      </w:r>
      <w:r w:rsidR="004B6E12" w:rsidRPr="009A556D">
        <w:rPr>
          <w:rFonts w:ascii="Verdana" w:hAnsi="Verdana"/>
        </w:rPr>
        <w:t>,</w:t>
      </w:r>
      <w:r w:rsidR="00B65EA4" w:rsidRPr="009A556D">
        <w:rPr>
          <w:rFonts w:ascii="Verdana" w:hAnsi="Verdana"/>
        </w:rPr>
        <w:t xml:space="preserve"> może nastąpić </w:t>
      </w:r>
      <w:r w:rsidR="004B6E12" w:rsidRPr="009A556D">
        <w:rPr>
          <w:rFonts w:ascii="Verdana" w:hAnsi="Verdana"/>
        </w:rPr>
        <w:t xml:space="preserve">tylko </w:t>
      </w:r>
      <w:r w:rsidR="00B65EA4" w:rsidRPr="009A556D">
        <w:rPr>
          <w:rFonts w:ascii="Verdana" w:hAnsi="Verdana"/>
        </w:rPr>
        <w:t xml:space="preserve">w wyjątkowych </w:t>
      </w:r>
      <w:r w:rsidR="004B6E12" w:rsidRPr="009A556D">
        <w:rPr>
          <w:rFonts w:ascii="Verdana" w:hAnsi="Verdana"/>
        </w:rPr>
        <w:t>przypadkach</w:t>
      </w:r>
      <w:r w:rsidR="00B65EA4" w:rsidRPr="009A556D">
        <w:rPr>
          <w:rFonts w:ascii="Verdana" w:hAnsi="Verdana"/>
        </w:rPr>
        <w:t>, które w omawianej sytuacji nie wystąpiły.</w:t>
      </w:r>
      <w:r w:rsidR="00394A1B" w:rsidRPr="009A556D">
        <w:rPr>
          <w:rFonts w:ascii="Verdana" w:hAnsi="Verdana"/>
        </w:rPr>
        <w:t xml:space="preserve"> </w:t>
      </w:r>
    </w:p>
    <w:p w:rsidR="00CF57FD" w:rsidRPr="009A556D" w:rsidRDefault="000861C3" w:rsidP="000861C3">
      <w:pPr>
        <w:shd w:val="clear" w:color="auto" w:fill="FFFFFF"/>
        <w:jc w:val="both"/>
        <w:rPr>
          <w:rFonts w:ascii="Verdana" w:hAnsi="Verdana"/>
        </w:rPr>
      </w:pPr>
      <w:r w:rsidRPr="009A556D">
        <w:rPr>
          <w:rFonts w:ascii="Verdana" w:hAnsi="Verdana"/>
        </w:rPr>
        <w:t>PM/PM</w:t>
      </w:r>
    </w:p>
    <w:p w:rsidR="00CF3B4F" w:rsidRDefault="00CF3B4F" w:rsidP="00CF3B4F">
      <w:pPr>
        <w:ind w:left="4395"/>
        <w:jc w:val="center"/>
        <w:rPr>
          <w:rFonts w:ascii="Verdana" w:hAnsi="Verdana"/>
          <w:b/>
        </w:rPr>
      </w:pPr>
      <w:r w:rsidRPr="00CF3B4F">
        <w:rPr>
          <w:rFonts w:ascii="Verdana" w:hAnsi="Verdana"/>
          <w:b/>
        </w:rPr>
        <w:t>II Zastępca</w:t>
      </w:r>
    </w:p>
    <w:p w:rsidR="00CF3B4F" w:rsidRDefault="00CF3B4F" w:rsidP="00CF3B4F">
      <w:pPr>
        <w:ind w:left="4395"/>
        <w:jc w:val="center"/>
        <w:rPr>
          <w:rFonts w:ascii="Verdana" w:hAnsi="Verdana"/>
          <w:b/>
        </w:rPr>
      </w:pPr>
      <w:r w:rsidRPr="00CF3B4F">
        <w:rPr>
          <w:rFonts w:ascii="Verdana" w:hAnsi="Verdana"/>
          <w:b/>
        </w:rPr>
        <w:t>Prezydenta Miasta</w:t>
      </w:r>
    </w:p>
    <w:p w:rsidR="00CF3B4F" w:rsidRPr="00CF3B4F" w:rsidRDefault="00CF3B4F" w:rsidP="00CF3B4F">
      <w:pPr>
        <w:ind w:left="4395"/>
        <w:jc w:val="center"/>
        <w:rPr>
          <w:rFonts w:ascii="Verdana" w:hAnsi="Verdana"/>
          <w:b/>
        </w:rPr>
      </w:pPr>
    </w:p>
    <w:p w:rsidR="00CF3B4F" w:rsidRPr="00CF3B4F" w:rsidRDefault="00CF3B4F" w:rsidP="00CF3B4F">
      <w:pPr>
        <w:ind w:left="4395"/>
        <w:jc w:val="center"/>
        <w:rPr>
          <w:rFonts w:ascii="Verdana" w:hAnsi="Verdana"/>
          <w:b/>
        </w:rPr>
      </w:pPr>
      <w:r w:rsidRPr="00CF3B4F">
        <w:rPr>
          <w:rFonts w:ascii="Verdana" w:hAnsi="Verdana"/>
          <w:b/>
        </w:rPr>
        <w:t>/-/ Renata Szewczyk</w:t>
      </w:r>
    </w:p>
    <w:p w:rsidR="0038691E" w:rsidRPr="00CF3B4F" w:rsidRDefault="0038691E" w:rsidP="00CF3B4F">
      <w:pPr>
        <w:ind w:left="4395"/>
        <w:rPr>
          <w:rFonts w:ascii="Verdana" w:hAnsi="Verdana"/>
          <w:b/>
        </w:rPr>
      </w:pPr>
    </w:p>
    <w:p w:rsidR="008308A6" w:rsidRPr="009A556D" w:rsidRDefault="00934893" w:rsidP="008308A6">
      <w:pPr>
        <w:rPr>
          <w:rFonts w:ascii="Verdana" w:hAnsi="Verdana"/>
          <w:sz w:val="22"/>
          <w:szCs w:val="22"/>
        </w:rPr>
      </w:pPr>
      <w:r w:rsidRPr="009A556D">
        <w:rPr>
          <w:rFonts w:ascii="Verdana" w:hAnsi="Verdana"/>
          <w:sz w:val="22"/>
          <w:szCs w:val="22"/>
        </w:rPr>
        <w:t>Do wiadomości:</w:t>
      </w:r>
    </w:p>
    <w:p w:rsidR="00934893" w:rsidRPr="009A556D" w:rsidRDefault="00934893" w:rsidP="008308A6">
      <w:pPr>
        <w:rPr>
          <w:rFonts w:ascii="Verdana" w:hAnsi="Verdana"/>
          <w:sz w:val="22"/>
          <w:szCs w:val="22"/>
        </w:rPr>
      </w:pPr>
      <w:r w:rsidRPr="009A556D">
        <w:rPr>
          <w:rFonts w:ascii="Verdana" w:hAnsi="Verdana"/>
          <w:sz w:val="22"/>
          <w:szCs w:val="22"/>
        </w:rPr>
        <w:t>Pan Piotr Klasa</w:t>
      </w:r>
    </w:p>
    <w:p w:rsidR="00934893" w:rsidRPr="009A556D" w:rsidRDefault="00934893" w:rsidP="008308A6">
      <w:pPr>
        <w:rPr>
          <w:rFonts w:ascii="Verdana" w:hAnsi="Verdana"/>
          <w:sz w:val="22"/>
          <w:szCs w:val="22"/>
        </w:rPr>
      </w:pPr>
      <w:r w:rsidRPr="009A556D">
        <w:rPr>
          <w:rFonts w:ascii="Verdana" w:hAnsi="Verdana"/>
          <w:sz w:val="22"/>
          <w:szCs w:val="22"/>
        </w:rPr>
        <w:t>Radny Rady Miasta</w:t>
      </w:r>
      <w:r w:rsidR="00CF3B4F">
        <w:rPr>
          <w:rFonts w:ascii="Verdana" w:hAnsi="Verdana"/>
          <w:sz w:val="22"/>
          <w:szCs w:val="22"/>
        </w:rPr>
        <w:t xml:space="preserve"> Bolesławie</w:t>
      </w:r>
    </w:p>
    <w:p w:rsidR="00934893" w:rsidRPr="009A556D" w:rsidRDefault="00934893" w:rsidP="0038691E">
      <w:pPr>
        <w:pStyle w:val="Adresnakopercie"/>
        <w:framePr w:wrap="auto" w:vAnchor="page" w:x="2125" w:y="14536"/>
        <w:ind w:left="2124" w:firstLine="708"/>
        <w:rPr>
          <w:rFonts w:ascii="Verdana" w:hAnsi="Verdana"/>
          <w:b/>
          <w:sz w:val="22"/>
          <w:szCs w:val="22"/>
        </w:rPr>
      </w:pPr>
    </w:p>
    <w:p w:rsidR="00E87A2A" w:rsidRPr="009A556D" w:rsidRDefault="00E87A2A" w:rsidP="00CF3B4F">
      <w:pPr>
        <w:rPr>
          <w:rFonts w:ascii="Verdana" w:hAnsi="Verdana"/>
          <w:sz w:val="22"/>
          <w:szCs w:val="22"/>
        </w:rPr>
      </w:pPr>
    </w:p>
    <w:sectPr w:rsidR="00E87A2A" w:rsidRPr="009A556D" w:rsidSect="009A4C1D">
      <w:head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C50" w:rsidRDefault="004F4C50">
      <w:r>
        <w:separator/>
      </w:r>
    </w:p>
  </w:endnote>
  <w:endnote w:type="continuationSeparator" w:id="0">
    <w:p w:rsidR="004F4C50" w:rsidRDefault="004F4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Pr="0096114D" w:rsidRDefault="007515DE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14925" cy="9525"/>
          <wp:effectExtent l="0" t="0" r="9525" b="9525"/>
          <wp:docPr id="8" name="Obraz 8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CF3B4F" w:rsidRPr="00654D70" w:rsidRDefault="00A26DA0" w:rsidP="00CF3B4F">
    <w:pPr>
      <w:ind w:firstLine="708"/>
      <w:jc w:val="both"/>
      <w:rPr>
        <w:szCs w:val="22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2973C5" w:rsidRPr="00654D70" w:rsidRDefault="002973C5" w:rsidP="00CF3B4F">
    <w:pPr>
      <w:spacing w:before="240"/>
      <w:ind w:firstLine="709"/>
      <w:jc w:val="both"/>
      <w:rPr>
        <w:szCs w:val="22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C50" w:rsidRDefault="004F4C50">
      <w:r>
        <w:separator/>
      </w:r>
    </w:p>
  </w:footnote>
  <w:footnote w:type="continuationSeparator" w:id="0">
    <w:p w:rsidR="004F4C50" w:rsidRDefault="004F4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Default="002973C5" w:rsidP="000C3B03">
    <w:pPr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F23" w:rsidRDefault="007515DE" w:rsidP="00776F23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776F23">
      <w:rPr>
        <w:rFonts w:ascii="Arial" w:hAnsi="Arial" w:cs="Arial"/>
        <w:b/>
        <w:sz w:val="44"/>
        <w:szCs w:val="44"/>
      </w:rPr>
      <w:t>PREZYDENT MIASTA</w:t>
    </w:r>
  </w:p>
  <w:p w:rsidR="0067444F" w:rsidRDefault="007515DE" w:rsidP="00776F23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-1149985</wp:posOffset>
          </wp:positionH>
          <wp:positionV relativeFrom="paragraph">
            <wp:posOffset>667385</wp:posOffset>
          </wp:positionV>
          <wp:extent cx="965200" cy="8228330"/>
          <wp:effectExtent l="0" t="0" r="6350" b="1270"/>
          <wp:wrapSquare wrapText="bothSides"/>
          <wp:docPr id="54" name="Obraz 54" descr="PASEK GRYF sz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PASEK GRYF szar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228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6F23">
      <w:rPr>
        <w:rFonts w:ascii="Arial" w:hAnsi="Arial" w:cs="Arial"/>
        <w:b/>
        <w:sz w:val="44"/>
        <w:szCs w:val="44"/>
      </w:rPr>
      <w:t>BOLESŁAWIEC</w:t>
    </w:r>
  </w:p>
  <w:p w:rsidR="0067444F" w:rsidRPr="004B2CC5" w:rsidRDefault="007515DE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1550" cy="8420100"/>
          <wp:effectExtent l="0" t="0" r="0" b="0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7515DE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43025" cy="8915400"/>
          <wp:effectExtent l="0" t="0" r="9525" b="0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4925" cy="9525"/>
          <wp:effectExtent l="0" t="0" r="9525" b="9525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7515DE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5350" cy="6467475"/>
          <wp:effectExtent l="0" t="0" r="0" b="9525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6275" cy="4867275"/>
          <wp:effectExtent l="0" t="0" r="9525" b="9525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7515DE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00FE9"/>
    <w:rsid w:val="00024ED6"/>
    <w:rsid w:val="000264E1"/>
    <w:rsid w:val="00033AC5"/>
    <w:rsid w:val="0007787D"/>
    <w:rsid w:val="00085A42"/>
    <w:rsid w:val="000861C3"/>
    <w:rsid w:val="000C3B03"/>
    <w:rsid w:val="000C6AD6"/>
    <w:rsid w:val="000F0AF7"/>
    <w:rsid w:val="000F3EAC"/>
    <w:rsid w:val="00107F8C"/>
    <w:rsid w:val="00116821"/>
    <w:rsid w:val="0013551E"/>
    <w:rsid w:val="001446DA"/>
    <w:rsid w:val="00176619"/>
    <w:rsid w:val="00185A77"/>
    <w:rsid w:val="00190638"/>
    <w:rsid w:val="001A01E8"/>
    <w:rsid w:val="001B1DAC"/>
    <w:rsid w:val="001B74F3"/>
    <w:rsid w:val="001C04AF"/>
    <w:rsid w:val="001F1588"/>
    <w:rsid w:val="001F6693"/>
    <w:rsid w:val="00203E02"/>
    <w:rsid w:val="002052AF"/>
    <w:rsid w:val="0022760B"/>
    <w:rsid w:val="00245811"/>
    <w:rsid w:val="00260039"/>
    <w:rsid w:val="002653D0"/>
    <w:rsid w:val="002709F6"/>
    <w:rsid w:val="002772D8"/>
    <w:rsid w:val="00286D0D"/>
    <w:rsid w:val="00292B2D"/>
    <w:rsid w:val="002973C5"/>
    <w:rsid w:val="002C00B0"/>
    <w:rsid w:val="002C482E"/>
    <w:rsid w:val="002D38F0"/>
    <w:rsid w:val="002D65F5"/>
    <w:rsid w:val="002E6BAC"/>
    <w:rsid w:val="002F426D"/>
    <w:rsid w:val="00307BA5"/>
    <w:rsid w:val="003162D3"/>
    <w:rsid w:val="003205C2"/>
    <w:rsid w:val="00325488"/>
    <w:rsid w:val="0035692E"/>
    <w:rsid w:val="0038691E"/>
    <w:rsid w:val="00394A1B"/>
    <w:rsid w:val="00397F4B"/>
    <w:rsid w:val="003A60E5"/>
    <w:rsid w:val="003B1A71"/>
    <w:rsid w:val="003B2999"/>
    <w:rsid w:val="003B3BBE"/>
    <w:rsid w:val="003B6C6F"/>
    <w:rsid w:val="003C020E"/>
    <w:rsid w:val="003D7623"/>
    <w:rsid w:val="00402DDA"/>
    <w:rsid w:val="0041234F"/>
    <w:rsid w:val="00422EC9"/>
    <w:rsid w:val="00470E62"/>
    <w:rsid w:val="00471CBD"/>
    <w:rsid w:val="004844E4"/>
    <w:rsid w:val="004B2CC5"/>
    <w:rsid w:val="004B4E62"/>
    <w:rsid w:val="004B6E12"/>
    <w:rsid w:val="004F2149"/>
    <w:rsid w:val="004F4C50"/>
    <w:rsid w:val="00515477"/>
    <w:rsid w:val="005433D1"/>
    <w:rsid w:val="00553F62"/>
    <w:rsid w:val="00562740"/>
    <w:rsid w:val="00566C7F"/>
    <w:rsid w:val="00573DBF"/>
    <w:rsid w:val="00574465"/>
    <w:rsid w:val="00582FDC"/>
    <w:rsid w:val="005963C9"/>
    <w:rsid w:val="005A5E18"/>
    <w:rsid w:val="005B7F5B"/>
    <w:rsid w:val="005D20A3"/>
    <w:rsid w:val="005D72B4"/>
    <w:rsid w:val="005E4459"/>
    <w:rsid w:val="005E49F9"/>
    <w:rsid w:val="0062053C"/>
    <w:rsid w:val="00623071"/>
    <w:rsid w:val="006544E0"/>
    <w:rsid w:val="00654D70"/>
    <w:rsid w:val="0067444F"/>
    <w:rsid w:val="006856B2"/>
    <w:rsid w:val="00694134"/>
    <w:rsid w:val="006B0041"/>
    <w:rsid w:val="006B1A6C"/>
    <w:rsid w:val="00724550"/>
    <w:rsid w:val="0074034E"/>
    <w:rsid w:val="0074352B"/>
    <w:rsid w:val="00744443"/>
    <w:rsid w:val="00744450"/>
    <w:rsid w:val="007515DE"/>
    <w:rsid w:val="00764E38"/>
    <w:rsid w:val="0077622C"/>
    <w:rsid w:val="00776902"/>
    <w:rsid w:val="00776F23"/>
    <w:rsid w:val="00786805"/>
    <w:rsid w:val="007B4B6C"/>
    <w:rsid w:val="007C497D"/>
    <w:rsid w:val="007D43BB"/>
    <w:rsid w:val="007D6C8B"/>
    <w:rsid w:val="007E391D"/>
    <w:rsid w:val="007E62C3"/>
    <w:rsid w:val="007F12F2"/>
    <w:rsid w:val="00816C9F"/>
    <w:rsid w:val="008278E9"/>
    <w:rsid w:val="008308A6"/>
    <w:rsid w:val="00831009"/>
    <w:rsid w:val="00855B50"/>
    <w:rsid w:val="0087721D"/>
    <w:rsid w:val="0088323B"/>
    <w:rsid w:val="008D0A93"/>
    <w:rsid w:val="008E368B"/>
    <w:rsid w:val="00927CED"/>
    <w:rsid w:val="009332F4"/>
    <w:rsid w:val="00934893"/>
    <w:rsid w:val="00934D2E"/>
    <w:rsid w:val="00942580"/>
    <w:rsid w:val="00960352"/>
    <w:rsid w:val="009A050C"/>
    <w:rsid w:val="009A4C1D"/>
    <w:rsid w:val="009A556D"/>
    <w:rsid w:val="009B75B9"/>
    <w:rsid w:val="009D204E"/>
    <w:rsid w:val="009D515C"/>
    <w:rsid w:val="009D65A2"/>
    <w:rsid w:val="009E048A"/>
    <w:rsid w:val="009F16C6"/>
    <w:rsid w:val="00A12E89"/>
    <w:rsid w:val="00A17946"/>
    <w:rsid w:val="00A21A4D"/>
    <w:rsid w:val="00A247CB"/>
    <w:rsid w:val="00A26DA0"/>
    <w:rsid w:val="00A307F6"/>
    <w:rsid w:val="00A317C4"/>
    <w:rsid w:val="00A3290D"/>
    <w:rsid w:val="00A35CC4"/>
    <w:rsid w:val="00A5507F"/>
    <w:rsid w:val="00A64791"/>
    <w:rsid w:val="00A83920"/>
    <w:rsid w:val="00A83B66"/>
    <w:rsid w:val="00AB1133"/>
    <w:rsid w:val="00AB4C1E"/>
    <w:rsid w:val="00AD53C2"/>
    <w:rsid w:val="00AE0D9D"/>
    <w:rsid w:val="00AF1915"/>
    <w:rsid w:val="00B05237"/>
    <w:rsid w:val="00B366CE"/>
    <w:rsid w:val="00B46C4F"/>
    <w:rsid w:val="00B56184"/>
    <w:rsid w:val="00B626B5"/>
    <w:rsid w:val="00B65EA4"/>
    <w:rsid w:val="00B75233"/>
    <w:rsid w:val="00B96865"/>
    <w:rsid w:val="00BA2C8E"/>
    <w:rsid w:val="00BA396C"/>
    <w:rsid w:val="00BA6895"/>
    <w:rsid w:val="00BB39FC"/>
    <w:rsid w:val="00BC3AF0"/>
    <w:rsid w:val="00BD2F0C"/>
    <w:rsid w:val="00BF3664"/>
    <w:rsid w:val="00BF66FB"/>
    <w:rsid w:val="00C05E36"/>
    <w:rsid w:val="00C11640"/>
    <w:rsid w:val="00C21955"/>
    <w:rsid w:val="00C21C2C"/>
    <w:rsid w:val="00C273C0"/>
    <w:rsid w:val="00C36236"/>
    <w:rsid w:val="00C618C5"/>
    <w:rsid w:val="00CB1F03"/>
    <w:rsid w:val="00CB628A"/>
    <w:rsid w:val="00CF38A7"/>
    <w:rsid w:val="00CF3B4F"/>
    <w:rsid w:val="00CF57FD"/>
    <w:rsid w:val="00D00130"/>
    <w:rsid w:val="00D1499A"/>
    <w:rsid w:val="00D20A41"/>
    <w:rsid w:val="00D26FCE"/>
    <w:rsid w:val="00D2788B"/>
    <w:rsid w:val="00D32223"/>
    <w:rsid w:val="00D35B83"/>
    <w:rsid w:val="00D36A20"/>
    <w:rsid w:val="00D500E6"/>
    <w:rsid w:val="00D6130F"/>
    <w:rsid w:val="00D6149A"/>
    <w:rsid w:val="00D636A5"/>
    <w:rsid w:val="00D63F81"/>
    <w:rsid w:val="00D82FC6"/>
    <w:rsid w:val="00D90E57"/>
    <w:rsid w:val="00DC7B28"/>
    <w:rsid w:val="00DF4C7F"/>
    <w:rsid w:val="00E1220C"/>
    <w:rsid w:val="00E332AA"/>
    <w:rsid w:val="00E36ECB"/>
    <w:rsid w:val="00E42D22"/>
    <w:rsid w:val="00E8079C"/>
    <w:rsid w:val="00E87A2A"/>
    <w:rsid w:val="00EB1337"/>
    <w:rsid w:val="00EC1AF0"/>
    <w:rsid w:val="00EF3DF6"/>
    <w:rsid w:val="00F35EA3"/>
    <w:rsid w:val="00F409D0"/>
    <w:rsid w:val="00F50242"/>
    <w:rsid w:val="00F50CBE"/>
    <w:rsid w:val="00F62C0E"/>
    <w:rsid w:val="00F64BD1"/>
    <w:rsid w:val="00F92F28"/>
    <w:rsid w:val="00F95AC0"/>
    <w:rsid w:val="00FA44F1"/>
    <w:rsid w:val="00FD6A6E"/>
    <w:rsid w:val="00FE4F13"/>
    <w:rsid w:val="00FF28DF"/>
    <w:rsid w:val="00FF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61C3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Adresnakopercie">
    <w:name w:val="envelope address"/>
    <w:basedOn w:val="Normalny"/>
    <w:rsid w:val="00553F62"/>
    <w:pPr>
      <w:framePr w:w="7920" w:h="1980" w:hRule="exact" w:hSpace="141" w:wrap="auto" w:hAnchor="page" w:xAlign="center" w:yAlign="bottom"/>
      <w:ind w:left="2880"/>
    </w:pPr>
    <w:rPr>
      <w:rFonts w:ascii="Calibri Light" w:hAnsi="Calibri Light"/>
    </w:rPr>
  </w:style>
  <w:style w:type="paragraph" w:styleId="Adreszwrotnynakopercie">
    <w:name w:val="envelope return"/>
    <w:basedOn w:val="Normalny"/>
    <w:rsid w:val="00553F62"/>
    <w:rPr>
      <w:rFonts w:ascii="Calibri Light" w:hAnsi="Calibri Light"/>
      <w:sz w:val="20"/>
      <w:szCs w:val="20"/>
    </w:rPr>
  </w:style>
  <w:style w:type="character" w:customStyle="1" w:styleId="TekstpodstawowyZnak">
    <w:name w:val="Tekst podstawowy Znak"/>
    <w:aliases w:val="anita1 Znak1"/>
    <w:link w:val="Tekstpodstawowy"/>
    <w:locked/>
    <w:rsid w:val="000861C3"/>
    <w:rPr>
      <w:szCs w:val="24"/>
    </w:rPr>
  </w:style>
  <w:style w:type="paragraph" w:styleId="Tekstpodstawowy">
    <w:name w:val="Body Text"/>
    <w:aliases w:val="anita1"/>
    <w:basedOn w:val="Normalny"/>
    <w:link w:val="TekstpodstawowyZnak"/>
    <w:unhideWhenUsed/>
    <w:rsid w:val="000861C3"/>
    <w:pPr>
      <w:jc w:val="both"/>
    </w:pPr>
    <w:rPr>
      <w:sz w:val="20"/>
    </w:rPr>
  </w:style>
  <w:style w:type="character" w:customStyle="1" w:styleId="TekstpodstawowyZnak1">
    <w:name w:val="Tekst podstawowy Znak1"/>
    <w:rsid w:val="000861C3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2709F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09F6"/>
  </w:style>
  <w:style w:type="character" w:styleId="Odwoanieprzypisudolnego">
    <w:name w:val="footnote reference"/>
    <w:rsid w:val="002709F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61C3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Adresnakopercie">
    <w:name w:val="envelope address"/>
    <w:basedOn w:val="Normalny"/>
    <w:rsid w:val="00553F62"/>
    <w:pPr>
      <w:framePr w:w="7920" w:h="1980" w:hRule="exact" w:hSpace="141" w:wrap="auto" w:hAnchor="page" w:xAlign="center" w:yAlign="bottom"/>
      <w:ind w:left="2880"/>
    </w:pPr>
    <w:rPr>
      <w:rFonts w:ascii="Calibri Light" w:hAnsi="Calibri Light"/>
    </w:rPr>
  </w:style>
  <w:style w:type="paragraph" w:styleId="Adreszwrotnynakopercie">
    <w:name w:val="envelope return"/>
    <w:basedOn w:val="Normalny"/>
    <w:rsid w:val="00553F62"/>
    <w:rPr>
      <w:rFonts w:ascii="Calibri Light" w:hAnsi="Calibri Light"/>
      <w:sz w:val="20"/>
      <w:szCs w:val="20"/>
    </w:rPr>
  </w:style>
  <w:style w:type="character" w:customStyle="1" w:styleId="TekstpodstawowyZnak">
    <w:name w:val="Tekst podstawowy Znak"/>
    <w:aliases w:val="anita1 Znak1"/>
    <w:link w:val="Tekstpodstawowy"/>
    <w:locked/>
    <w:rsid w:val="000861C3"/>
    <w:rPr>
      <w:szCs w:val="24"/>
    </w:rPr>
  </w:style>
  <w:style w:type="paragraph" w:styleId="Tekstpodstawowy">
    <w:name w:val="Body Text"/>
    <w:aliases w:val="anita1"/>
    <w:basedOn w:val="Normalny"/>
    <w:link w:val="TekstpodstawowyZnak"/>
    <w:unhideWhenUsed/>
    <w:rsid w:val="000861C3"/>
    <w:pPr>
      <w:jc w:val="both"/>
    </w:pPr>
    <w:rPr>
      <w:sz w:val="20"/>
    </w:rPr>
  </w:style>
  <w:style w:type="character" w:customStyle="1" w:styleId="TekstpodstawowyZnak1">
    <w:name w:val="Tekst podstawowy Znak1"/>
    <w:rsid w:val="000861C3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2709F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09F6"/>
  </w:style>
  <w:style w:type="character" w:styleId="Odwoanieprzypisudolnego">
    <w:name w:val="footnote reference"/>
    <w:rsid w:val="002709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06417-E792-4274-91BE-D501C2643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8</TotalTime>
  <Pages>2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2021-03-31T05:39:00Z</cp:lastPrinted>
  <dcterms:created xsi:type="dcterms:W3CDTF">2021-04-01T10:12:00Z</dcterms:created>
  <dcterms:modified xsi:type="dcterms:W3CDTF">2021-04-01T10:18:00Z</dcterms:modified>
</cp:coreProperties>
</file>