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562C7A">
      <w:pPr>
        <w:pStyle w:val="Nagwek2"/>
      </w:pPr>
    </w:p>
    <w:p w:rsidR="003F4DA0" w:rsidRPr="00774C9B" w:rsidRDefault="008D3848" w:rsidP="00774C9B">
      <w:pPr>
        <w:spacing w:line="276" w:lineRule="auto"/>
        <w:rPr>
          <w:rFonts w:ascii="Arial" w:hAnsi="Arial" w:cs="Arial"/>
        </w:rPr>
      </w:pPr>
      <w:r w:rsidRPr="00774C9B">
        <w:rPr>
          <w:rFonts w:ascii="Arial" w:hAnsi="Arial" w:cs="Arial"/>
        </w:rPr>
        <w:t>ZI-I.7011.</w:t>
      </w:r>
      <w:r w:rsidR="00D54841" w:rsidRPr="00774C9B">
        <w:rPr>
          <w:rFonts w:ascii="Arial" w:hAnsi="Arial" w:cs="Arial"/>
        </w:rPr>
        <w:t>6</w:t>
      </w:r>
      <w:r w:rsidR="00495B1B" w:rsidRPr="00774C9B">
        <w:rPr>
          <w:rFonts w:ascii="Arial" w:hAnsi="Arial" w:cs="Arial"/>
        </w:rPr>
        <w:t>.202</w:t>
      </w:r>
      <w:r w:rsidR="005B24AE" w:rsidRPr="00774C9B">
        <w:rPr>
          <w:rFonts w:ascii="Arial" w:hAnsi="Arial" w:cs="Arial"/>
        </w:rPr>
        <w:t>1</w:t>
      </w:r>
      <w:r w:rsidRPr="00774C9B">
        <w:rPr>
          <w:rFonts w:ascii="Arial" w:hAnsi="Arial" w:cs="Arial"/>
        </w:rPr>
        <w:t>.RR</w:t>
      </w:r>
    </w:p>
    <w:p w:rsidR="00A05336" w:rsidRPr="00774C9B" w:rsidRDefault="008D3848" w:rsidP="00774C9B">
      <w:pPr>
        <w:spacing w:line="276" w:lineRule="auto"/>
        <w:jc w:val="right"/>
        <w:rPr>
          <w:rFonts w:ascii="Arial" w:hAnsi="Arial" w:cs="Arial"/>
        </w:rPr>
      </w:pPr>
      <w:r w:rsidRPr="00774C9B">
        <w:rPr>
          <w:rFonts w:ascii="Arial" w:hAnsi="Arial" w:cs="Arial"/>
        </w:rPr>
        <w:t xml:space="preserve">Bolesławiec, dnia </w:t>
      </w:r>
      <w:r w:rsidR="00D54841" w:rsidRPr="00774C9B">
        <w:rPr>
          <w:rFonts w:ascii="Arial" w:hAnsi="Arial" w:cs="Arial"/>
        </w:rPr>
        <w:t>29</w:t>
      </w:r>
      <w:r w:rsidR="008B056E" w:rsidRPr="00774C9B">
        <w:rPr>
          <w:rFonts w:ascii="Arial" w:hAnsi="Arial" w:cs="Arial"/>
        </w:rPr>
        <w:t xml:space="preserve"> </w:t>
      </w:r>
      <w:r w:rsidR="004F1F61" w:rsidRPr="00774C9B">
        <w:rPr>
          <w:rFonts w:ascii="Arial" w:hAnsi="Arial" w:cs="Arial"/>
        </w:rPr>
        <w:t>marca</w:t>
      </w:r>
      <w:r w:rsidR="00AF6CD8" w:rsidRPr="00774C9B">
        <w:rPr>
          <w:rFonts w:ascii="Arial" w:hAnsi="Arial" w:cs="Arial"/>
        </w:rPr>
        <w:t xml:space="preserve"> 2021</w:t>
      </w:r>
      <w:r w:rsidRPr="00774C9B">
        <w:rPr>
          <w:rFonts w:ascii="Arial" w:hAnsi="Arial" w:cs="Arial"/>
        </w:rPr>
        <w:t xml:space="preserve"> r.</w:t>
      </w:r>
      <w:r w:rsidR="00774C9B" w:rsidRPr="00774C9B">
        <w:rPr>
          <w:rFonts w:ascii="Arial" w:hAnsi="Arial" w:cs="Arial"/>
        </w:rPr>
        <w:t xml:space="preserve"> </w:t>
      </w:r>
    </w:p>
    <w:p w:rsidR="00871ED7" w:rsidRPr="00774C9B" w:rsidRDefault="00871ED7" w:rsidP="00774C9B">
      <w:pPr>
        <w:spacing w:before="960" w:line="276" w:lineRule="auto"/>
        <w:ind w:left="4536"/>
        <w:rPr>
          <w:rFonts w:ascii="Arial" w:hAnsi="Arial" w:cs="Arial"/>
        </w:rPr>
      </w:pPr>
      <w:r w:rsidRPr="00774C9B">
        <w:rPr>
          <w:rFonts w:ascii="Arial" w:hAnsi="Arial" w:cs="Arial"/>
        </w:rPr>
        <w:t>W miejscu</w:t>
      </w:r>
    </w:p>
    <w:p w:rsidR="00871ED7" w:rsidRPr="00774C9B" w:rsidRDefault="00871ED7" w:rsidP="00774C9B">
      <w:pPr>
        <w:spacing w:line="276" w:lineRule="auto"/>
        <w:ind w:left="4536"/>
        <w:rPr>
          <w:rFonts w:ascii="Arial" w:hAnsi="Arial" w:cs="Arial"/>
          <w:b/>
        </w:rPr>
      </w:pPr>
      <w:r w:rsidRPr="00774C9B">
        <w:rPr>
          <w:rFonts w:ascii="Arial" w:hAnsi="Arial" w:cs="Arial"/>
          <w:b/>
        </w:rPr>
        <w:t xml:space="preserve">Pan </w:t>
      </w:r>
      <w:r w:rsidR="003520F6" w:rsidRPr="00774C9B">
        <w:rPr>
          <w:rFonts w:ascii="Arial" w:hAnsi="Arial" w:cs="Arial"/>
          <w:b/>
        </w:rPr>
        <w:t>Józef Pokładek</w:t>
      </w:r>
    </w:p>
    <w:p w:rsidR="00A05336" w:rsidRPr="00774C9B" w:rsidRDefault="00F74979" w:rsidP="00774C9B">
      <w:pPr>
        <w:spacing w:line="276" w:lineRule="auto"/>
        <w:ind w:left="4254" w:firstLine="282"/>
        <w:jc w:val="both"/>
        <w:rPr>
          <w:rFonts w:ascii="Arial" w:hAnsi="Arial" w:cs="Arial"/>
        </w:rPr>
      </w:pPr>
      <w:r w:rsidRPr="00774C9B">
        <w:rPr>
          <w:rFonts w:ascii="Arial" w:hAnsi="Arial" w:cs="Arial"/>
          <w:b/>
        </w:rPr>
        <w:t>P</w:t>
      </w:r>
      <w:r w:rsidR="00871ED7" w:rsidRPr="00774C9B">
        <w:rPr>
          <w:rFonts w:ascii="Arial" w:hAnsi="Arial" w:cs="Arial"/>
          <w:b/>
        </w:rPr>
        <w:t>rzewodniczący Rady Miasta</w:t>
      </w:r>
    </w:p>
    <w:p w:rsidR="00871ED7" w:rsidRPr="00774C9B" w:rsidRDefault="00871ED7" w:rsidP="00774C9B">
      <w:pPr>
        <w:spacing w:before="840" w:line="276" w:lineRule="auto"/>
        <w:jc w:val="both"/>
        <w:rPr>
          <w:rFonts w:ascii="Arial" w:hAnsi="Arial" w:cs="Arial"/>
        </w:rPr>
      </w:pPr>
      <w:r w:rsidRPr="00774C9B">
        <w:rPr>
          <w:rFonts w:ascii="Arial" w:hAnsi="Arial" w:cs="Arial"/>
        </w:rPr>
        <w:t xml:space="preserve">Dotyczy </w:t>
      </w:r>
      <w:r w:rsidR="00127D25" w:rsidRPr="00774C9B">
        <w:rPr>
          <w:rFonts w:ascii="Arial" w:hAnsi="Arial" w:cs="Arial"/>
        </w:rPr>
        <w:t>interpelacji</w:t>
      </w:r>
      <w:r w:rsidRPr="00774C9B">
        <w:rPr>
          <w:rFonts w:ascii="Arial" w:hAnsi="Arial" w:cs="Arial"/>
        </w:rPr>
        <w:t xml:space="preserve"> Radnego Rady Miasta – </w:t>
      </w:r>
      <w:r w:rsidR="004F1F61" w:rsidRPr="00774C9B">
        <w:rPr>
          <w:rFonts w:ascii="Arial" w:hAnsi="Arial" w:cs="Arial"/>
        </w:rPr>
        <w:t xml:space="preserve">Dawida </w:t>
      </w:r>
      <w:r w:rsidR="00D54841" w:rsidRPr="00774C9B">
        <w:rPr>
          <w:rFonts w:ascii="Arial" w:hAnsi="Arial" w:cs="Arial"/>
        </w:rPr>
        <w:t>Kołodzieja</w:t>
      </w:r>
      <w:r w:rsidRPr="00774C9B">
        <w:rPr>
          <w:rFonts w:ascii="Arial" w:hAnsi="Arial" w:cs="Arial"/>
        </w:rPr>
        <w:t xml:space="preserve"> przesłane</w:t>
      </w:r>
      <w:r w:rsidR="00127D25" w:rsidRPr="00774C9B">
        <w:rPr>
          <w:rFonts w:ascii="Arial" w:hAnsi="Arial" w:cs="Arial"/>
        </w:rPr>
        <w:t>j</w:t>
      </w:r>
      <w:r w:rsidRPr="00774C9B">
        <w:rPr>
          <w:rFonts w:ascii="Arial" w:hAnsi="Arial" w:cs="Arial"/>
        </w:rPr>
        <w:t xml:space="preserve"> przy piśmie znak: ROG</w:t>
      </w:r>
      <w:r w:rsidR="00A950FB" w:rsidRPr="00774C9B">
        <w:rPr>
          <w:rFonts w:ascii="Arial" w:hAnsi="Arial" w:cs="Arial"/>
        </w:rPr>
        <w:t>M.0003.</w:t>
      </w:r>
      <w:r w:rsidR="00D54841" w:rsidRPr="00774C9B">
        <w:rPr>
          <w:rFonts w:ascii="Arial" w:hAnsi="Arial" w:cs="Arial"/>
        </w:rPr>
        <w:t>10</w:t>
      </w:r>
      <w:r w:rsidRPr="00774C9B">
        <w:rPr>
          <w:rFonts w:ascii="Arial" w:hAnsi="Arial" w:cs="Arial"/>
        </w:rPr>
        <w:t>.202</w:t>
      </w:r>
      <w:r w:rsidR="00AF6CD8" w:rsidRPr="00774C9B">
        <w:rPr>
          <w:rFonts w:ascii="Arial" w:hAnsi="Arial" w:cs="Arial"/>
        </w:rPr>
        <w:t>1</w:t>
      </w:r>
      <w:r w:rsidRPr="00774C9B">
        <w:rPr>
          <w:rFonts w:ascii="Arial" w:hAnsi="Arial" w:cs="Arial"/>
        </w:rPr>
        <w:t xml:space="preserve"> z dnia </w:t>
      </w:r>
      <w:r w:rsidR="00D54841" w:rsidRPr="00774C9B">
        <w:rPr>
          <w:rFonts w:ascii="Arial" w:hAnsi="Arial" w:cs="Arial"/>
        </w:rPr>
        <w:t>24</w:t>
      </w:r>
      <w:r w:rsidR="00127D25" w:rsidRPr="00774C9B">
        <w:rPr>
          <w:rFonts w:ascii="Arial" w:hAnsi="Arial" w:cs="Arial"/>
        </w:rPr>
        <w:t xml:space="preserve"> </w:t>
      </w:r>
      <w:r w:rsidR="00D54841" w:rsidRPr="00774C9B">
        <w:rPr>
          <w:rFonts w:ascii="Arial" w:hAnsi="Arial" w:cs="Arial"/>
        </w:rPr>
        <w:t>marca</w:t>
      </w:r>
      <w:r w:rsidR="00AF6CD8" w:rsidRPr="00774C9B">
        <w:rPr>
          <w:rFonts w:ascii="Arial" w:hAnsi="Arial" w:cs="Arial"/>
        </w:rPr>
        <w:t xml:space="preserve"> 2021</w:t>
      </w:r>
      <w:r w:rsidRPr="00774C9B">
        <w:rPr>
          <w:rFonts w:ascii="Arial" w:hAnsi="Arial" w:cs="Arial"/>
        </w:rPr>
        <w:t xml:space="preserve"> r., dotyczące</w:t>
      </w:r>
      <w:r w:rsidR="00127D25" w:rsidRPr="00774C9B">
        <w:rPr>
          <w:rFonts w:ascii="Arial" w:hAnsi="Arial" w:cs="Arial"/>
        </w:rPr>
        <w:t>j</w:t>
      </w:r>
      <w:r w:rsidRPr="00774C9B">
        <w:rPr>
          <w:rFonts w:ascii="Arial" w:hAnsi="Arial" w:cs="Arial"/>
        </w:rPr>
        <w:t xml:space="preserve"> „</w:t>
      </w:r>
      <w:r w:rsidR="00D54841" w:rsidRPr="00774C9B">
        <w:rPr>
          <w:rFonts w:ascii="Arial" w:hAnsi="Arial" w:cs="Arial"/>
        </w:rPr>
        <w:t>instalacji oświetlenia w podwórzu pomiędzy ulicami Adama Mickiewicza, a Ignacego Daszyńskiego</w:t>
      </w:r>
      <w:r w:rsidRPr="00774C9B">
        <w:rPr>
          <w:rFonts w:ascii="Arial" w:hAnsi="Arial" w:cs="Arial"/>
        </w:rPr>
        <w:t>”.</w:t>
      </w:r>
    </w:p>
    <w:p w:rsidR="00A05336" w:rsidRPr="00774C9B" w:rsidRDefault="00A05336" w:rsidP="00774C9B">
      <w:pPr>
        <w:spacing w:after="120" w:line="276" w:lineRule="auto"/>
        <w:jc w:val="both"/>
        <w:rPr>
          <w:rFonts w:ascii="Arial" w:hAnsi="Arial" w:cs="Arial"/>
        </w:rPr>
      </w:pPr>
    </w:p>
    <w:p w:rsidR="00323CB2" w:rsidRPr="00774C9B" w:rsidRDefault="00F40DFE" w:rsidP="00774C9B">
      <w:pPr>
        <w:spacing w:after="120" w:line="276" w:lineRule="auto"/>
        <w:ind w:firstLine="708"/>
        <w:jc w:val="both"/>
        <w:rPr>
          <w:rFonts w:ascii="Arial" w:hAnsi="Arial" w:cs="Arial"/>
        </w:rPr>
      </w:pPr>
      <w:r w:rsidRPr="00774C9B">
        <w:rPr>
          <w:rFonts w:ascii="Arial" w:hAnsi="Arial" w:cs="Arial"/>
        </w:rPr>
        <w:t>Odpowiadając na interpelację, dotyczącą sprawy jak wyżej, informuję</w:t>
      </w:r>
      <w:r w:rsidR="006E7C36" w:rsidRPr="00774C9B">
        <w:rPr>
          <w:rFonts w:ascii="Arial" w:hAnsi="Arial" w:cs="Arial"/>
        </w:rPr>
        <w:t>:</w:t>
      </w:r>
    </w:p>
    <w:p w:rsidR="00D54841" w:rsidRPr="00774C9B" w:rsidRDefault="00D54841" w:rsidP="00774C9B">
      <w:pPr>
        <w:spacing w:after="120" w:line="276" w:lineRule="auto"/>
        <w:jc w:val="both"/>
        <w:rPr>
          <w:rFonts w:ascii="Arial" w:hAnsi="Arial" w:cs="Arial"/>
        </w:rPr>
      </w:pPr>
    </w:p>
    <w:p w:rsidR="00FE09AD" w:rsidRPr="00774C9B" w:rsidRDefault="00FE09AD" w:rsidP="00774C9B">
      <w:pPr>
        <w:spacing w:after="120" w:line="276" w:lineRule="auto"/>
        <w:ind w:firstLine="708"/>
        <w:jc w:val="both"/>
        <w:rPr>
          <w:rFonts w:ascii="Arial" w:hAnsi="Arial" w:cs="Arial"/>
        </w:rPr>
      </w:pPr>
      <w:r w:rsidRPr="00774C9B">
        <w:rPr>
          <w:rFonts w:ascii="Arial" w:hAnsi="Arial" w:cs="Arial"/>
        </w:rPr>
        <w:t>Postaramy się</w:t>
      </w:r>
      <w:r w:rsidR="00D54841" w:rsidRPr="00774C9B">
        <w:rPr>
          <w:rFonts w:ascii="Arial" w:hAnsi="Arial" w:cs="Arial"/>
        </w:rPr>
        <w:t xml:space="preserve">, wygospodarować </w:t>
      </w:r>
      <w:r w:rsidRPr="00774C9B">
        <w:rPr>
          <w:rFonts w:ascii="Arial" w:hAnsi="Arial" w:cs="Arial"/>
        </w:rPr>
        <w:t xml:space="preserve">jeszcze </w:t>
      </w:r>
      <w:r w:rsidR="00D54841" w:rsidRPr="00774C9B">
        <w:rPr>
          <w:rFonts w:ascii="Arial" w:hAnsi="Arial" w:cs="Arial"/>
        </w:rPr>
        <w:t>w</w:t>
      </w:r>
      <w:bookmarkStart w:id="0" w:name="_GoBack"/>
      <w:bookmarkEnd w:id="0"/>
      <w:r w:rsidR="00D54841" w:rsidRPr="00774C9B">
        <w:rPr>
          <w:rFonts w:ascii="Arial" w:hAnsi="Arial" w:cs="Arial"/>
        </w:rPr>
        <w:t xml:space="preserve"> tym</w:t>
      </w:r>
      <w:r w:rsidRPr="00774C9B">
        <w:rPr>
          <w:rFonts w:ascii="Arial" w:hAnsi="Arial" w:cs="Arial"/>
        </w:rPr>
        <w:t xml:space="preserve"> roku środki </w:t>
      </w:r>
      <w:r w:rsidR="00D54841" w:rsidRPr="00774C9B">
        <w:rPr>
          <w:rFonts w:ascii="Arial" w:hAnsi="Arial" w:cs="Arial"/>
        </w:rPr>
        <w:t xml:space="preserve">finansowe na opracowanie dokumentacji projektowej </w:t>
      </w:r>
      <w:r w:rsidRPr="00774C9B">
        <w:rPr>
          <w:rFonts w:ascii="Arial" w:hAnsi="Arial" w:cs="Arial"/>
        </w:rPr>
        <w:t>i realizację oświetlenia na tym podwórku. W przypadku braku możliwości finansowych w tym roku, wprowadzimy zadanie oświetlenia tego terenu do projektu budżetu na rok 2022.</w:t>
      </w:r>
    </w:p>
    <w:p w:rsidR="00FE09AD" w:rsidRPr="00EB7F36" w:rsidRDefault="00EB7F36" w:rsidP="00EB7F36">
      <w:pPr>
        <w:spacing w:after="120"/>
        <w:ind w:left="4678"/>
        <w:jc w:val="center"/>
        <w:rPr>
          <w:rFonts w:ascii="Arial" w:hAnsi="Arial" w:cs="Arial"/>
          <w:b/>
        </w:rPr>
      </w:pPr>
      <w:r w:rsidRPr="00EB7F36">
        <w:rPr>
          <w:rFonts w:ascii="Arial" w:hAnsi="Arial" w:cs="Arial"/>
          <w:b/>
        </w:rPr>
        <w:t>I Zastępca Prezydenta Miasta</w:t>
      </w:r>
    </w:p>
    <w:p w:rsidR="00EB7F36" w:rsidRPr="00EB7F36" w:rsidRDefault="00EB7F36" w:rsidP="00EB7F36">
      <w:pPr>
        <w:spacing w:after="120"/>
        <w:ind w:left="4678"/>
        <w:jc w:val="center"/>
        <w:rPr>
          <w:rFonts w:ascii="Arial" w:hAnsi="Arial" w:cs="Arial"/>
          <w:b/>
        </w:rPr>
      </w:pPr>
    </w:p>
    <w:p w:rsidR="00EB7F36" w:rsidRPr="00EB7F36" w:rsidRDefault="00EB7F36" w:rsidP="00EB7F36">
      <w:pPr>
        <w:spacing w:after="120"/>
        <w:ind w:left="4678"/>
        <w:jc w:val="center"/>
        <w:rPr>
          <w:rFonts w:ascii="Arial" w:hAnsi="Arial" w:cs="Arial"/>
          <w:b/>
        </w:rPr>
      </w:pPr>
      <w:r w:rsidRPr="00EB7F36">
        <w:rPr>
          <w:rFonts w:ascii="Arial" w:hAnsi="Arial" w:cs="Arial"/>
          <w:b/>
        </w:rPr>
        <w:t xml:space="preserve">/-/ Iwona </w:t>
      </w:r>
      <w:proofErr w:type="spellStart"/>
      <w:r w:rsidRPr="00EB7F36">
        <w:rPr>
          <w:rFonts w:ascii="Arial" w:hAnsi="Arial" w:cs="Arial"/>
          <w:b/>
        </w:rPr>
        <w:t>Mandżuk</w:t>
      </w:r>
      <w:proofErr w:type="spellEnd"/>
      <w:r w:rsidRPr="00EB7F36">
        <w:rPr>
          <w:rFonts w:ascii="Arial" w:hAnsi="Arial" w:cs="Arial"/>
          <w:b/>
        </w:rPr>
        <w:t>-Dudek</w:t>
      </w:r>
    </w:p>
    <w:p w:rsidR="00A05336" w:rsidRPr="004F1F61" w:rsidRDefault="00A05336" w:rsidP="00EB7F36">
      <w:pPr>
        <w:spacing w:before="1680"/>
        <w:rPr>
          <w:rFonts w:ascii="Arial" w:hAnsi="Arial" w:cs="Arial"/>
          <w:i/>
          <w:sz w:val="20"/>
          <w:szCs w:val="20"/>
        </w:rPr>
      </w:pPr>
    </w:p>
    <w:p w:rsidR="00127D25" w:rsidRPr="00F40DFE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Otrzymują:</w:t>
      </w:r>
    </w:p>
    <w:p w:rsidR="00127D25" w:rsidRPr="00F40DFE" w:rsidRDefault="002478FA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3520F6" w:rsidRPr="00F40DFE">
        <w:rPr>
          <w:rFonts w:ascii="Arial" w:hAnsi="Arial" w:cs="Arial"/>
          <w:sz w:val="20"/>
          <w:szCs w:val="20"/>
        </w:rPr>
        <w:t>Józef Pokł</w:t>
      </w:r>
      <w:r w:rsidR="005B24AE" w:rsidRPr="00F40DFE">
        <w:rPr>
          <w:rFonts w:ascii="Arial" w:hAnsi="Arial" w:cs="Arial"/>
          <w:sz w:val="20"/>
          <w:szCs w:val="20"/>
        </w:rPr>
        <w:t>a</w:t>
      </w:r>
      <w:r w:rsidR="003520F6" w:rsidRPr="00F40DFE">
        <w:rPr>
          <w:rFonts w:ascii="Arial" w:hAnsi="Arial" w:cs="Arial"/>
          <w:sz w:val="20"/>
          <w:szCs w:val="20"/>
        </w:rPr>
        <w:t>dek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567073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P</w:t>
      </w:r>
      <w:r w:rsidR="003520F6" w:rsidRPr="00F40DFE">
        <w:rPr>
          <w:rFonts w:ascii="Arial" w:hAnsi="Arial" w:cs="Arial"/>
          <w:sz w:val="20"/>
          <w:szCs w:val="20"/>
        </w:rPr>
        <w:t>rzewodniczący</w:t>
      </w:r>
      <w:r w:rsidR="002478FA" w:rsidRPr="00F40DFE">
        <w:rPr>
          <w:rFonts w:ascii="Arial" w:hAnsi="Arial" w:cs="Arial"/>
          <w:sz w:val="20"/>
          <w:szCs w:val="20"/>
        </w:rPr>
        <w:t xml:space="preserve"> Rady Miasta</w:t>
      </w:r>
      <w:r w:rsidR="009968BD" w:rsidRPr="00F40DFE">
        <w:rPr>
          <w:rFonts w:ascii="Arial" w:hAnsi="Arial" w:cs="Arial"/>
          <w:sz w:val="20"/>
          <w:szCs w:val="20"/>
        </w:rPr>
        <w:t>,</w:t>
      </w:r>
      <w:r w:rsidR="002478FA" w:rsidRPr="00F40DFE">
        <w:rPr>
          <w:rFonts w:ascii="Arial" w:hAnsi="Arial" w:cs="Arial"/>
          <w:sz w:val="20"/>
          <w:szCs w:val="20"/>
        </w:rPr>
        <w:t xml:space="preserve"> </w:t>
      </w:r>
    </w:p>
    <w:p w:rsidR="00127D25" w:rsidRPr="00F40DFE" w:rsidRDefault="003520F6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636565" w:rsidRPr="00F40DFE">
        <w:rPr>
          <w:rFonts w:ascii="Arial" w:hAnsi="Arial" w:cs="Arial"/>
          <w:sz w:val="20"/>
          <w:szCs w:val="20"/>
        </w:rPr>
        <w:t xml:space="preserve">Dawid </w:t>
      </w:r>
      <w:r w:rsidR="00D54841">
        <w:rPr>
          <w:rFonts w:ascii="Arial" w:hAnsi="Arial" w:cs="Arial"/>
          <w:sz w:val="20"/>
          <w:szCs w:val="20"/>
        </w:rPr>
        <w:t>Kołodziej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2478FA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Radny Rady Miasta,</w:t>
      </w:r>
    </w:p>
    <w:p w:rsidR="002478FA" w:rsidRPr="00F40DFE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aa.</w:t>
      </w:r>
    </w:p>
    <w:sectPr w:rsidR="002478FA" w:rsidRPr="00F40DFE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74E" w:rsidRDefault="0057674E">
      <w:r>
        <w:separator/>
      </w:r>
    </w:p>
  </w:endnote>
  <w:endnote w:type="continuationSeparator" w:id="0">
    <w:p w:rsidR="0057674E" w:rsidRDefault="0057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F40DFE" w:rsidRDefault="00DD7337" w:rsidP="00EA27DB">
    <w:pPr>
      <w:pStyle w:val="Stopka"/>
      <w:jc w:val="right"/>
      <w:rPr>
        <w:rFonts w:ascii="Arial" w:hAnsi="Arial" w:cs="Arial"/>
        <w:sz w:val="20"/>
        <w:szCs w:val="20"/>
      </w:rPr>
    </w:pPr>
    <w:r w:rsidRPr="00F40DFE">
      <w:rPr>
        <w:rFonts w:ascii="Arial" w:hAnsi="Arial" w:cs="Arial"/>
        <w:sz w:val="20"/>
        <w:szCs w:val="20"/>
      </w:rPr>
      <w:fldChar w:fldCharType="begin"/>
    </w:r>
    <w:r w:rsidRPr="00F40DFE">
      <w:rPr>
        <w:rFonts w:ascii="Arial" w:hAnsi="Arial" w:cs="Arial"/>
        <w:sz w:val="20"/>
        <w:szCs w:val="20"/>
      </w:rPr>
      <w:instrText>PAGE   \* MERGEFORMAT</w:instrText>
    </w:r>
    <w:r w:rsidRPr="00F40DFE">
      <w:rPr>
        <w:rFonts w:ascii="Arial" w:hAnsi="Arial" w:cs="Arial"/>
        <w:sz w:val="20"/>
        <w:szCs w:val="20"/>
      </w:rPr>
      <w:fldChar w:fldCharType="separate"/>
    </w:r>
    <w:r w:rsidR="00EB7F36">
      <w:rPr>
        <w:rFonts w:ascii="Arial" w:hAnsi="Arial" w:cs="Arial"/>
        <w:noProof/>
        <w:sz w:val="20"/>
        <w:szCs w:val="20"/>
      </w:rPr>
      <w:t>2</w:t>
    </w:r>
    <w:r w:rsidRPr="00F40DFE">
      <w:rPr>
        <w:rFonts w:ascii="Arial" w:hAnsi="Arial" w:cs="Arial"/>
        <w:sz w:val="20"/>
        <w:szCs w:val="20"/>
      </w:rPr>
      <w:fldChar w:fldCharType="end"/>
    </w:r>
    <w:r w:rsidR="003F5015" w:rsidRPr="00F40DFE">
      <w:rPr>
        <w:rFonts w:ascii="Arial" w:hAnsi="Arial" w:cs="Arial"/>
        <w:sz w:val="20"/>
        <w:szCs w:val="20"/>
      </w:rPr>
      <w:t>/</w:t>
    </w:r>
    <w:r w:rsidR="00F40DFE" w:rsidRPr="00F40DFE">
      <w:rPr>
        <w:rFonts w:ascii="Arial" w:hAnsi="Arial" w:cs="Arial"/>
        <w:sz w:val="20"/>
        <w:szCs w:val="20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562C7A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74E" w:rsidRDefault="0057674E">
      <w:r>
        <w:separator/>
      </w:r>
    </w:p>
  </w:footnote>
  <w:footnote w:type="continuationSeparator" w:id="0">
    <w:p w:rsidR="0057674E" w:rsidRDefault="005767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562C7A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562C7A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562C7A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562C7A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562C7A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562C7A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6"/>
  </w:num>
  <w:num w:numId="5">
    <w:abstractNumId w:val="5"/>
  </w:num>
  <w:num w:numId="6">
    <w:abstractNumId w:val="16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10"/>
  </w:num>
  <w:num w:numId="13">
    <w:abstractNumId w:val="12"/>
  </w:num>
  <w:num w:numId="14">
    <w:abstractNumId w:val="15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07AB0"/>
    <w:rsid w:val="00110702"/>
    <w:rsid w:val="001206CB"/>
    <w:rsid w:val="00127D25"/>
    <w:rsid w:val="00131F6F"/>
    <w:rsid w:val="00134E60"/>
    <w:rsid w:val="00160E3A"/>
    <w:rsid w:val="001615EC"/>
    <w:rsid w:val="001C07A5"/>
    <w:rsid w:val="001E023A"/>
    <w:rsid w:val="001F613F"/>
    <w:rsid w:val="0020077E"/>
    <w:rsid w:val="002130BC"/>
    <w:rsid w:val="00223EEA"/>
    <w:rsid w:val="002249E7"/>
    <w:rsid w:val="002478FA"/>
    <w:rsid w:val="00251465"/>
    <w:rsid w:val="00253AE3"/>
    <w:rsid w:val="00287560"/>
    <w:rsid w:val="00296BD9"/>
    <w:rsid w:val="002B10F8"/>
    <w:rsid w:val="002B6D49"/>
    <w:rsid w:val="002C51A4"/>
    <w:rsid w:val="002D0735"/>
    <w:rsid w:val="00300E40"/>
    <w:rsid w:val="003118DC"/>
    <w:rsid w:val="0031335A"/>
    <w:rsid w:val="00322C84"/>
    <w:rsid w:val="00323502"/>
    <w:rsid w:val="00323CB2"/>
    <w:rsid w:val="00342C1E"/>
    <w:rsid w:val="003520F6"/>
    <w:rsid w:val="003677DC"/>
    <w:rsid w:val="0037503A"/>
    <w:rsid w:val="00383F84"/>
    <w:rsid w:val="00387448"/>
    <w:rsid w:val="003A2CDB"/>
    <w:rsid w:val="003B2F47"/>
    <w:rsid w:val="003B5D7A"/>
    <w:rsid w:val="003C7195"/>
    <w:rsid w:val="003D4D32"/>
    <w:rsid w:val="003F303F"/>
    <w:rsid w:val="003F4DA0"/>
    <w:rsid w:val="003F5015"/>
    <w:rsid w:val="00402331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E33B2"/>
    <w:rsid w:val="004F1F61"/>
    <w:rsid w:val="004F3244"/>
    <w:rsid w:val="004F608B"/>
    <w:rsid w:val="00501DC3"/>
    <w:rsid w:val="0050596A"/>
    <w:rsid w:val="00507EA1"/>
    <w:rsid w:val="00547817"/>
    <w:rsid w:val="00562C7A"/>
    <w:rsid w:val="00567073"/>
    <w:rsid w:val="00572E46"/>
    <w:rsid w:val="00573ADF"/>
    <w:rsid w:val="00574092"/>
    <w:rsid w:val="0057674E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6565"/>
    <w:rsid w:val="00652752"/>
    <w:rsid w:val="006546A8"/>
    <w:rsid w:val="006615BC"/>
    <w:rsid w:val="00661F16"/>
    <w:rsid w:val="00693EDC"/>
    <w:rsid w:val="00694434"/>
    <w:rsid w:val="006951FB"/>
    <w:rsid w:val="00696B43"/>
    <w:rsid w:val="006C042C"/>
    <w:rsid w:val="006E3953"/>
    <w:rsid w:val="006E7C36"/>
    <w:rsid w:val="006F2874"/>
    <w:rsid w:val="007014DA"/>
    <w:rsid w:val="007112D1"/>
    <w:rsid w:val="007223F4"/>
    <w:rsid w:val="00765AD0"/>
    <w:rsid w:val="007713B8"/>
    <w:rsid w:val="00774C9B"/>
    <w:rsid w:val="00777E42"/>
    <w:rsid w:val="0079200A"/>
    <w:rsid w:val="00793564"/>
    <w:rsid w:val="007A0E74"/>
    <w:rsid w:val="007B3820"/>
    <w:rsid w:val="007C64DA"/>
    <w:rsid w:val="007E7493"/>
    <w:rsid w:val="007F3058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C3DD9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68BD"/>
    <w:rsid w:val="009A4529"/>
    <w:rsid w:val="009E07CF"/>
    <w:rsid w:val="009E4695"/>
    <w:rsid w:val="009E707C"/>
    <w:rsid w:val="009F2B7D"/>
    <w:rsid w:val="009F6C35"/>
    <w:rsid w:val="00A05336"/>
    <w:rsid w:val="00A21BFD"/>
    <w:rsid w:val="00A23A74"/>
    <w:rsid w:val="00A34B0C"/>
    <w:rsid w:val="00A703DB"/>
    <w:rsid w:val="00A8417D"/>
    <w:rsid w:val="00A950FB"/>
    <w:rsid w:val="00A96D74"/>
    <w:rsid w:val="00AB4D67"/>
    <w:rsid w:val="00AB5BA4"/>
    <w:rsid w:val="00AB63F0"/>
    <w:rsid w:val="00AD68A5"/>
    <w:rsid w:val="00AF4F57"/>
    <w:rsid w:val="00AF6CD8"/>
    <w:rsid w:val="00B00B9B"/>
    <w:rsid w:val="00B159CC"/>
    <w:rsid w:val="00B23E31"/>
    <w:rsid w:val="00B513D6"/>
    <w:rsid w:val="00B53A6D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40538"/>
    <w:rsid w:val="00C453D5"/>
    <w:rsid w:val="00C53EC4"/>
    <w:rsid w:val="00C76E6F"/>
    <w:rsid w:val="00C83243"/>
    <w:rsid w:val="00C93097"/>
    <w:rsid w:val="00C94250"/>
    <w:rsid w:val="00CA0848"/>
    <w:rsid w:val="00CA4C4A"/>
    <w:rsid w:val="00D05F2E"/>
    <w:rsid w:val="00D27488"/>
    <w:rsid w:val="00D506C9"/>
    <w:rsid w:val="00D54841"/>
    <w:rsid w:val="00D548B8"/>
    <w:rsid w:val="00D5542E"/>
    <w:rsid w:val="00D616D3"/>
    <w:rsid w:val="00D63267"/>
    <w:rsid w:val="00D763DD"/>
    <w:rsid w:val="00D913B9"/>
    <w:rsid w:val="00D97150"/>
    <w:rsid w:val="00DB153B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3DC5"/>
    <w:rsid w:val="00EB4716"/>
    <w:rsid w:val="00EB7F36"/>
    <w:rsid w:val="00EC4C66"/>
    <w:rsid w:val="00EE0BF8"/>
    <w:rsid w:val="00EF5269"/>
    <w:rsid w:val="00F21319"/>
    <w:rsid w:val="00F40DFE"/>
    <w:rsid w:val="00F4571A"/>
    <w:rsid w:val="00F70A78"/>
    <w:rsid w:val="00F74979"/>
    <w:rsid w:val="00F90DCC"/>
    <w:rsid w:val="00F9526C"/>
    <w:rsid w:val="00FC7098"/>
    <w:rsid w:val="00FE09AD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5</cp:revision>
  <cp:lastPrinted>2021-03-31T06:37:00Z</cp:lastPrinted>
  <dcterms:created xsi:type="dcterms:W3CDTF">2021-04-01T05:06:00Z</dcterms:created>
  <dcterms:modified xsi:type="dcterms:W3CDTF">2021-04-01T18:40:00Z</dcterms:modified>
</cp:coreProperties>
</file>