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Pr="003A170A" w:rsidRDefault="00652752" w:rsidP="00D85261">
      <w:pPr>
        <w:spacing w:line="276" w:lineRule="auto"/>
        <w:rPr>
          <w:rFonts w:ascii="Verdana" w:hAnsi="Verdana"/>
        </w:rPr>
      </w:pPr>
    </w:p>
    <w:p w:rsidR="00AF0E66" w:rsidRPr="003A170A" w:rsidRDefault="00785543" w:rsidP="00D85261">
      <w:pPr>
        <w:spacing w:line="276" w:lineRule="auto"/>
        <w:jc w:val="right"/>
        <w:rPr>
          <w:rFonts w:ascii="Verdana" w:hAnsi="Verdana"/>
        </w:rPr>
      </w:pPr>
      <w:r w:rsidRPr="003A170A">
        <w:rPr>
          <w:rFonts w:ascii="Verdana" w:hAnsi="Verdana"/>
        </w:rPr>
        <w:t xml:space="preserve">Bolesławiec, dnia </w:t>
      </w:r>
      <w:r w:rsidR="00626ABE" w:rsidRPr="003A170A">
        <w:rPr>
          <w:rFonts w:ascii="Verdana" w:hAnsi="Verdana"/>
        </w:rPr>
        <w:t>27</w:t>
      </w:r>
      <w:r w:rsidR="00827FFD" w:rsidRPr="003A170A">
        <w:rPr>
          <w:rFonts w:ascii="Verdana" w:hAnsi="Verdana"/>
        </w:rPr>
        <w:t xml:space="preserve"> kwietnia</w:t>
      </w:r>
      <w:r w:rsidR="003A170A" w:rsidRPr="003A170A">
        <w:rPr>
          <w:rFonts w:ascii="Verdana" w:hAnsi="Verdana"/>
        </w:rPr>
        <w:t xml:space="preserve"> </w:t>
      </w:r>
      <w:r w:rsidR="00F638A3" w:rsidRPr="003A170A">
        <w:rPr>
          <w:rFonts w:ascii="Verdana" w:hAnsi="Verdana"/>
        </w:rPr>
        <w:t xml:space="preserve">2021 </w:t>
      </w:r>
      <w:r w:rsidR="003A170A" w:rsidRPr="003A170A">
        <w:rPr>
          <w:rFonts w:ascii="Verdana" w:hAnsi="Verdana"/>
        </w:rPr>
        <w:t>r.</w:t>
      </w:r>
    </w:p>
    <w:p w:rsidR="00AF0E66" w:rsidRPr="003A170A" w:rsidRDefault="00AF0E66" w:rsidP="00D85261">
      <w:pPr>
        <w:spacing w:line="276" w:lineRule="auto"/>
        <w:jc w:val="right"/>
        <w:rPr>
          <w:rFonts w:ascii="Verdana" w:hAnsi="Verdana"/>
        </w:rPr>
      </w:pPr>
    </w:p>
    <w:p w:rsidR="00652752" w:rsidRPr="003A170A" w:rsidRDefault="00FC60A4" w:rsidP="00D85261">
      <w:pPr>
        <w:spacing w:before="240" w:line="276" w:lineRule="auto"/>
        <w:jc w:val="center"/>
        <w:rPr>
          <w:rFonts w:ascii="Verdana" w:hAnsi="Verdana"/>
          <w:b/>
        </w:rPr>
      </w:pPr>
      <w:r w:rsidRPr="003A170A">
        <w:rPr>
          <w:rFonts w:ascii="Verdana" w:hAnsi="Verdana"/>
          <w:b/>
        </w:rPr>
        <w:t>INFORMACJA</w:t>
      </w:r>
    </w:p>
    <w:p w:rsidR="00FC60A4" w:rsidRPr="003A170A" w:rsidRDefault="00FC60A4" w:rsidP="00D85261">
      <w:pPr>
        <w:spacing w:line="276" w:lineRule="auto"/>
        <w:jc w:val="center"/>
        <w:rPr>
          <w:rFonts w:ascii="Verdana" w:hAnsi="Verdana"/>
          <w:b/>
        </w:rPr>
      </w:pPr>
    </w:p>
    <w:p w:rsidR="00B60470" w:rsidRDefault="00F759F3" w:rsidP="00D85261">
      <w:pPr>
        <w:suppressAutoHyphens w:val="0"/>
        <w:spacing w:line="276" w:lineRule="auto"/>
        <w:ind w:left="426" w:firstLine="654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 xml:space="preserve">Na podstawie art. 37 pkt 2 </w:t>
      </w:r>
      <w:r w:rsidR="00B60470" w:rsidRPr="003A170A">
        <w:rPr>
          <w:rFonts w:ascii="Verdana" w:hAnsi="Verdana"/>
          <w:lang w:eastAsia="pl-PL"/>
        </w:rPr>
        <w:t xml:space="preserve"> ustawy z dnia 27 sierpnia 2009 roku o finansach publicznych</w:t>
      </w:r>
      <w:r w:rsidR="006C27E0" w:rsidRPr="003A170A">
        <w:rPr>
          <w:rFonts w:ascii="Verdana" w:hAnsi="Verdana"/>
          <w:color w:val="FF0000"/>
          <w:lang w:eastAsia="pl-PL"/>
        </w:rPr>
        <w:t xml:space="preserve"> </w:t>
      </w:r>
      <w:r w:rsidR="00790D58" w:rsidRPr="003A170A">
        <w:rPr>
          <w:rFonts w:ascii="Verdana" w:hAnsi="Verdana"/>
          <w:lang w:eastAsia="pl-PL"/>
        </w:rPr>
        <w:t>(</w:t>
      </w:r>
      <w:proofErr w:type="spellStart"/>
      <w:r w:rsidR="00827FFD" w:rsidRPr="003A170A">
        <w:rPr>
          <w:rFonts w:ascii="Verdana" w:hAnsi="Verdana"/>
          <w:lang w:eastAsia="pl-PL"/>
        </w:rPr>
        <w:t>t.j</w:t>
      </w:r>
      <w:proofErr w:type="spellEnd"/>
      <w:r w:rsidR="00827FFD" w:rsidRPr="003A170A">
        <w:rPr>
          <w:rFonts w:ascii="Verdana" w:hAnsi="Verdana"/>
          <w:lang w:eastAsia="pl-PL"/>
        </w:rPr>
        <w:t>. Dz. U. z 2021r. poz. 305</w:t>
      </w:r>
      <w:r w:rsidR="00B60470" w:rsidRPr="003A170A">
        <w:rPr>
          <w:rFonts w:ascii="Verdana" w:hAnsi="Verdana"/>
          <w:lang w:eastAsia="pl-PL"/>
        </w:rPr>
        <w:t>)</w:t>
      </w:r>
      <w:r w:rsidR="00B60470" w:rsidRPr="003A170A">
        <w:rPr>
          <w:rFonts w:ascii="Verdana" w:hAnsi="Verdana"/>
          <w:color w:val="FF0000"/>
          <w:lang w:eastAsia="pl-PL"/>
        </w:rPr>
        <w:t xml:space="preserve"> </w:t>
      </w:r>
      <w:r w:rsidR="00B60470" w:rsidRPr="003A170A">
        <w:rPr>
          <w:rFonts w:ascii="Verdana" w:hAnsi="Verdana"/>
          <w:lang w:eastAsia="pl-PL"/>
        </w:rPr>
        <w:t>Prezydent Miasta Bolesławiec podaje do publicznej wiadomości i</w:t>
      </w:r>
      <w:r w:rsidR="00430B19" w:rsidRPr="003A170A">
        <w:rPr>
          <w:rFonts w:ascii="Verdana" w:hAnsi="Verdana"/>
          <w:lang w:eastAsia="pl-PL"/>
        </w:rPr>
        <w:t>nformacje dotyczące</w:t>
      </w:r>
      <w:r w:rsidR="006C27E0" w:rsidRPr="003A170A">
        <w:rPr>
          <w:rFonts w:ascii="Verdana" w:hAnsi="Verdana"/>
          <w:lang w:eastAsia="pl-PL"/>
        </w:rPr>
        <w:t xml:space="preserve"> </w:t>
      </w:r>
      <w:r w:rsidR="00827FFD" w:rsidRPr="003A170A">
        <w:rPr>
          <w:rFonts w:ascii="Verdana" w:hAnsi="Verdana"/>
          <w:lang w:eastAsia="pl-PL"/>
        </w:rPr>
        <w:t>2020</w:t>
      </w:r>
      <w:r w:rsidR="00B60470" w:rsidRPr="003A170A">
        <w:rPr>
          <w:rFonts w:ascii="Verdana" w:hAnsi="Verdana"/>
          <w:lang w:eastAsia="pl-PL"/>
        </w:rPr>
        <w:t xml:space="preserve"> rok</w:t>
      </w:r>
      <w:r w:rsidR="00430B19" w:rsidRPr="003A170A">
        <w:rPr>
          <w:rFonts w:ascii="Verdana" w:hAnsi="Verdana"/>
          <w:lang w:eastAsia="pl-PL"/>
        </w:rPr>
        <w:t>u</w:t>
      </w:r>
      <w:r w:rsidR="00B60470" w:rsidRPr="003A170A">
        <w:rPr>
          <w:rFonts w:ascii="Verdana" w:hAnsi="Verdana"/>
          <w:lang w:eastAsia="pl-PL"/>
        </w:rPr>
        <w:t>:</w:t>
      </w:r>
    </w:p>
    <w:p w:rsidR="00D85261" w:rsidRPr="003A170A" w:rsidRDefault="00D85261" w:rsidP="00D85261">
      <w:pPr>
        <w:suppressAutoHyphens w:val="0"/>
        <w:spacing w:line="276" w:lineRule="auto"/>
        <w:ind w:left="426" w:firstLine="654"/>
        <w:jc w:val="both"/>
        <w:rPr>
          <w:rFonts w:ascii="Verdana" w:hAnsi="Verdana"/>
          <w:lang w:eastAsia="pl-PL"/>
        </w:rPr>
      </w:pPr>
    </w:p>
    <w:p w:rsidR="00B60470" w:rsidRDefault="00B60470" w:rsidP="00D85261">
      <w:pPr>
        <w:numPr>
          <w:ilvl w:val="0"/>
          <w:numId w:val="4"/>
        </w:numPr>
        <w:tabs>
          <w:tab w:val="clear" w:pos="900"/>
          <w:tab w:val="num" w:pos="709"/>
        </w:tabs>
        <w:suppressAutoHyphens w:val="0"/>
        <w:spacing w:line="276" w:lineRule="auto"/>
        <w:ind w:left="709" w:hanging="349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b/>
          <w:lang w:eastAsia="pl-PL"/>
        </w:rPr>
        <w:t xml:space="preserve">Wykonanie budżetu – </w:t>
      </w:r>
      <w:r w:rsidRPr="003A170A">
        <w:rPr>
          <w:rFonts w:ascii="Verdana" w:hAnsi="Verdana"/>
          <w:lang w:eastAsia="pl-PL"/>
        </w:rPr>
        <w:t>kserokopia sprawozdania Rb-NDS - kwartalne sprawozdanie o nadwyżce/ deficycie jednostki samorządu terytorialnego za okres od począ</w:t>
      </w:r>
      <w:r w:rsidR="00827FFD" w:rsidRPr="003A170A">
        <w:rPr>
          <w:rFonts w:ascii="Verdana" w:hAnsi="Verdana"/>
          <w:lang w:eastAsia="pl-PL"/>
        </w:rPr>
        <w:t>tku roku do dnia 31 grudnia 2020</w:t>
      </w:r>
      <w:r w:rsidR="00430B19" w:rsidRPr="003A170A">
        <w:rPr>
          <w:rFonts w:ascii="Verdana" w:hAnsi="Verdana"/>
          <w:lang w:eastAsia="pl-PL"/>
        </w:rPr>
        <w:t>r</w:t>
      </w:r>
      <w:r w:rsidRPr="003A170A">
        <w:rPr>
          <w:rFonts w:ascii="Verdana" w:hAnsi="Verdana"/>
          <w:lang w:eastAsia="pl-PL"/>
        </w:rPr>
        <w:t>.</w:t>
      </w:r>
    </w:p>
    <w:p w:rsidR="00D85261" w:rsidRPr="003A170A" w:rsidRDefault="00D85261" w:rsidP="00D85261">
      <w:pPr>
        <w:suppressAutoHyphens w:val="0"/>
        <w:spacing w:line="276" w:lineRule="auto"/>
        <w:ind w:left="709"/>
        <w:jc w:val="both"/>
        <w:rPr>
          <w:rFonts w:ascii="Verdana" w:hAnsi="Verdana"/>
          <w:lang w:eastAsia="pl-PL"/>
        </w:rPr>
      </w:pPr>
    </w:p>
    <w:p w:rsidR="0046003E" w:rsidRPr="003A170A" w:rsidRDefault="00B60470" w:rsidP="00D85261">
      <w:pPr>
        <w:numPr>
          <w:ilvl w:val="0"/>
          <w:numId w:val="4"/>
        </w:numPr>
        <w:tabs>
          <w:tab w:val="clear" w:pos="900"/>
          <w:tab w:val="num" w:pos="709"/>
        </w:tabs>
        <w:suppressAutoHyphens w:val="0"/>
        <w:spacing w:line="276" w:lineRule="auto"/>
        <w:ind w:left="709" w:hanging="349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b/>
          <w:lang w:eastAsia="pl-PL"/>
        </w:rPr>
        <w:t xml:space="preserve">Otrzymane środki pochodzące z budżetu Unii Europejskiej oraz niepodlegające zwrotowi środki z pomocy udzielanej przez państwa członkowskie Europejskiego Porozumienia o Wolnym Handlu (EFTA) – </w:t>
      </w:r>
      <w:r w:rsidR="00002C3C" w:rsidRPr="003A170A">
        <w:rPr>
          <w:rFonts w:ascii="Verdana" w:hAnsi="Verdana"/>
          <w:b/>
          <w:lang w:eastAsia="pl-PL"/>
        </w:rPr>
        <w:t xml:space="preserve">stanowiły kwotę </w:t>
      </w:r>
      <w:r w:rsidR="0069726B" w:rsidRPr="003A170A">
        <w:rPr>
          <w:rFonts w:ascii="Verdana" w:hAnsi="Verdana"/>
          <w:b/>
          <w:lang w:eastAsia="pl-PL"/>
        </w:rPr>
        <w:t>4 322 807</w:t>
      </w:r>
      <w:r w:rsidR="00002C3C" w:rsidRPr="003A170A">
        <w:rPr>
          <w:rFonts w:ascii="Verdana" w:hAnsi="Verdana"/>
          <w:b/>
          <w:lang w:eastAsia="pl-PL"/>
        </w:rPr>
        <w:t xml:space="preserve"> zł. </w:t>
      </w:r>
      <w:r w:rsidR="0046003E" w:rsidRPr="003A170A">
        <w:rPr>
          <w:rFonts w:ascii="Verdana" w:hAnsi="Verdana"/>
          <w:lang w:eastAsia="pl-PL"/>
        </w:rPr>
        <w:t>Dotyczyły</w:t>
      </w:r>
      <w:r w:rsidR="00790D58" w:rsidRPr="003A170A">
        <w:rPr>
          <w:rFonts w:ascii="Verdana" w:hAnsi="Verdana"/>
          <w:lang w:eastAsia="pl-PL"/>
        </w:rPr>
        <w:t xml:space="preserve"> realizacji </w:t>
      </w:r>
      <w:r w:rsidR="00002C3C" w:rsidRPr="003A170A">
        <w:rPr>
          <w:rFonts w:ascii="Verdana" w:hAnsi="Verdana"/>
          <w:lang w:eastAsia="pl-PL"/>
        </w:rPr>
        <w:t xml:space="preserve"> projektów i programów:</w:t>
      </w:r>
    </w:p>
    <w:p w:rsidR="0046003E" w:rsidRPr="003A170A" w:rsidRDefault="0046003E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 xml:space="preserve">REVIVAL! Rewitalizacja historycznych miast </w:t>
      </w:r>
      <w:r w:rsidR="00827FFD" w:rsidRPr="003A170A">
        <w:rPr>
          <w:rFonts w:ascii="Verdana" w:hAnsi="Verdana"/>
          <w:lang w:eastAsia="pl-PL"/>
        </w:rPr>
        <w:t>Dolne</w:t>
      </w:r>
      <w:r w:rsidR="00775D96" w:rsidRPr="003A170A">
        <w:rPr>
          <w:rFonts w:ascii="Verdana" w:hAnsi="Verdana"/>
          <w:lang w:eastAsia="pl-PL"/>
        </w:rPr>
        <w:t>go Śląska i Saksonii 71 033</w:t>
      </w:r>
      <w:r w:rsidR="00827FFD" w:rsidRPr="003A170A">
        <w:rPr>
          <w:rFonts w:ascii="Verdana" w:hAnsi="Verdana"/>
          <w:lang w:eastAsia="pl-PL"/>
        </w:rPr>
        <w:t xml:space="preserve">  </w:t>
      </w:r>
      <w:r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46003E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TEN-T  Pasażerskie połączenia transportowe  granicznych regionów – budowa Centrum Przesiadkowego w Bolesła</w:t>
      </w:r>
      <w:r w:rsidR="00827FFD" w:rsidRPr="003A170A">
        <w:rPr>
          <w:rFonts w:ascii="Verdana" w:hAnsi="Verdana"/>
          <w:lang w:eastAsia="pl-PL"/>
        </w:rPr>
        <w:t>wcu  66 400</w:t>
      </w:r>
      <w:r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827FFD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 xml:space="preserve">Pasje bez granic. </w:t>
      </w:r>
      <w:proofErr w:type="spellStart"/>
      <w:r w:rsidRPr="003A170A">
        <w:rPr>
          <w:rFonts w:ascii="Verdana" w:hAnsi="Verdana"/>
          <w:lang w:eastAsia="pl-PL"/>
        </w:rPr>
        <w:t>Euroregiona</w:t>
      </w:r>
      <w:r w:rsidR="00775D96" w:rsidRPr="003A170A">
        <w:rPr>
          <w:rFonts w:ascii="Verdana" w:hAnsi="Verdana"/>
          <w:lang w:eastAsia="pl-PL"/>
        </w:rPr>
        <w:t>lne</w:t>
      </w:r>
      <w:proofErr w:type="spellEnd"/>
      <w:r w:rsidR="00775D96" w:rsidRPr="003A170A">
        <w:rPr>
          <w:rFonts w:ascii="Verdana" w:hAnsi="Verdana"/>
          <w:lang w:eastAsia="pl-PL"/>
        </w:rPr>
        <w:t xml:space="preserve"> Spotkania Seniorów 59 824</w:t>
      </w:r>
      <w:r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827FFD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 xml:space="preserve">Wiadukt 2019. </w:t>
      </w:r>
      <w:proofErr w:type="spellStart"/>
      <w:r w:rsidRPr="003A170A">
        <w:rPr>
          <w:rFonts w:ascii="Verdana" w:hAnsi="Verdana"/>
          <w:lang w:eastAsia="pl-PL"/>
        </w:rPr>
        <w:t>Euroregionalna</w:t>
      </w:r>
      <w:proofErr w:type="spellEnd"/>
      <w:r w:rsidRPr="003A170A">
        <w:rPr>
          <w:rFonts w:ascii="Verdana" w:hAnsi="Verdana"/>
          <w:lang w:eastAsia="pl-PL"/>
        </w:rPr>
        <w:t xml:space="preserve"> impreza sportowo</w:t>
      </w:r>
      <w:r w:rsidR="00D51523" w:rsidRPr="003A170A">
        <w:rPr>
          <w:rFonts w:ascii="Verdana" w:hAnsi="Verdana"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>-</w:t>
      </w:r>
      <w:r w:rsidR="00D51523" w:rsidRPr="003A170A">
        <w:rPr>
          <w:rFonts w:ascii="Verdana" w:hAnsi="Verdana"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 xml:space="preserve">rekreacyjna  65 135 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A32C85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Pokazać zapomniane pomniki historii 116 044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46003E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 xml:space="preserve"> </w:t>
      </w:r>
      <w:proofErr w:type="spellStart"/>
      <w:r w:rsidR="00480F24" w:rsidRPr="003A170A">
        <w:rPr>
          <w:rFonts w:ascii="Verdana" w:hAnsi="Verdana"/>
          <w:lang w:eastAsia="pl-PL"/>
        </w:rPr>
        <w:t>Euroregionalny</w:t>
      </w:r>
      <w:proofErr w:type="spellEnd"/>
      <w:r w:rsidR="00480F24" w:rsidRPr="003A170A">
        <w:rPr>
          <w:rFonts w:ascii="Verdana" w:hAnsi="Verdana"/>
          <w:lang w:eastAsia="pl-PL"/>
        </w:rPr>
        <w:t xml:space="preserve"> f</w:t>
      </w:r>
      <w:r w:rsidR="00A32C85" w:rsidRPr="003A170A">
        <w:rPr>
          <w:rFonts w:ascii="Verdana" w:hAnsi="Verdana"/>
          <w:lang w:eastAsia="pl-PL"/>
        </w:rPr>
        <w:t>estiwal  aktywności, wyczynów i radości – Bolesławieckie Święto Ceramiki 66</w:t>
      </w:r>
      <w:r w:rsidR="009A36FD" w:rsidRPr="003A170A">
        <w:rPr>
          <w:rFonts w:ascii="Verdana" w:hAnsi="Verdana"/>
          <w:lang w:eastAsia="pl-PL"/>
        </w:rPr>
        <w:t> </w:t>
      </w:r>
      <w:r w:rsidR="00A32C85" w:rsidRPr="003A170A">
        <w:rPr>
          <w:rFonts w:ascii="Verdana" w:hAnsi="Verdana"/>
          <w:lang w:eastAsia="pl-PL"/>
        </w:rPr>
        <w:t>572</w:t>
      </w:r>
      <w:r w:rsidR="009A36FD" w:rsidRPr="003A170A">
        <w:rPr>
          <w:rFonts w:ascii="Verdana" w:hAnsi="Verdana"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>zł,</w:t>
      </w:r>
    </w:p>
    <w:p w:rsidR="0046003E" w:rsidRPr="003A170A" w:rsidRDefault="00A32C85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Gry dla szkoły</w:t>
      </w:r>
      <w:r w:rsidR="00480F24" w:rsidRPr="003A170A">
        <w:rPr>
          <w:rFonts w:ascii="Verdana" w:hAnsi="Verdana"/>
          <w:lang w:eastAsia="pl-PL"/>
        </w:rPr>
        <w:t>:</w:t>
      </w:r>
      <w:r w:rsidR="009A36FD" w:rsidRPr="003A170A">
        <w:rPr>
          <w:rFonts w:ascii="Verdana" w:hAnsi="Verdana"/>
          <w:lang w:eastAsia="pl-PL"/>
        </w:rPr>
        <w:t xml:space="preserve"> następny poziom 91 762 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CA68D5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Zrób coś dobrego dla siebie 90 107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CA68D5" w:rsidP="00D85261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Połączeni rzeką – modernizacja trasy biegow- rowerowej  „Bobrowa Ścieżka” biegnącej wzdłuż rzeki B</w:t>
      </w:r>
      <w:r w:rsidR="008D1968" w:rsidRPr="003A170A">
        <w:rPr>
          <w:rFonts w:ascii="Verdana" w:hAnsi="Verdana"/>
          <w:lang w:eastAsia="pl-PL"/>
        </w:rPr>
        <w:t xml:space="preserve">óbr </w:t>
      </w:r>
      <w:r w:rsidR="00D51523" w:rsidRPr="003A170A">
        <w:rPr>
          <w:rFonts w:ascii="Verdana" w:hAnsi="Verdana"/>
          <w:lang w:eastAsia="pl-PL"/>
        </w:rPr>
        <w:t xml:space="preserve">89 249 </w:t>
      </w:r>
      <w:r w:rsidR="0046003E" w:rsidRPr="003A170A">
        <w:rPr>
          <w:rFonts w:ascii="Verdana" w:hAnsi="Verdana"/>
          <w:lang w:eastAsia="pl-PL"/>
        </w:rPr>
        <w:t>zł,</w:t>
      </w:r>
    </w:p>
    <w:p w:rsidR="0046003E" w:rsidRPr="003A170A" w:rsidRDefault="00D51523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Czego spróbuję to zrozumiem 22 461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46003E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Bolesławiec-Vrchlabi – aktywna trans</w:t>
      </w:r>
      <w:r w:rsidR="00D51523" w:rsidRPr="003A170A">
        <w:rPr>
          <w:rFonts w:ascii="Verdana" w:hAnsi="Verdana"/>
          <w:lang w:eastAsia="pl-PL"/>
        </w:rPr>
        <w:t>graniczna współpraca muzeów 286 744</w:t>
      </w:r>
      <w:r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D51523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Rozbudowa transgranicznej oferty edu</w:t>
      </w:r>
      <w:r w:rsidR="00870259" w:rsidRPr="003A170A">
        <w:rPr>
          <w:rFonts w:ascii="Verdana" w:hAnsi="Verdana"/>
          <w:lang w:eastAsia="pl-PL"/>
        </w:rPr>
        <w:t xml:space="preserve">kacyjnej Bolesławca i </w:t>
      </w:r>
      <w:proofErr w:type="spellStart"/>
      <w:r w:rsidR="00870259" w:rsidRPr="003A170A">
        <w:rPr>
          <w:rFonts w:ascii="Verdana" w:hAnsi="Verdana"/>
          <w:lang w:eastAsia="pl-PL"/>
        </w:rPr>
        <w:t>Bautzen</w:t>
      </w:r>
      <w:proofErr w:type="spellEnd"/>
      <w:r w:rsidR="00870259" w:rsidRPr="003A170A">
        <w:rPr>
          <w:rFonts w:ascii="Verdana" w:hAnsi="Verdana"/>
          <w:lang w:eastAsia="pl-PL"/>
        </w:rPr>
        <w:t xml:space="preserve"> 32</w:t>
      </w:r>
      <w:r w:rsidRPr="003A170A">
        <w:rPr>
          <w:rFonts w:ascii="Verdana" w:hAnsi="Verdana"/>
          <w:lang w:eastAsia="pl-PL"/>
        </w:rPr>
        <w:t xml:space="preserve"> 176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D51523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proofErr w:type="spellStart"/>
      <w:r w:rsidRPr="003A170A">
        <w:rPr>
          <w:rFonts w:ascii="Verdana" w:hAnsi="Verdana"/>
          <w:lang w:eastAsia="pl-PL"/>
        </w:rPr>
        <w:t>Rediscovering</w:t>
      </w:r>
      <w:proofErr w:type="spellEnd"/>
      <w:r w:rsidRPr="003A170A">
        <w:rPr>
          <w:rFonts w:ascii="Verdana" w:hAnsi="Verdana"/>
          <w:lang w:eastAsia="pl-PL"/>
        </w:rPr>
        <w:t xml:space="preserve">  </w:t>
      </w:r>
      <w:proofErr w:type="spellStart"/>
      <w:r w:rsidRPr="003A170A">
        <w:rPr>
          <w:rFonts w:ascii="Verdana" w:hAnsi="Verdana"/>
          <w:lang w:eastAsia="pl-PL"/>
        </w:rPr>
        <w:t>Eurpke</w:t>
      </w:r>
      <w:proofErr w:type="spellEnd"/>
      <w:r w:rsidRPr="003A170A">
        <w:rPr>
          <w:rFonts w:ascii="Verdana" w:hAnsi="Verdana"/>
          <w:lang w:eastAsia="pl-PL"/>
        </w:rPr>
        <w:t xml:space="preserve"> by </w:t>
      </w:r>
      <w:proofErr w:type="spellStart"/>
      <w:r w:rsidRPr="003A170A">
        <w:rPr>
          <w:rFonts w:ascii="Verdana" w:hAnsi="Verdana"/>
          <w:lang w:eastAsia="pl-PL"/>
        </w:rPr>
        <w:t>feeling</w:t>
      </w:r>
      <w:proofErr w:type="spellEnd"/>
      <w:r w:rsidRPr="003A170A">
        <w:rPr>
          <w:rFonts w:ascii="Verdana" w:hAnsi="Verdana"/>
          <w:lang w:eastAsia="pl-PL"/>
        </w:rPr>
        <w:t xml:space="preserve"> </w:t>
      </w:r>
      <w:proofErr w:type="spellStart"/>
      <w:r w:rsidRPr="003A170A">
        <w:rPr>
          <w:rFonts w:ascii="Verdana" w:hAnsi="Verdana"/>
          <w:lang w:eastAsia="pl-PL"/>
        </w:rPr>
        <w:t>European</w:t>
      </w:r>
      <w:proofErr w:type="spellEnd"/>
      <w:r w:rsidRPr="003A170A">
        <w:rPr>
          <w:rFonts w:ascii="Verdana" w:hAnsi="Verdana"/>
          <w:lang w:eastAsia="pl-PL"/>
        </w:rPr>
        <w:t xml:space="preserve">  </w:t>
      </w:r>
      <w:proofErr w:type="spellStart"/>
      <w:r w:rsidRPr="003A170A">
        <w:rPr>
          <w:rFonts w:ascii="Verdana" w:hAnsi="Verdana"/>
          <w:lang w:eastAsia="pl-PL"/>
        </w:rPr>
        <w:t>Citizens</w:t>
      </w:r>
      <w:proofErr w:type="spellEnd"/>
      <w:r w:rsidRPr="003A170A">
        <w:rPr>
          <w:rFonts w:ascii="Verdana" w:hAnsi="Verdana"/>
          <w:lang w:eastAsia="pl-PL"/>
        </w:rPr>
        <w:t xml:space="preserve">  </w:t>
      </w:r>
      <w:proofErr w:type="spellStart"/>
      <w:r w:rsidRPr="003A170A">
        <w:rPr>
          <w:rFonts w:ascii="Verdana" w:hAnsi="Verdana"/>
          <w:lang w:eastAsia="pl-PL"/>
        </w:rPr>
        <w:t>again</w:t>
      </w:r>
      <w:proofErr w:type="spellEnd"/>
      <w:r w:rsidRPr="003A170A">
        <w:rPr>
          <w:rFonts w:ascii="Verdana" w:hAnsi="Verdana"/>
          <w:lang w:eastAsia="pl-PL"/>
        </w:rPr>
        <w:t xml:space="preserve">  2 084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D51523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Twórcze przedsięwzięcia  w regionach ceramicznych  5 200</w:t>
      </w:r>
      <w:r w:rsidR="0046003E" w:rsidRPr="003A170A">
        <w:rPr>
          <w:rFonts w:ascii="Verdana" w:hAnsi="Verdana"/>
          <w:lang w:eastAsia="pl-PL"/>
        </w:rPr>
        <w:t xml:space="preserve"> zł,</w:t>
      </w:r>
    </w:p>
    <w:p w:rsidR="0046003E" w:rsidRPr="003A170A" w:rsidRDefault="00D51523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t>1000 lat Górnych Łużyc</w:t>
      </w:r>
      <w:r w:rsidR="00A17C5D" w:rsidRPr="003A170A">
        <w:rPr>
          <w:rFonts w:ascii="Verdana" w:hAnsi="Verdana"/>
          <w:lang w:eastAsia="pl-PL"/>
        </w:rPr>
        <w:t xml:space="preserve"> </w:t>
      </w:r>
      <w:r w:rsidR="00042F01" w:rsidRPr="003A170A">
        <w:rPr>
          <w:rFonts w:ascii="Verdana" w:hAnsi="Verdana"/>
          <w:lang w:eastAsia="pl-PL"/>
        </w:rPr>
        <w:t xml:space="preserve">858 </w:t>
      </w:r>
      <w:r w:rsidR="00A17C5D" w:rsidRPr="003A170A">
        <w:rPr>
          <w:rFonts w:ascii="Verdana" w:hAnsi="Verdana"/>
          <w:lang w:eastAsia="pl-PL"/>
        </w:rPr>
        <w:t>zł,</w:t>
      </w:r>
    </w:p>
    <w:p w:rsidR="00A17C5D" w:rsidRPr="003A170A" w:rsidRDefault="00775D96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b/>
          <w:lang w:eastAsia="pl-PL"/>
        </w:rPr>
      </w:pPr>
      <w:r w:rsidRPr="003A170A">
        <w:rPr>
          <w:rFonts w:ascii="Verdana" w:hAnsi="Verdana"/>
          <w:lang w:eastAsia="pl-PL"/>
        </w:rPr>
        <w:lastRenderedPageBreak/>
        <w:t xml:space="preserve">Łużyce - </w:t>
      </w:r>
      <w:r w:rsidR="00A17C5D" w:rsidRPr="003A170A">
        <w:rPr>
          <w:rFonts w:ascii="Verdana" w:hAnsi="Verdana"/>
          <w:lang w:eastAsia="pl-PL"/>
        </w:rPr>
        <w:t>Bory -  rowerem przez kulturowe  i przyr</w:t>
      </w:r>
      <w:r w:rsidRPr="003A170A">
        <w:rPr>
          <w:rFonts w:ascii="Verdana" w:hAnsi="Verdana"/>
          <w:lang w:eastAsia="pl-PL"/>
        </w:rPr>
        <w:t>odnicze dziedzictwo kultury 16 000</w:t>
      </w:r>
      <w:r w:rsidR="00A17C5D" w:rsidRPr="003A170A">
        <w:rPr>
          <w:rFonts w:ascii="Verdana" w:hAnsi="Verdana"/>
          <w:lang w:eastAsia="pl-PL"/>
        </w:rPr>
        <w:t xml:space="preserve"> zł,</w:t>
      </w:r>
    </w:p>
    <w:p w:rsidR="00A17C5D" w:rsidRPr="003A170A" w:rsidRDefault="00A17C5D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 xml:space="preserve">Brama do świata zbiorów </w:t>
      </w:r>
      <w:r w:rsidR="00D51523" w:rsidRPr="003A170A">
        <w:rPr>
          <w:rFonts w:ascii="Verdana" w:hAnsi="Verdana"/>
          <w:lang w:eastAsia="pl-PL"/>
        </w:rPr>
        <w:t>173 791</w:t>
      </w:r>
      <w:r w:rsidRPr="003A170A">
        <w:rPr>
          <w:rFonts w:ascii="Verdana" w:hAnsi="Verdana"/>
          <w:lang w:eastAsia="pl-PL"/>
        </w:rPr>
        <w:t xml:space="preserve"> zł,</w:t>
      </w:r>
    </w:p>
    <w:p w:rsidR="00A17C5D" w:rsidRPr="003A170A" w:rsidRDefault="00042F01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Nauka jako przygoda 154 575</w:t>
      </w:r>
      <w:r w:rsidR="00A17C5D" w:rsidRPr="003A170A">
        <w:rPr>
          <w:rFonts w:ascii="Verdana" w:hAnsi="Verdana"/>
          <w:lang w:eastAsia="pl-PL"/>
        </w:rPr>
        <w:t xml:space="preserve"> zł,</w:t>
      </w:r>
    </w:p>
    <w:p w:rsidR="00A81398" w:rsidRPr="003A170A" w:rsidRDefault="00A17C5D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E – aktywni</w:t>
      </w:r>
      <w:r w:rsidR="00042F01" w:rsidRPr="003A170A">
        <w:rPr>
          <w:rFonts w:ascii="Verdana" w:hAnsi="Verdana"/>
          <w:lang w:eastAsia="pl-PL"/>
        </w:rPr>
        <w:t xml:space="preserve"> mie</w:t>
      </w:r>
      <w:r w:rsidR="00775D96" w:rsidRPr="003A170A">
        <w:rPr>
          <w:rFonts w:ascii="Verdana" w:hAnsi="Verdana"/>
          <w:lang w:eastAsia="pl-PL"/>
        </w:rPr>
        <w:t>szkańcy miasta Bolesławiec  2</w:t>
      </w:r>
      <w:r w:rsidR="00042F01" w:rsidRPr="003A170A">
        <w:rPr>
          <w:rFonts w:ascii="Verdana" w:hAnsi="Verdana"/>
          <w:lang w:eastAsia="pl-PL"/>
        </w:rPr>
        <w:t xml:space="preserve"> zł,</w:t>
      </w:r>
    </w:p>
    <w:p w:rsidR="00042F01" w:rsidRPr="003A170A" w:rsidRDefault="00042F01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Poprawa bezpieczeństwa przeciwpowodziowego  miasta Bolesławiec poprzez modernizację i rozbudowę  systemu gospodarowania wodami opadowymi  1 594 381 zł,</w:t>
      </w:r>
    </w:p>
    <w:p w:rsidR="00042F01" w:rsidRPr="003A170A" w:rsidRDefault="00042F01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Renowacja amfiteatru w Parku Miejskim w Bolesławcu oraz sceny na wolnym powietrzu  ‘</w:t>
      </w:r>
      <w:proofErr w:type="spellStart"/>
      <w:r w:rsidRPr="003A170A">
        <w:rPr>
          <w:rFonts w:ascii="Verdana" w:hAnsi="Verdana"/>
          <w:lang w:eastAsia="pl-PL"/>
        </w:rPr>
        <w:t>Weinau</w:t>
      </w:r>
      <w:proofErr w:type="spellEnd"/>
      <w:r w:rsidRPr="003A170A">
        <w:rPr>
          <w:rFonts w:ascii="Verdana" w:hAnsi="Verdana"/>
          <w:lang w:eastAsia="pl-PL"/>
        </w:rPr>
        <w:t xml:space="preserve">” w </w:t>
      </w:r>
      <w:proofErr w:type="spellStart"/>
      <w:r w:rsidRPr="003A170A">
        <w:rPr>
          <w:rFonts w:ascii="Verdana" w:hAnsi="Verdana"/>
          <w:lang w:eastAsia="pl-PL"/>
        </w:rPr>
        <w:t>Zittau</w:t>
      </w:r>
      <w:proofErr w:type="spellEnd"/>
      <w:r w:rsidRPr="003A170A">
        <w:rPr>
          <w:rFonts w:ascii="Verdana" w:hAnsi="Verdana"/>
          <w:lang w:eastAsia="pl-PL"/>
        </w:rPr>
        <w:t xml:space="preserve"> </w:t>
      </w:r>
      <w:r w:rsidR="00870259" w:rsidRPr="003A170A">
        <w:rPr>
          <w:rFonts w:ascii="Verdana" w:hAnsi="Verdana"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>981 144 zł,</w:t>
      </w:r>
    </w:p>
    <w:p w:rsidR="00042F01" w:rsidRPr="003A170A" w:rsidRDefault="00042F01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Wsparcie Dolnośląskich DPS  95 387 zł,</w:t>
      </w:r>
    </w:p>
    <w:p w:rsidR="00042F01" w:rsidRPr="003A170A" w:rsidRDefault="00042F01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Przeciwdziałanie wykluczeniu społec</w:t>
      </w:r>
      <w:r w:rsidR="003A170A" w:rsidRPr="003A170A">
        <w:rPr>
          <w:rFonts w:ascii="Verdana" w:hAnsi="Verdana"/>
          <w:lang w:eastAsia="pl-PL"/>
        </w:rPr>
        <w:t xml:space="preserve">znemu COVID – 19 </w:t>
      </w:r>
      <w:r w:rsidRPr="003A170A">
        <w:rPr>
          <w:rFonts w:ascii="Verdana" w:hAnsi="Verdana"/>
          <w:lang w:eastAsia="pl-PL"/>
        </w:rPr>
        <w:t>30 000 zł,</w:t>
      </w:r>
    </w:p>
    <w:p w:rsidR="00042F01" w:rsidRPr="003A170A" w:rsidRDefault="00042F01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Wiedza Edukacja Rozwój 2014-2020</w:t>
      </w:r>
      <w:r w:rsidR="0069726B" w:rsidRPr="003A170A">
        <w:rPr>
          <w:rFonts w:ascii="Verdana" w:hAnsi="Verdana"/>
          <w:lang w:eastAsia="pl-PL"/>
        </w:rPr>
        <w:t xml:space="preserve">  16 881 zł,</w:t>
      </w:r>
    </w:p>
    <w:p w:rsidR="0069726B" w:rsidRPr="003A170A" w:rsidRDefault="0069726B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Zdalna szkoła 100 000 zł,</w:t>
      </w:r>
    </w:p>
    <w:p w:rsidR="0069726B" w:rsidRDefault="0069726B" w:rsidP="00D85261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lang w:eastAsia="pl-PL"/>
        </w:rPr>
        <w:t>Zdalna szkoła +  94 997 zł.</w:t>
      </w:r>
    </w:p>
    <w:p w:rsidR="00D85261" w:rsidRPr="003A170A" w:rsidRDefault="00D85261" w:rsidP="00D85261">
      <w:pPr>
        <w:pStyle w:val="Akapitzlist"/>
        <w:tabs>
          <w:tab w:val="left" w:pos="851"/>
        </w:tabs>
        <w:spacing w:line="276" w:lineRule="auto"/>
        <w:jc w:val="both"/>
        <w:rPr>
          <w:rFonts w:ascii="Verdana" w:hAnsi="Verdana"/>
          <w:lang w:eastAsia="pl-PL"/>
        </w:rPr>
      </w:pPr>
    </w:p>
    <w:p w:rsidR="00D85261" w:rsidRDefault="00B81A79" w:rsidP="00D85261">
      <w:pPr>
        <w:pStyle w:val="Akapitzlist"/>
        <w:numPr>
          <w:ilvl w:val="0"/>
          <w:numId w:val="4"/>
        </w:numPr>
        <w:tabs>
          <w:tab w:val="clear" w:pos="900"/>
          <w:tab w:val="num" w:pos="567"/>
        </w:tabs>
        <w:spacing w:before="720" w:line="276" w:lineRule="auto"/>
        <w:ind w:left="426" w:hanging="426"/>
        <w:jc w:val="both"/>
        <w:rPr>
          <w:rFonts w:ascii="Verdana" w:hAnsi="Verdana"/>
          <w:b/>
          <w:lang w:eastAsia="pl-PL"/>
        </w:rPr>
      </w:pPr>
      <w:r w:rsidRPr="00D85261">
        <w:rPr>
          <w:rFonts w:ascii="Verdana" w:hAnsi="Verdana"/>
          <w:b/>
          <w:lang w:eastAsia="pl-PL"/>
        </w:rPr>
        <w:t>Wymagalne zobowiązania wynikające</w:t>
      </w:r>
      <w:r w:rsidR="00B60470" w:rsidRPr="00D85261">
        <w:rPr>
          <w:rFonts w:ascii="Verdana" w:hAnsi="Verdana"/>
          <w:b/>
          <w:lang w:eastAsia="pl-PL"/>
        </w:rPr>
        <w:t xml:space="preserve"> z odrębnych ustaw oraz prawomocnych orzeczeń sądów lub ostatecznych decyzji administracyjnych oraz uznanych za bezsporne przez Gminę Mi</w:t>
      </w:r>
      <w:r w:rsidRPr="00D85261">
        <w:rPr>
          <w:rFonts w:ascii="Verdana" w:hAnsi="Verdana"/>
          <w:b/>
          <w:lang w:eastAsia="pl-PL"/>
        </w:rPr>
        <w:t>ejską nie wystąpiły.</w:t>
      </w:r>
    </w:p>
    <w:p w:rsidR="00D85261" w:rsidRDefault="00D85261" w:rsidP="00D85261">
      <w:pPr>
        <w:pStyle w:val="Akapitzlist"/>
        <w:spacing w:before="720" w:line="276" w:lineRule="auto"/>
        <w:ind w:left="426"/>
        <w:jc w:val="both"/>
        <w:rPr>
          <w:rFonts w:ascii="Verdana" w:hAnsi="Verdana"/>
          <w:b/>
          <w:lang w:eastAsia="pl-PL"/>
        </w:rPr>
      </w:pPr>
    </w:p>
    <w:p w:rsidR="0046003E" w:rsidRPr="00D85261" w:rsidRDefault="00B60470" w:rsidP="00D85261">
      <w:pPr>
        <w:pStyle w:val="Akapitzlist"/>
        <w:numPr>
          <w:ilvl w:val="0"/>
          <w:numId w:val="4"/>
        </w:numPr>
        <w:tabs>
          <w:tab w:val="clear" w:pos="900"/>
          <w:tab w:val="num" w:pos="567"/>
        </w:tabs>
        <w:spacing w:before="720" w:line="276" w:lineRule="auto"/>
        <w:ind w:left="426" w:hanging="426"/>
        <w:jc w:val="both"/>
        <w:rPr>
          <w:rFonts w:ascii="Verdana" w:hAnsi="Verdana"/>
          <w:b/>
          <w:lang w:eastAsia="pl-PL"/>
        </w:rPr>
      </w:pPr>
      <w:r w:rsidRPr="00D85261">
        <w:rPr>
          <w:rFonts w:ascii="Verdana" w:hAnsi="Verdana"/>
          <w:b/>
          <w:sz w:val="24"/>
          <w:szCs w:val="24"/>
          <w:lang w:eastAsia="pl-PL"/>
        </w:rPr>
        <w:t>Dotacje</w:t>
      </w:r>
      <w:r w:rsidR="008E5C3E" w:rsidRPr="00D85261">
        <w:rPr>
          <w:rFonts w:ascii="Verdana" w:hAnsi="Verdana"/>
          <w:b/>
          <w:sz w:val="24"/>
          <w:szCs w:val="24"/>
          <w:lang w:eastAsia="pl-PL"/>
        </w:rPr>
        <w:t>:</w:t>
      </w:r>
      <w:r w:rsidRPr="00D85261">
        <w:rPr>
          <w:rFonts w:ascii="Verdana" w:hAnsi="Verdana"/>
          <w:b/>
          <w:sz w:val="24"/>
          <w:szCs w:val="24"/>
          <w:lang w:eastAsia="pl-PL"/>
        </w:rPr>
        <w:t xml:space="preserve"> </w:t>
      </w:r>
    </w:p>
    <w:p w:rsidR="003A170A" w:rsidRPr="003A170A" w:rsidRDefault="003A170A" w:rsidP="00D85261">
      <w:pPr>
        <w:pStyle w:val="Akapitzlist"/>
        <w:tabs>
          <w:tab w:val="num" w:pos="900"/>
        </w:tabs>
        <w:spacing w:after="0" w:line="276" w:lineRule="auto"/>
        <w:ind w:left="0"/>
        <w:contextualSpacing w:val="0"/>
        <w:jc w:val="both"/>
        <w:rPr>
          <w:rFonts w:ascii="Verdana" w:hAnsi="Verdana"/>
          <w:sz w:val="24"/>
          <w:szCs w:val="24"/>
          <w:lang w:eastAsia="pl-PL"/>
        </w:rPr>
      </w:pPr>
    </w:p>
    <w:p w:rsidR="0046003E" w:rsidRPr="003A170A" w:rsidRDefault="00775D96" w:rsidP="00D85261">
      <w:pPr>
        <w:tabs>
          <w:tab w:val="left" w:pos="-142"/>
        </w:tabs>
        <w:suppressAutoHyphens w:val="0"/>
        <w:spacing w:line="276" w:lineRule="auto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b/>
          <w:lang w:eastAsia="pl-PL"/>
        </w:rPr>
        <w:t>IV.</w:t>
      </w:r>
      <w:r w:rsidR="00997EFC" w:rsidRPr="003A170A">
        <w:rPr>
          <w:rFonts w:ascii="Verdana" w:hAnsi="Verdana"/>
          <w:b/>
          <w:lang w:eastAsia="pl-PL"/>
        </w:rPr>
        <w:t xml:space="preserve">1. </w:t>
      </w:r>
      <w:r w:rsidR="0046003E" w:rsidRPr="003A170A">
        <w:rPr>
          <w:rFonts w:ascii="Verdana" w:hAnsi="Verdana"/>
          <w:b/>
          <w:lang w:eastAsia="pl-PL"/>
        </w:rPr>
        <w:t>Dotacje otrzymane z budżetów innych jednostek samorządu t</w:t>
      </w:r>
      <w:r w:rsidR="00004A86" w:rsidRPr="003A170A">
        <w:rPr>
          <w:rFonts w:ascii="Verdana" w:hAnsi="Verdana"/>
          <w:b/>
          <w:lang w:eastAsia="pl-PL"/>
        </w:rPr>
        <w:t>erytorialnego wyniosły 1 247 076</w:t>
      </w:r>
      <w:r w:rsidR="0046003E" w:rsidRPr="003A170A">
        <w:rPr>
          <w:rFonts w:ascii="Verdana" w:hAnsi="Verdana"/>
          <w:b/>
          <w:lang w:eastAsia="pl-PL"/>
        </w:rPr>
        <w:t xml:space="preserve"> zł. </w:t>
      </w:r>
      <w:r w:rsidR="0046003E" w:rsidRPr="003A170A">
        <w:rPr>
          <w:rFonts w:ascii="Verdana" w:hAnsi="Verdana"/>
          <w:lang w:eastAsia="pl-PL"/>
        </w:rPr>
        <w:t>Otrzymano je od:</w:t>
      </w:r>
      <w:r w:rsidR="0046003E" w:rsidRPr="003A170A">
        <w:rPr>
          <w:rFonts w:ascii="Verdana" w:hAnsi="Verdana"/>
          <w:b/>
          <w:lang w:eastAsia="pl-PL"/>
        </w:rPr>
        <w:t xml:space="preserve"> </w:t>
      </w:r>
      <w:r w:rsidR="00004A86" w:rsidRPr="003A170A">
        <w:rPr>
          <w:rFonts w:ascii="Verdana" w:hAnsi="Verdana"/>
          <w:lang w:eastAsia="pl-PL"/>
        </w:rPr>
        <w:t xml:space="preserve">Gminy Wiejskiej </w:t>
      </w:r>
      <w:r w:rsidRPr="003A170A">
        <w:rPr>
          <w:rFonts w:ascii="Verdana" w:hAnsi="Verdana"/>
          <w:lang w:eastAsia="pl-PL"/>
        </w:rPr>
        <w:t xml:space="preserve"> Bolesławiec </w:t>
      </w:r>
      <w:r w:rsidR="00004A86" w:rsidRPr="003A170A">
        <w:rPr>
          <w:rFonts w:ascii="Verdana" w:hAnsi="Verdana"/>
          <w:lang w:eastAsia="pl-PL"/>
        </w:rPr>
        <w:t>789 942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46003E" w:rsidRPr="003A170A">
        <w:rPr>
          <w:rFonts w:ascii="Verdana" w:hAnsi="Verdana"/>
          <w:lang w:eastAsia="pl-PL"/>
        </w:rPr>
        <w:t xml:space="preserve">Gminy Gromadka </w:t>
      </w:r>
      <w:r w:rsidR="00004A86" w:rsidRPr="003A170A">
        <w:rPr>
          <w:rFonts w:ascii="Verdana" w:hAnsi="Verdana"/>
          <w:lang w:eastAsia="pl-PL"/>
        </w:rPr>
        <w:t>66 843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 xml:space="preserve">Gminy Nowogrodziec </w:t>
      </w:r>
      <w:r w:rsidR="00004A86" w:rsidRPr="003A170A">
        <w:rPr>
          <w:rFonts w:ascii="Verdana" w:hAnsi="Verdana"/>
          <w:lang w:eastAsia="pl-PL"/>
        </w:rPr>
        <w:t>124 275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004A86" w:rsidRPr="003A170A">
        <w:rPr>
          <w:rFonts w:ascii="Verdana" w:hAnsi="Verdana"/>
          <w:lang w:eastAsia="pl-PL"/>
        </w:rPr>
        <w:t>Gminy W</w:t>
      </w:r>
      <w:r w:rsidRPr="003A170A">
        <w:rPr>
          <w:rFonts w:ascii="Verdana" w:hAnsi="Verdana"/>
          <w:lang w:eastAsia="pl-PL"/>
        </w:rPr>
        <w:t xml:space="preserve">arta Bolesławiecka </w:t>
      </w:r>
      <w:r w:rsidR="00004A86" w:rsidRPr="003A170A">
        <w:rPr>
          <w:rFonts w:ascii="Verdana" w:hAnsi="Verdana"/>
          <w:lang w:eastAsia="pl-PL"/>
        </w:rPr>
        <w:t>129 693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 xml:space="preserve">Gminy Osiecznica </w:t>
      </w:r>
      <w:r w:rsidR="00004A86" w:rsidRPr="003A170A">
        <w:rPr>
          <w:rFonts w:ascii="Verdana" w:hAnsi="Verdana"/>
          <w:lang w:eastAsia="pl-PL"/>
        </w:rPr>
        <w:t>61 472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 xml:space="preserve">Gminy Zagrodno </w:t>
      </w:r>
      <w:r w:rsidR="00004A86" w:rsidRPr="003A170A">
        <w:rPr>
          <w:rFonts w:ascii="Verdana" w:hAnsi="Verdana"/>
          <w:lang w:eastAsia="pl-PL"/>
        </w:rPr>
        <w:t>17 338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46003E" w:rsidRPr="003A170A">
        <w:rPr>
          <w:rFonts w:ascii="Verdana" w:hAnsi="Verdana"/>
          <w:lang w:eastAsia="pl-PL"/>
        </w:rPr>
        <w:t xml:space="preserve">Gminy </w:t>
      </w:r>
      <w:r w:rsidR="00004A86" w:rsidRPr="003A170A">
        <w:rPr>
          <w:rFonts w:ascii="Verdana" w:hAnsi="Verdana"/>
          <w:lang w:eastAsia="pl-PL"/>
        </w:rPr>
        <w:t xml:space="preserve"> i Miasta </w:t>
      </w:r>
      <w:r w:rsidR="0046003E" w:rsidRPr="003A170A">
        <w:rPr>
          <w:rFonts w:ascii="Verdana" w:hAnsi="Verdana"/>
          <w:lang w:eastAsia="pl-PL"/>
        </w:rPr>
        <w:t xml:space="preserve">Lwówek </w:t>
      </w:r>
      <w:r w:rsidR="00004A86" w:rsidRPr="003A170A">
        <w:rPr>
          <w:rFonts w:ascii="Verdana" w:hAnsi="Verdana"/>
          <w:lang w:eastAsia="pl-PL"/>
        </w:rPr>
        <w:t xml:space="preserve"> Śląski</w:t>
      </w:r>
      <w:r w:rsidRPr="003A170A">
        <w:rPr>
          <w:rFonts w:ascii="Verdana" w:hAnsi="Verdana"/>
          <w:lang w:eastAsia="pl-PL"/>
        </w:rPr>
        <w:t xml:space="preserve"> </w:t>
      </w:r>
      <w:r w:rsidR="00004A86" w:rsidRPr="003A170A">
        <w:rPr>
          <w:rFonts w:ascii="Verdana" w:hAnsi="Verdana"/>
          <w:lang w:eastAsia="pl-PL"/>
        </w:rPr>
        <w:t>29 396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004A86" w:rsidRPr="003A170A">
        <w:rPr>
          <w:rFonts w:ascii="Verdana" w:hAnsi="Verdana"/>
          <w:lang w:eastAsia="pl-PL"/>
        </w:rPr>
        <w:t>Gminy Lubań 5 418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46003E" w:rsidRPr="003A170A">
        <w:rPr>
          <w:rFonts w:ascii="Verdana" w:hAnsi="Verdana"/>
          <w:lang w:eastAsia="pl-PL"/>
        </w:rPr>
        <w:t>Gminy Miej</w:t>
      </w:r>
      <w:r w:rsidR="00004A86" w:rsidRPr="003A170A">
        <w:rPr>
          <w:rFonts w:ascii="Verdana" w:hAnsi="Verdana"/>
          <w:lang w:eastAsia="pl-PL"/>
        </w:rPr>
        <w:t>skiej</w:t>
      </w:r>
      <w:r w:rsidRPr="003A170A">
        <w:rPr>
          <w:rFonts w:ascii="Verdana" w:hAnsi="Verdana"/>
          <w:lang w:eastAsia="pl-PL"/>
        </w:rPr>
        <w:t xml:space="preserve"> Chojnów </w:t>
      </w:r>
      <w:r w:rsidR="00004A86" w:rsidRPr="003A170A">
        <w:rPr>
          <w:rFonts w:ascii="Verdana" w:hAnsi="Verdana"/>
          <w:lang w:eastAsia="pl-PL"/>
        </w:rPr>
        <w:t>6 502</w:t>
      </w:r>
      <w:r w:rsidR="0046003E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004A86" w:rsidRPr="003A170A">
        <w:rPr>
          <w:rFonts w:ascii="Verdana" w:hAnsi="Verdana"/>
          <w:lang w:eastAsia="pl-PL"/>
        </w:rPr>
        <w:t>Gminy Miejskiej  Zgorzelec 714 zł,</w:t>
      </w:r>
      <w:r w:rsidRPr="003A170A">
        <w:rPr>
          <w:rFonts w:ascii="Verdana" w:hAnsi="Verdana"/>
          <w:b/>
          <w:lang w:eastAsia="pl-PL"/>
        </w:rPr>
        <w:t xml:space="preserve"> </w:t>
      </w:r>
      <w:r w:rsidR="00004A86" w:rsidRPr="003A170A">
        <w:rPr>
          <w:rFonts w:ascii="Verdana" w:hAnsi="Verdana"/>
          <w:lang w:eastAsia="pl-PL"/>
        </w:rPr>
        <w:t xml:space="preserve">Gminy </w:t>
      </w:r>
      <w:r w:rsidRPr="003A170A">
        <w:rPr>
          <w:rFonts w:ascii="Verdana" w:hAnsi="Verdana"/>
          <w:lang w:eastAsia="pl-PL"/>
        </w:rPr>
        <w:t xml:space="preserve">Szczytnica </w:t>
      </w:r>
      <w:r w:rsidR="00004A86" w:rsidRPr="003A170A">
        <w:rPr>
          <w:rFonts w:ascii="Verdana" w:hAnsi="Verdana"/>
          <w:lang w:eastAsia="pl-PL"/>
        </w:rPr>
        <w:t>2 726  zł,</w:t>
      </w:r>
      <w:r w:rsidRPr="003A170A">
        <w:rPr>
          <w:rFonts w:ascii="Verdana" w:hAnsi="Verdana"/>
          <w:b/>
          <w:lang w:eastAsia="pl-PL"/>
        </w:rPr>
        <w:t xml:space="preserve"> </w:t>
      </w:r>
      <w:r w:rsidRPr="003A170A">
        <w:rPr>
          <w:rFonts w:ascii="Verdana" w:hAnsi="Verdana"/>
          <w:lang w:eastAsia="pl-PL"/>
        </w:rPr>
        <w:t xml:space="preserve">Powiatu Bolesławieckiego </w:t>
      </w:r>
      <w:r w:rsidR="00F40056" w:rsidRPr="003A170A">
        <w:rPr>
          <w:rFonts w:ascii="Verdana" w:hAnsi="Verdana"/>
          <w:lang w:eastAsia="pl-PL"/>
        </w:rPr>
        <w:t xml:space="preserve">10 605 </w:t>
      </w:r>
      <w:r w:rsidRPr="003A170A">
        <w:rPr>
          <w:rFonts w:ascii="Verdana" w:hAnsi="Verdana"/>
          <w:lang w:eastAsia="pl-PL"/>
        </w:rPr>
        <w:t xml:space="preserve">zł i </w:t>
      </w:r>
      <w:r w:rsidR="00F40056" w:rsidRPr="003A170A">
        <w:rPr>
          <w:rFonts w:ascii="Verdana" w:hAnsi="Verdana"/>
          <w:lang w:eastAsia="pl-PL"/>
        </w:rPr>
        <w:t>Województwa Dolnośląskiego</w:t>
      </w:r>
      <w:r w:rsidR="0046003E" w:rsidRPr="003A170A">
        <w:rPr>
          <w:rFonts w:ascii="Verdana" w:hAnsi="Verdana"/>
          <w:lang w:eastAsia="pl-PL"/>
        </w:rPr>
        <w:t xml:space="preserve"> </w:t>
      </w:r>
      <w:r w:rsidR="00F40056" w:rsidRPr="003A170A">
        <w:rPr>
          <w:rFonts w:ascii="Verdana" w:hAnsi="Verdana"/>
          <w:lang w:eastAsia="pl-PL"/>
        </w:rPr>
        <w:t xml:space="preserve"> 2 152 zł.</w:t>
      </w:r>
      <w:r w:rsidR="0046003E" w:rsidRPr="003A170A">
        <w:rPr>
          <w:rFonts w:ascii="Verdana" w:hAnsi="Verdana"/>
          <w:lang w:eastAsia="pl-PL"/>
        </w:rPr>
        <w:t xml:space="preserve"> </w:t>
      </w:r>
    </w:p>
    <w:p w:rsidR="003A170A" w:rsidRPr="003A170A" w:rsidRDefault="003A170A" w:rsidP="00D85261">
      <w:pPr>
        <w:tabs>
          <w:tab w:val="left" w:pos="-142"/>
        </w:tabs>
        <w:suppressAutoHyphens w:val="0"/>
        <w:spacing w:line="276" w:lineRule="auto"/>
        <w:jc w:val="both"/>
        <w:rPr>
          <w:rFonts w:ascii="Verdana" w:hAnsi="Verdana"/>
          <w:b/>
          <w:lang w:eastAsia="pl-PL"/>
        </w:rPr>
      </w:pPr>
    </w:p>
    <w:p w:rsidR="00D85261" w:rsidRDefault="00775D96" w:rsidP="00D85261">
      <w:pPr>
        <w:tabs>
          <w:tab w:val="num" w:pos="0"/>
          <w:tab w:val="left" w:pos="1260"/>
        </w:tabs>
        <w:suppressAutoHyphens w:val="0"/>
        <w:spacing w:line="276" w:lineRule="auto"/>
        <w:ind w:left="360" w:hanging="360"/>
        <w:jc w:val="both"/>
        <w:rPr>
          <w:rFonts w:ascii="Verdana" w:hAnsi="Verdana"/>
          <w:lang w:eastAsia="pl-PL"/>
        </w:rPr>
      </w:pPr>
      <w:r w:rsidRPr="003A170A">
        <w:rPr>
          <w:rFonts w:ascii="Verdana" w:hAnsi="Verdana"/>
          <w:b/>
          <w:lang w:eastAsia="pl-PL"/>
        </w:rPr>
        <w:t>IV.</w:t>
      </w:r>
      <w:r w:rsidR="0046003E" w:rsidRPr="003A170A">
        <w:rPr>
          <w:rFonts w:ascii="Verdana" w:hAnsi="Verdana"/>
          <w:b/>
          <w:lang w:eastAsia="pl-PL"/>
        </w:rPr>
        <w:t>2. Dotacje udzielone innym jednostkom samorządu terytor</w:t>
      </w:r>
      <w:r w:rsidRPr="003A170A">
        <w:rPr>
          <w:rFonts w:ascii="Verdana" w:hAnsi="Verdana"/>
          <w:b/>
          <w:lang w:eastAsia="pl-PL"/>
        </w:rPr>
        <w:t xml:space="preserve">ialnego stanowiły </w:t>
      </w:r>
      <w:r w:rsidRPr="003A170A">
        <w:rPr>
          <w:rFonts w:ascii="Verdana" w:hAnsi="Verdana"/>
          <w:b/>
          <w:lang w:eastAsia="pl-PL"/>
        </w:rPr>
        <w:br/>
      </w:r>
      <w:r w:rsidR="00997EFC" w:rsidRPr="003A170A">
        <w:rPr>
          <w:rFonts w:ascii="Verdana" w:hAnsi="Verdana"/>
          <w:b/>
          <w:lang w:eastAsia="pl-PL"/>
        </w:rPr>
        <w:t xml:space="preserve">kwotę </w:t>
      </w:r>
      <w:r w:rsidR="00F40056" w:rsidRPr="003A170A">
        <w:rPr>
          <w:rFonts w:ascii="Verdana" w:hAnsi="Verdana"/>
          <w:b/>
          <w:lang w:eastAsia="pl-PL"/>
        </w:rPr>
        <w:t>474 810</w:t>
      </w:r>
      <w:r w:rsidR="00D07C6B" w:rsidRPr="003A170A">
        <w:rPr>
          <w:rFonts w:ascii="Verdana" w:hAnsi="Verdana"/>
          <w:b/>
          <w:lang w:eastAsia="pl-PL"/>
        </w:rPr>
        <w:t xml:space="preserve"> zł. </w:t>
      </w:r>
      <w:r w:rsidR="0046003E" w:rsidRPr="003A170A">
        <w:rPr>
          <w:rFonts w:ascii="Verdana" w:hAnsi="Verdana"/>
          <w:b/>
          <w:lang w:eastAsia="pl-PL"/>
        </w:rPr>
        <w:t xml:space="preserve"> </w:t>
      </w:r>
      <w:r w:rsidR="00D07C6B" w:rsidRPr="003A170A">
        <w:rPr>
          <w:rFonts w:ascii="Verdana" w:hAnsi="Verdana"/>
          <w:lang w:eastAsia="pl-PL"/>
        </w:rPr>
        <w:t xml:space="preserve">Udzielone zostały: </w:t>
      </w:r>
      <w:r w:rsidR="0046003E" w:rsidRPr="003A170A">
        <w:rPr>
          <w:rFonts w:ascii="Verdana" w:hAnsi="Verdana"/>
          <w:lang w:eastAsia="pl-PL"/>
        </w:rPr>
        <w:t>Gminie</w:t>
      </w:r>
      <w:r w:rsidR="00D07C6B" w:rsidRPr="003A170A">
        <w:rPr>
          <w:rFonts w:ascii="Verdana" w:hAnsi="Verdana"/>
          <w:lang w:eastAsia="pl-PL"/>
        </w:rPr>
        <w:t xml:space="preserve"> Warta Bolesławiecka </w:t>
      </w:r>
      <w:r w:rsidR="00FE425D" w:rsidRPr="003A170A">
        <w:rPr>
          <w:rFonts w:ascii="Verdana" w:hAnsi="Verdana"/>
          <w:lang w:eastAsia="pl-PL"/>
        </w:rPr>
        <w:t>3 816</w:t>
      </w:r>
      <w:r w:rsidR="00D07C6B" w:rsidRPr="003A170A">
        <w:rPr>
          <w:rFonts w:ascii="Verdana" w:hAnsi="Verdana"/>
          <w:lang w:eastAsia="pl-PL"/>
        </w:rPr>
        <w:t xml:space="preserve"> zł,</w:t>
      </w:r>
      <w:r w:rsidRPr="003A170A">
        <w:rPr>
          <w:rFonts w:ascii="Verdana" w:hAnsi="Verdana"/>
          <w:lang w:eastAsia="pl-PL"/>
        </w:rPr>
        <w:t xml:space="preserve"> </w:t>
      </w:r>
      <w:r w:rsidR="00FE425D" w:rsidRPr="003A170A">
        <w:rPr>
          <w:rFonts w:ascii="Verdana" w:hAnsi="Verdana"/>
          <w:lang w:eastAsia="pl-PL"/>
        </w:rPr>
        <w:t>Gminie Wiejskiej</w:t>
      </w:r>
      <w:r w:rsidR="00D07C6B" w:rsidRPr="003A170A">
        <w:rPr>
          <w:rFonts w:ascii="Verdana" w:hAnsi="Verdana"/>
          <w:lang w:eastAsia="pl-PL"/>
        </w:rPr>
        <w:t xml:space="preserve"> Bolesławiec </w:t>
      </w:r>
      <w:r w:rsidR="00FE425D" w:rsidRPr="003A170A">
        <w:rPr>
          <w:rFonts w:ascii="Verdana" w:hAnsi="Verdana"/>
          <w:lang w:eastAsia="pl-PL"/>
        </w:rPr>
        <w:t>183 764</w:t>
      </w:r>
      <w:r w:rsidRPr="003A170A">
        <w:rPr>
          <w:rFonts w:ascii="Verdana" w:hAnsi="Verdana"/>
          <w:lang w:eastAsia="pl-PL"/>
        </w:rPr>
        <w:t xml:space="preserve"> zł, </w:t>
      </w:r>
      <w:r w:rsidR="00D07C6B" w:rsidRPr="003A170A">
        <w:rPr>
          <w:rFonts w:ascii="Verdana" w:hAnsi="Verdana"/>
          <w:lang w:eastAsia="pl-PL"/>
        </w:rPr>
        <w:t xml:space="preserve">Powiatowi Bolesławieckiemu </w:t>
      </w:r>
      <w:r w:rsidR="00FE425D" w:rsidRPr="003A170A">
        <w:rPr>
          <w:rFonts w:ascii="Verdana" w:hAnsi="Verdana"/>
          <w:lang w:eastAsia="pl-PL"/>
        </w:rPr>
        <w:t>269 887</w:t>
      </w:r>
      <w:r w:rsidRPr="003A170A">
        <w:rPr>
          <w:rFonts w:ascii="Verdana" w:hAnsi="Verdana"/>
          <w:lang w:eastAsia="pl-PL"/>
        </w:rPr>
        <w:t xml:space="preserve"> zł, </w:t>
      </w:r>
      <w:r w:rsidR="00D07C6B" w:rsidRPr="003A170A">
        <w:rPr>
          <w:rFonts w:ascii="Verdana" w:hAnsi="Verdana"/>
          <w:lang w:eastAsia="pl-PL"/>
        </w:rPr>
        <w:t xml:space="preserve">Gminie </w:t>
      </w:r>
      <w:r w:rsidRPr="003A170A">
        <w:rPr>
          <w:rFonts w:ascii="Verdana" w:hAnsi="Verdana"/>
          <w:lang w:eastAsia="pl-PL"/>
        </w:rPr>
        <w:br/>
      </w:r>
      <w:r w:rsidR="00D07C6B" w:rsidRPr="003A170A">
        <w:rPr>
          <w:rFonts w:ascii="Verdana" w:hAnsi="Verdana"/>
          <w:lang w:eastAsia="pl-PL"/>
        </w:rPr>
        <w:t xml:space="preserve">i Miastu Lwówek Śląski  </w:t>
      </w:r>
      <w:r w:rsidR="00FE425D" w:rsidRPr="003A170A">
        <w:rPr>
          <w:rFonts w:ascii="Verdana" w:hAnsi="Verdana"/>
          <w:lang w:eastAsia="pl-PL"/>
        </w:rPr>
        <w:t>9 656</w:t>
      </w:r>
      <w:r w:rsidRPr="003A170A">
        <w:rPr>
          <w:rFonts w:ascii="Verdana" w:hAnsi="Verdana"/>
          <w:lang w:eastAsia="pl-PL"/>
        </w:rPr>
        <w:t xml:space="preserve"> zł, </w:t>
      </w:r>
      <w:r w:rsidR="00D07C6B" w:rsidRPr="003A170A">
        <w:rPr>
          <w:rFonts w:ascii="Verdana" w:hAnsi="Verdana"/>
          <w:lang w:eastAsia="pl-PL"/>
        </w:rPr>
        <w:t xml:space="preserve">Gminie Osiecznica </w:t>
      </w:r>
      <w:r w:rsidR="00FE425D" w:rsidRPr="003A170A">
        <w:rPr>
          <w:rFonts w:ascii="Verdana" w:hAnsi="Verdana"/>
          <w:lang w:eastAsia="pl-PL"/>
        </w:rPr>
        <w:t>3 425</w:t>
      </w:r>
      <w:r w:rsidRPr="003A170A">
        <w:rPr>
          <w:rFonts w:ascii="Verdana" w:hAnsi="Verdana"/>
          <w:lang w:eastAsia="pl-PL"/>
        </w:rPr>
        <w:t xml:space="preserve"> zł, </w:t>
      </w:r>
      <w:r w:rsidR="00D07C6B" w:rsidRPr="003A170A">
        <w:rPr>
          <w:rFonts w:ascii="Verdana" w:hAnsi="Verdana"/>
          <w:lang w:eastAsia="pl-PL"/>
        </w:rPr>
        <w:t xml:space="preserve">Gminie Miejskiej Lubań  </w:t>
      </w:r>
      <w:r w:rsidR="00FE425D" w:rsidRPr="003A170A">
        <w:rPr>
          <w:rFonts w:ascii="Verdana" w:hAnsi="Verdana"/>
          <w:lang w:eastAsia="pl-PL"/>
        </w:rPr>
        <w:t>4 262</w:t>
      </w:r>
      <w:r w:rsidR="00D07C6B" w:rsidRPr="003A170A">
        <w:rPr>
          <w:rFonts w:ascii="Verdana" w:hAnsi="Verdana"/>
          <w:lang w:eastAsia="pl-PL"/>
        </w:rPr>
        <w:t xml:space="preserve"> zł.</w:t>
      </w:r>
    </w:p>
    <w:p w:rsidR="00D85261" w:rsidRDefault="00D85261" w:rsidP="00D85261">
      <w:pPr>
        <w:tabs>
          <w:tab w:val="num" w:pos="0"/>
          <w:tab w:val="left" w:pos="1260"/>
        </w:tabs>
        <w:suppressAutoHyphens w:val="0"/>
        <w:spacing w:line="276" w:lineRule="auto"/>
        <w:ind w:left="360" w:hanging="360"/>
        <w:jc w:val="both"/>
        <w:rPr>
          <w:rFonts w:ascii="Verdana" w:hAnsi="Verdana"/>
          <w:lang w:eastAsia="pl-PL"/>
        </w:rPr>
      </w:pPr>
    </w:p>
    <w:p w:rsidR="00D85261" w:rsidRPr="00D85261" w:rsidRDefault="001C3D02" w:rsidP="00D85261">
      <w:pPr>
        <w:pStyle w:val="Akapitzlist"/>
        <w:numPr>
          <w:ilvl w:val="0"/>
          <w:numId w:val="4"/>
        </w:numPr>
        <w:tabs>
          <w:tab w:val="clear" w:pos="900"/>
          <w:tab w:val="num" w:pos="0"/>
          <w:tab w:val="num" w:pos="426"/>
          <w:tab w:val="left" w:pos="1260"/>
        </w:tabs>
        <w:spacing w:line="276" w:lineRule="auto"/>
        <w:ind w:left="426" w:hanging="426"/>
        <w:jc w:val="both"/>
        <w:rPr>
          <w:rFonts w:ascii="Verdana" w:hAnsi="Verdana"/>
          <w:sz w:val="24"/>
          <w:szCs w:val="24"/>
          <w:lang w:eastAsia="pl-PL"/>
        </w:rPr>
      </w:pPr>
      <w:r w:rsidRPr="00D85261">
        <w:rPr>
          <w:rFonts w:ascii="Verdana" w:hAnsi="Verdana"/>
          <w:b/>
          <w:sz w:val="24"/>
          <w:szCs w:val="24"/>
          <w:lang w:eastAsia="pl-PL"/>
        </w:rPr>
        <w:t>W roku 2020</w:t>
      </w:r>
      <w:r w:rsidR="00B60470" w:rsidRPr="00D85261">
        <w:rPr>
          <w:rFonts w:ascii="Verdana" w:hAnsi="Verdana"/>
          <w:b/>
          <w:sz w:val="24"/>
          <w:szCs w:val="24"/>
          <w:lang w:eastAsia="pl-PL"/>
        </w:rPr>
        <w:t xml:space="preserve">  gmina  nie udzielała poręczeń i gwarancji. </w:t>
      </w:r>
    </w:p>
    <w:p w:rsidR="00D85261" w:rsidRPr="00D85261" w:rsidRDefault="00D85261" w:rsidP="00D85261">
      <w:pPr>
        <w:tabs>
          <w:tab w:val="num" w:pos="900"/>
          <w:tab w:val="left" w:pos="1260"/>
        </w:tabs>
        <w:spacing w:line="276" w:lineRule="auto"/>
        <w:ind w:left="426" w:hanging="426"/>
        <w:jc w:val="both"/>
        <w:rPr>
          <w:rFonts w:ascii="Verdana" w:hAnsi="Verdana"/>
          <w:lang w:eastAsia="pl-PL"/>
        </w:rPr>
      </w:pPr>
    </w:p>
    <w:p w:rsidR="003B4C10" w:rsidRPr="00D85261" w:rsidRDefault="003B4C10" w:rsidP="00D85261">
      <w:pPr>
        <w:pStyle w:val="Akapitzlist"/>
        <w:numPr>
          <w:ilvl w:val="0"/>
          <w:numId w:val="4"/>
        </w:numPr>
        <w:tabs>
          <w:tab w:val="clear" w:pos="900"/>
          <w:tab w:val="num" w:pos="0"/>
          <w:tab w:val="num" w:pos="426"/>
          <w:tab w:val="left" w:pos="1260"/>
        </w:tabs>
        <w:spacing w:line="276" w:lineRule="auto"/>
        <w:ind w:left="426" w:hanging="426"/>
        <w:jc w:val="both"/>
        <w:rPr>
          <w:rFonts w:ascii="Verdana" w:hAnsi="Verdana"/>
          <w:sz w:val="24"/>
          <w:szCs w:val="24"/>
          <w:lang w:eastAsia="pl-PL"/>
        </w:rPr>
      </w:pPr>
      <w:r w:rsidRPr="00D85261">
        <w:rPr>
          <w:rFonts w:ascii="Verdana" w:hAnsi="Verdana"/>
          <w:b/>
          <w:sz w:val="24"/>
          <w:szCs w:val="24"/>
        </w:rPr>
        <w:t>Wykaz osób prawnych i fizycznych oraz jednostek organizacyjnych nieposiadających osobow</w:t>
      </w:r>
      <w:r w:rsidR="001C3D02" w:rsidRPr="00D85261">
        <w:rPr>
          <w:rFonts w:ascii="Verdana" w:hAnsi="Verdana"/>
          <w:b/>
          <w:sz w:val="24"/>
          <w:szCs w:val="24"/>
        </w:rPr>
        <w:t>ości prawnej, którym w roku 2020</w:t>
      </w:r>
      <w:r w:rsidR="00C132A9" w:rsidRPr="00D85261">
        <w:rPr>
          <w:rFonts w:ascii="Verdana" w:hAnsi="Verdana"/>
          <w:b/>
          <w:sz w:val="24"/>
          <w:szCs w:val="24"/>
        </w:rPr>
        <w:t xml:space="preserve"> umorzono zaległości w zakresie podatków i opłat</w:t>
      </w:r>
      <w:r w:rsidRPr="00D85261">
        <w:rPr>
          <w:rFonts w:ascii="Verdana" w:hAnsi="Verdana"/>
          <w:b/>
          <w:sz w:val="24"/>
          <w:szCs w:val="24"/>
        </w:rPr>
        <w:t xml:space="preserve"> w kwocie przewyższającej 500 zł:</w:t>
      </w:r>
    </w:p>
    <w:p w:rsidR="0015679C" w:rsidRDefault="0015679C" w:rsidP="00D85261">
      <w:pPr>
        <w:spacing w:before="360" w:line="276" w:lineRule="auto"/>
        <w:jc w:val="both"/>
        <w:rPr>
          <w:rFonts w:ascii="Verdana" w:hAnsi="Verdana"/>
          <w:b/>
        </w:rPr>
      </w:pPr>
    </w:p>
    <w:tbl>
      <w:tblPr>
        <w:tblW w:w="9394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kaz osób prawnych i fizycznych oraz jednostek organizacyjnych nieposiadających osobowości prawnej, którym w roku 2020 umorzono zaległości w zakresie podatków i opłat w kwocie przewyższającej 500 zł"/>
      </w:tblPr>
      <w:tblGrid>
        <w:gridCol w:w="624"/>
        <w:gridCol w:w="3956"/>
        <w:gridCol w:w="1841"/>
        <w:gridCol w:w="2973"/>
      </w:tblGrid>
      <w:tr w:rsidR="002D7335" w:rsidRPr="003A170A" w:rsidTr="0015679C"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:rsidR="00F244B9" w:rsidRPr="00D85261" w:rsidRDefault="00F244B9" w:rsidP="00D85261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85261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3956" w:type="dxa"/>
            <w:tcBorders>
              <w:bottom w:val="single" w:sz="4" w:space="0" w:color="auto"/>
            </w:tcBorders>
            <w:shd w:val="clear" w:color="auto" w:fill="auto"/>
          </w:tcPr>
          <w:p w:rsidR="00F244B9" w:rsidRPr="00D85261" w:rsidRDefault="00F244B9" w:rsidP="00D85261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85261">
              <w:rPr>
                <w:rFonts w:ascii="Verdana" w:hAnsi="Verdana"/>
                <w:b/>
                <w:sz w:val="22"/>
                <w:szCs w:val="22"/>
              </w:rPr>
              <w:t>Nazwa</w:t>
            </w:r>
          </w:p>
        </w:tc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:rsidR="00F244B9" w:rsidRPr="00D85261" w:rsidRDefault="00F244B9" w:rsidP="00D85261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85261">
              <w:rPr>
                <w:rFonts w:ascii="Verdana" w:hAnsi="Verdana"/>
                <w:b/>
                <w:sz w:val="22"/>
                <w:szCs w:val="22"/>
              </w:rPr>
              <w:t xml:space="preserve">Kwota </w:t>
            </w:r>
          </w:p>
          <w:p w:rsidR="00F244B9" w:rsidRPr="00D85261" w:rsidRDefault="00F244B9" w:rsidP="00D85261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85261">
              <w:rPr>
                <w:rFonts w:ascii="Verdana" w:hAnsi="Verdana"/>
                <w:b/>
                <w:sz w:val="22"/>
                <w:szCs w:val="22"/>
              </w:rPr>
              <w:t xml:space="preserve">umorzenia w zł 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auto"/>
          </w:tcPr>
          <w:p w:rsidR="00F244B9" w:rsidRPr="00D85261" w:rsidRDefault="00021485" w:rsidP="00D85261">
            <w:pPr>
              <w:tabs>
                <w:tab w:val="left" w:pos="3294"/>
              </w:tabs>
              <w:spacing w:line="276" w:lineRule="auto"/>
              <w:ind w:right="176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D85261">
              <w:rPr>
                <w:rFonts w:ascii="Verdana" w:hAnsi="Verdana"/>
                <w:b/>
                <w:sz w:val="22"/>
                <w:szCs w:val="22"/>
              </w:rPr>
              <w:t>Przyczyna zastosowanej ulgi</w:t>
            </w:r>
          </w:p>
        </w:tc>
      </w:tr>
      <w:tr w:rsidR="002D7335" w:rsidRPr="003A170A" w:rsidTr="0015679C">
        <w:trPr>
          <w:trHeight w:val="330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8766E" w:rsidRPr="00D85261" w:rsidRDefault="00F244B9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8766E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Moruś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Władysław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21485" w:rsidRPr="00D85261" w:rsidRDefault="00423C27" w:rsidP="00D85261">
            <w:pPr>
              <w:spacing w:line="276" w:lineRule="auto"/>
              <w:jc w:val="right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25 070,59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8766E" w:rsidRPr="00D85261" w:rsidRDefault="00C0740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ważny interes podatnika</w:t>
            </w:r>
          </w:p>
        </w:tc>
      </w:tr>
      <w:tr w:rsidR="000C0D1A" w:rsidRPr="003A170A" w:rsidTr="0015679C">
        <w:trPr>
          <w:trHeight w:val="279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0C0D1A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Paszczyk Sylwia i Dariusz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423C27" w:rsidP="00D85261">
            <w:pPr>
              <w:spacing w:line="276" w:lineRule="auto"/>
              <w:jc w:val="right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5 116,44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dziedziczenie przez gminę</w:t>
            </w:r>
          </w:p>
        </w:tc>
      </w:tr>
      <w:tr w:rsidR="000C0D1A" w:rsidRPr="003A170A" w:rsidTr="0015679C">
        <w:trPr>
          <w:trHeight w:val="279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2D733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Matias Ł. </w:t>
            </w: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Blimke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A.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423C27" w:rsidP="00D85261">
            <w:pPr>
              <w:spacing w:line="276" w:lineRule="auto"/>
              <w:ind w:left="720"/>
              <w:jc w:val="right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742,23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C0D1A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dziedziczenie przez gminę</w:t>
            </w:r>
          </w:p>
        </w:tc>
      </w:tr>
      <w:tr w:rsidR="002D7335" w:rsidRPr="003A170A" w:rsidTr="0015679C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2D733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Matias Maria i Łukasz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423C27" w:rsidP="00D85261">
            <w:pPr>
              <w:spacing w:line="276" w:lineRule="auto"/>
              <w:ind w:left="316" w:hanging="316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15 515,02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dziedziczenie przez gminę</w:t>
            </w:r>
          </w:p>
        </w:tc>
      </w:tr>
      <w:tr w:rsidR="002D7335" w:rsidRPr="003A170A" w:rsidTr="0015679C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2D733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Barysiewicz</w:t>
            </w:r>
            <w:proofErr w:type="spellEnd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 Beata i Mirosław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14 108,35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dziedziczenie przez gminę</w:t>
            </w:r>
          </w:p>
        </w:tc>
      </w:tr>
      <w:tr w:rsidR="002D7335" w:rsidRPr="003A170A" w:rsidTr="0015679C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2D7335"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Genowefa Wojcieszak, Emanuel </w:t>
            </w: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Kuźmicz</w:t>
            </w:r>
            <w:proofErr w:type="spellEnd"/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F56AB0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423C27" w:rsidRPr="00D85261" w:rsidRDefault="00423C27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21 810,87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F56AB0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  <w:p w:rsidR="00423C27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dziedziczenie przez gminę</w:t>
            </w:r>
          </w:p>
        </w:tc>
      </w:tr>
      <w:tr w:rsidR="002D7335" w:rsidRPr="003A170A" w:rsidTr="0015679C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2D733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Bandarek</w:t>
            </w:r>
            <w:proofErr w:type="spellEnd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 Bolesław, Bogusław i Adam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 93 392,36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423C2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dziedziczenie przez gminę</w:t>
            </w:r>
          </w:p>
        </w:tc>
      </w:tr>
      <w:tr w:rsidR="002D7335" w:rsidRPr="003A170A" w:rsidTr="0015679C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2D733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423C27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Mirosława </w:t>
            </w: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Mantura</w:t>
            </w:r>
            <w:proofErr w:type="spellEnd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, Dariusz Szewc, Beata </w:t>
            </w: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Helbik</w:t>
            </w:r>
            <w:proofErr w:type="spellEnd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, Marcin </w:t>
            </w: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Rychłowski</w:t>
            </w:r>
            <w:proofErr w:type="spellEnd"/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C85730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423C27" w:rsidRPr="00D85261" w:rsidRDefault="00423C27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45 087,36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85730" w:rsidRPr="00D85261" w:rsidRDefault="00C85730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9F5C9F" w:rsidRPr="00D85261" w:rsidRDefault="009F5C9F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dziedziczenie przez gminę</w:t>
            </w:r>
          </w:p>
        </w:tc>
      </w:tr>
      <w:tr w:rsidR="002D7335" w:rsidRPr="003A170A" w:rsidTr="0015679C">
        <w:trPr>
          <w:trHeight w:val="287"/>
        </w:trPr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2D733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9F5C9F" w:rsidP="00D85261">
            <w:pPr>
              <w:spacing w:line="276" w:lineRule="auto"/>
              <w:rPr>
                <w:rFonts w:ascii="Verdana" w:hAnsi="Verdana" w:cs="Calibri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sz w:val="22"/>
                <w:szCs w:val="22"/>
                <w:lang w:eastAsia="pl-PL"/>
              </w:rPr>
              <w:t>Bochenek Wiesław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9F5C9F" w:rsidP="00D85261">
            <w:pPr>
              <w:spacing w:line="276" w:lineRule="auto"/>
              <w:jc w:val="right"/>
              <w:rPr>
                <w:rFonts w:ascii="Verdana" w:hAnsi="Verdana" w:cs="Calibri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sz w:val="22"/>
                <w:szCs w:val="22"/>
                <w:lang w:eastAsia="pl-PL"/>
              </w:rPr>
              <w:t>2 727,00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9F5C9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ważny interes podatnika</w:t>
            </w:r>
          </w:p>
        </w:tc>
      </w:tr>
      <w:tr w:rsidR="002D7335" w:rsidRPr="003A170A" w:rsidTr="0015679C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2D733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10.</w:t>
            </w:r>
          </w:p>
          <w:p w:rsidR="00C873B5" w:rsidRPr="00D85261" w:rsidRDefault="00C873B5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11.</w:t>
            </w:r>
          </w:p>
          <w:p w:rsidR="00A72089" w:rsidRPr="00D85261" w:rsidRDefault="00A72089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12.</w:t>
            </w:r>
          </w:p>
          <w:p w:rsidR="00A72089" w:rsidRPr="00D85261" w:rsidRDefault="00A72089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A72089" w:rsidRPr="00D85261" w:rsidRDefault="00A72089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13.</w:t>
            </w:r>
          </w:p>
          <w:p w:rsidR="00922573" w:rsidRPr="00D85261" w:rsidRDefault="00922573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922573" w:rsidRPr="00D85261" w:rsidRDefault="00922573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14.</w:t>
            </w:r>
          </w:p>
          <w:p w:rsidR="00922573" w:rsidRPr="00D85261" w:rsidRDefault="00922573" w:rsidP="00D8526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3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9F5C9F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Król Mariusz</w:t>
            </w:r>
          </w:p>
          <w:p w:rsidR="00C873B5" w:rsidRPr="00D85261" w:rsidRDefault="00C873B5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Habiniak</w:t>
            </w:r>
            <w:proofErr w:type="spellEnd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 Leopold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PKS sp. z o.o. w Bolesławcu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Kryta Pływalnia Sportowo- Rekreacyjna sp. z o.o. w Bolesławcu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Zawistowska Barbara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Bieniewicz</w:t>
            </w:r>
            <w:proofErr w:type="spellEnd"/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 xml:space="preserve"> Łukasz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9F5C9F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823,00</w:t>
            </w:r>
          </w:p>
          <w:p w:rsidR="00C873B5" w:rsidRPr="00D85261" w:rsidRDefault="00C873B5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922,50</w:t>
            </w:r>
          </w:p>
          <w:p w:rsidR="00A72089" w:rsidRPr="00D85261" w:rsidRDefault="00A72089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38 123,69</w:t>
            </w:r>
          </w:p>
          <w:p w:rsidR="00A72089" w:rsidRPr="00D85261" w:rsidRDefault="00A72089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A72089" w:rsidRPr="00D85261" w:rsidRDefault="00A72089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54 966,00</w:t>
            </w:r>
          </w:p>
          <w:p w:rsidR="009A36FD" w:rsidRPr="00D85261" w:rsidRDefault="009A36FD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</w:p>
          <w:p w:rsidR="00922573" w:rsidRPr="00D85261" w:rsidRDefault="00922573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5 000,00</w:t>
            </w:r>
          </w:p>
          <w:p w:rsidR="00922573" w:rsidRPr="00D85261" w:rsidRDefault="00922573" w:rsidP="00D85261">
            <w:pPr>
              <w:spacing w:line="276" w:lineRule="auto"/>
              <w:jc w:val="right"/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</w:pPr>
            <w:r w:rsidRPr="00D85261">
              <w:rPr>
                <w:rFonts w:ascii="Verdana" w:hAnsi="Verdana" w:cs="Calibri"/>
                <w:color w:val="000000"/>
                <w:sz w:val="22"/>
                <w:szCs w:val="22"/>
                <w:lang w:eastAsia="pl-PL"/>
              </w:rPr>
              <w:t>8 138,18</w:t>
            </w:r>
          </w:p>
        </w:tc>
        <w:tc>
          <w:tcPr>
            <w:tcW w:w="2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6AB0" w:rsidRPr="00D85261" w:rsidRDefault="009F5C9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ważny interes podatnika</w:t>
            </w:r>
          </w:p>
          <w:p w:rsidR="00C873B5" w:rsidRPr="00D85261" w:rsidRDefault="00C873B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COVID </w:t>
            </w:r>
            <w:r w:rsidR="00A72089" w:rsidRPr="00D85261">
              <w:rPr>
                <w:rFonts w:ascii="Verdana" w:hAnsi="Verdana"/>
                <w:sz w:val="22"/>
                <w:szCs w:val="22"/>
              </w:rPr>
              <w:t>–</w:t>
            </w:r>
            <w:r w:rsidRPr="00D85261">
              <w:rPr>
                <w:rFonts w:ascii="Verdana" w:hAnsi="Verdana"/>
                <w:sz w:val="22"/>
                <w:szCs w:val="22"/>
              </w:rPr>
              <w:t xml:space="preserve"> 19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ważny interes podatnika </w:t>
            </w:r>
            <w:r w:rsidRPr="00D85261">
              <w:rPr>
                <w:rFonts w:ascii="Verdana" w:hAnsi="Verdana"/>
                <w:sz w:val="22"/>
                <w:szCs w:val="22"/>
              </w:rPr>
              <w:br/>
              <w:t>i interes publiczny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ważny interes podatnika </w:t>
            </w:r>
            <w:r w:rsidRPr="00D85261">
              <w:rPr>
                <w:rFonts w:ascii="Verdana" w:hAnsi="Verdana"/>
                <w:sz w:val="22"/>
                <w:szCs w:val="22"/>
              </w:rPr>
              <w:br/>
              <w:t>i interes publiczny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ważny interes strony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ważny interes strony</w:t>
            </w:r>
          </w:p>
        </w:tc>
      </w:tr>
    </w:tbl>
    <w:p w:rsidR="003B4C10" w:rsidRPr="003A170A" w:rsidRDefault="003B4C10" w:rsidP="00D85261">
      <w:pPr>
        <w:spacing w:line="276" w:lineRule="auto"/>
        <w:rPr>
          <w:rFonts w:ascii="Verdana" w:hAnsi="Verdana"/>
          <w:b/>
        </w:rPr>
      </w:pPr>
    </w:p>
    <w:p w:rsidR="003B4C10" w:rsidRPr="003A170A" w:rsidRDefault="003B4C10" w:rsidP="00D85261">
      <w:pPr>
        <w:spacing w:line="276" w:lineRule="auto"/>
        <w:jc w:val="center"/>
        <w:rPr>
          <w:rFonts w:ascii="Verdana" w:hAnsi="Verdana"/>
          <w:b/>
        </w:rPr>
      </w:pPr>
    </w:p>
    <w:p w:rsidR="00D85261" w:rsidRPr="003A170A" w:rsidRDefault="00AD5F2F" w:rsidP="00D85261">
      <w:pPr>
        <w:spacing w:before="120" w:line="276" w:lineRule="auto"/>
        <w:ind w:left="-567"/>
        <w:jc w:val="both"/>
        <w:rPr>
          <w:rFonts w:ascii="Verdana" w:hAnsi="Verdana"/>
          <w:b/>
        </w:rPr>
      </w:pPr>
      <w:r w:rsidRPr="003A170A">
        <w:rPr>
          <w:rFonts w:ascii="Verdana" w:hAnsi="Verdana"/>
          <w:b/>
        </w:rPr>
        <w:t>VII. Wykaz osób prawnych</w:t>
      </w:r>
      <w:r w:rsidR="007B5325" w:rsidRPr="003A170A">
        <w:rPr>
          <w:rFonts w:ascii="Verdana" w:hAnsi="Verdana"/>
          <w:b/>
        </w:rPr>
        <w:t xml:space="preserve"> </w:t>
      </w:r>
      <w:r w:rsidRPr="003A170A">
        <w:rPr>
          <w:rFonts w:ascii="Verdana" w:hAnsi="Verdana"/>
          <w:b/>
        </w:rPr>
        <w:t>i fizycznych oraz jednostek organizacyjnych nieposiadających osobowoś</w:t>
      </w:r>
      <w:r w:rsidR="001C3D02" w:rsidRPr="003A170A">
        <w:rPr>
          <w:rFonts w:ascii="Verdana" w:hAnsi="Verdana"/>
          <w:b/>
        </w:rPr>
        <w:t>ci prawnej, którym w roku 2020</w:t>
      </w:r>
      <w:r w:rsidRPr="003A170A">
        <w:rPr>
          <w:rFonts w:ascii="Verdana" w:hAnsi="Verdana"/>
          <w:b/>
        </w:rPr>
        <w:t xml:space="preserve">, w zakresie podatków lub opłat udzielono ulg, odroczeń lub rozłożono </w:t>
      </w:r>
      <w:r w:rsidR="007B5325" w:rsidRPr="003A170A">
        <w:rPr>
          <w:rFonts w:ascii="Verdana" w:hAnsi="Verdana"/>
          <w:b/>
        </w:rPr>
        <w:t>spł</w:t>
      </w:r>
      <w:r w:rsidRPr="003A170A">
        <w:rPr>
          <w:rFonts w:ascii="Verdana" w:hAnsi="Verdana"/>
          <w:b/>
        </w:rPr>
        <w:t>at</w:t>
      </w:r>
      <w:r w:rsidR="007B5325" w:rsidRPr="003A170A">
        <w:rPr>
          <w:rFonts w:ascii="Verdana" w:hAnsi="Verdana"/>
          <w:b/>
        </w:rPr>
        <w:t>ę</w:t>
      </w:r>
      <w:r w:rsidRPr="003A170A">
        <w:rPr>
          <w:rFonts w:ascii="Verdana" w:hAnsi="Verdana"/>
          <w:b/>
        </w:rPr>
        <w:t xml:space="preserve"> na raty</w:t>
      </w:r>
      <w:r w:rsidR="007B5325" w:rsidRPr="003A170A">
        <w:rPr>
          <w:rFonts w:ascii="Verdana" w:hAnsi="Verdana"/>
          <w:b/>
        </w:rPr>
        <w:t xml:space="preserve"> w kwocie przewyższającej 500 zł:</w:t>
      </w:r>
    </w:p>
    <w:p w:rsidR="00AD5F2F" w:rsidRPr="003A170A" w:rsidRDefault="00AD5F2F" w:rsidP="00D85261">
      <w:pPr>
        <w:spacing w:line="276" w:lineRule="auto"/>
        <w:jc w:val="center"/>
        <w:rPr>
          <w:rFonts w:ascii="Verdana" w:hAnsi="Verdan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kaz osób prawnych i fizycznych oraz jednostek organizacyjnych nieposiadających osobowości prawnej, którym w roku 2020, w zakresie podatków lub opłat udzielono ulg, odroczeń lub rozłożono spłatę na raty w kwocie przewyższającej 500 zł"/>
      </w:tblPr>
      <w:tblGrid>
        <w:gridCol w:w="624"/>
        <w:gridCol w:w="2230"/>
        <w:gridCol w:w="3592"/>
        <w:gridCol w:w="2436"/>
      </w:tblGrid>
      <w:tr w:rsidR="00EE48D7" w:rsidRPr="003A170A" w:rsidTr="003A170A">
        <w:trPr>
          <w:trHeight w:val="269"/>
          <w:tblHeader/>
        </w:trPr>
        <w:tc>
          <w:tcPr>
            <w:tcW w:w="327" w:type="pct"/>
            <w:tcBorders>
              <w:bottom w:val="single" w:sz="4" w:space="0" w:color="auto"/>
            </w:tcBorders>
            <w:shd w:val="clear" w:color="auto" w:fill="auto"/>
          </w:tcPr>
          <w:p w:rsidR="00EE48D7" w:rsidRPr="003A170A" w:rsidRDefault="00EE48D7" w:rsidP="00D8526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3A170A">
              <w:rPr>
                <w:rFonts w:ascii="Verdana" w:hAnsi="Verdana"/>
                <w:b/>
              </w:rPr>
              <w:t>Lp.</w:t>
            </w:r>
          </w:p>
        </w:tc>
        <w:tc>
          <w:tcPr>
            <w:tcW w:w="329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E48D7" w:rsidRPr="003A170A" w:rsidRDefault="00EE48D7" w:rsidP="00D85261">
            <w:pPr>
              <w:spacing w:line="276" w:lineRule="auto"/>
              <w:jc w:val="center"/>
              <w:rPr>
                <w:rFonts w:ascii="Verdana" w:hAnsi="Verdana"/>
                <w:b/>
                <w:sz w:val="22"/>
              </w:rPr>
            </w:pPr>
            <w:r w:rsidRPr="003A170A">
              <w:rPr>
                <w:rFonts w:ascii="Verdana" w:hAnsi="Verdana"/>
                <w:b/>
                <w:sz w:val="22"/>
              </w:rPr>
              <w:t>Nazwa</w:t>
            </w:r>
          </w:p>
        </w:tc>
        <w:tc>
          <w:tcPr>
            <w:tcW w:w="1379" w:type="pct"/>
            <w:tcBorders>
              <w:bottom w:val="single" w:sz="4" w:space="0" w:color="auto"/>
            </w:tcBorders>
            <w:shd w:val="clear" w:color="auto" w:fill="auto"/>
          </w:tcPr>
          <w:p w:rsidR="00EE48D7" w:rsidRPr="003A170A" w:rsidRDefault="00EE48D7" w:rsidP="00D8526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3A170A">
              <w:rPr>
                <w:rFonts w:ascii="Verdana" w:hAnsi="Verdana"/>
                <w:b/>
              </w:rPr>
              <w:t xml:space="preserve">Rodzaj zastosowanej ulgi </w:t>
            </w:r>
          </w:p>
        </w:tc>
      </w:tr>
      <w:tr w:rsidR="001D7278" w:rsidRPr="003A170A" w:rsidTr="00EA4D2C">
        <w:trPr>
          <w:trHeight w:val="23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4973" w:rsidRPr="003A170A" w:rsidRDefault="004E4973" w:rsidP="00D85261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29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4973" w:rsidRPr="003A170A" w:rsidRDefault="004E4973" w:rsidP="00D85261">
            <w:pPr>
              <w:spacing w:line="276" w:lineRule="auto"/>
              <w:jc w:val="both"/>
              <w:rPr>
                <w:rFonts w:ascii="Verdana" w:hAnsi="Verdana"/>
                <w:szCs w:val="20"/>
              </w:rPr>
            </w:pPr>
          </w:p>
        </w:tc>
        <w:tc>
          <w:tcPr>
            <w:tcW w:w="13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4973" w:rsidRPr="003A170A" w:rsidRDefault="004E4973" w:rsidP="00D85261">
            <w:pPr>
              <w:spacing w:line="276" w:lineRule="auto"/>
              <w:rPr>
                <w:rFonts w:ascii="Verdana" w:hAnsi="Verdana"/>
              </w:rPr>
            </w:pPr>
          </w:p>
        </w:tc>
      </w:tr>
      <w:tr w:rsidR="003E5E38" w:rsidRPr="003A170A" w:rsidTr="007858AD">
        <w:trPr>
          <w:trHeight w:val="1154"/>
        </w:trPr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7E7EA8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</w:t>
            </w:r>
            <w:r w:rsidR="001D7278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7E7EA8" w:rsidRPr="00D85261" w:rsidRDefault="007E7EA8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7E7EA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 2.</w:t>
            </w:r>
          </w:p>
          <w:p w:rsidR="007E7EA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  <w:p w:rsidR="007E7EA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 3. 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3E5E38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Wojewódzki Szpital dla Ne</w:t>
            </w:r>
            <w:r w:rsidR="00DE42B1" w:rsidRPr="00D85261">
              <w:rPr>
                <w:rFonts w:ascii="Verdana" w:hAnsi="Verdana"/>
                <w:sz w:val="22"/>
                <w:szCs w:val="22"/>
              </w:rPr>
              <w:t>rwowo i Psychicznie  Chorych w B</w:t>
            </w:r>
            <w:r w:rsidR="007E7EA8" w:rsidRPr="00D85261">
              <w:rPr>
                <w:rFonts w:ascii="Verdana" w:hAnsi="Verdana"/>
                <w:sz w:val="22"/>
                <w:szCs w:val="22"/>
              </w:rPr>
              <w:t>olesławcu</w:t>
            </w:r>
          </w:p>
          <w:p w:rsidR="007E7EA8" w:rsidRPr="00D85261" w:rsidRDefault="007E7EA8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Wojewódzki Szpital dla Nerwowo i Psychicznie  Chorych w Bolesławcu</w:t>
            </w:r>
          </w:p>
          <w:p w:rsidR="007E7EA8" w:rsidRPr="00D85261" w:rsidRDefault="00A72089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PKS sp. z o.o. w Bolesławcu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30B19" w:rsidRPr="00D85261" w:rsidRDefault="00430B1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  <w:p w:rsidR="003E5E3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o</w:t>
            </w:r>
            <w:r w:rsidR="003E5E38" w:rsidRPr="00D85261">
              <w:rPr>
                <w:rFonts w:ascii="Verdana" w:hAnsi="Verdana"/>
                <w:sz w:val="22"/>
                <w:szCs w:val="22"/>
              </w:rPr>
              <w:t>droczenie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  <w:p w:rsidR="007E7EA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E7EA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</w:tc>
      </w:tr>
      <w:tr w:rsidR="003E5E38" w:rsidRPr="003A170A" w:rsidTr="007858AD">
        <w:trPr>
          <w:trHeight w:val="226"/>
        </w:trPr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7E7EA8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</w:t>
            </w:r>
            <w:r w:rsidR="001D7278" w:rsidRPr="00D85261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A72089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Kozłowska Bożena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7E7EA8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</w:tc>
      </w:tr>
      <w:tr w:rsidR="003E5E38" w:rsidRPr="003A170A" w:rsidTr="007858AD">
        <w:trPr>
          <w:trHeight w:val="464"/>
        </w:trPr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B511F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  5.</w:t>
            </w:r>
          </w:p>
          <w:p w:rsidR="00A72089" w:rsidRPr="00D85261" w:rsidRDefault="00A72089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6.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A72089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Pawlikowska Danuta</w:t>
            </w:r>
          </w:p>
          <w:p w:rsidR="00A72089" w:rsidRPr="00D85261" w:rsidRDefault="00A72089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Naumczyk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Maria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5E38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</w:tc>
      </w:tr>
      <w:tr w:rsidR="001D7278" w:rsidRPr="003A170A" w:rsidTr="007858AD">
        <w:trPr>
          <w:trHeight w:val="464"/>
        </w:trPr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4973" w:rsidRPr="00D85261" w:rsidRDefault="00A72089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7.</w:t>
            </w:r>
          </w:p>
          <w:p w:rsidR="00A72089" w:rsidRPr="00D85261" w:rsidRDefault="00A72089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8.</w:t>
            </w:r>
          </w:p>
          <w:p w:rsidR="00A72089" w:rsidRPr="00D85261" w:rsidRDefault="00A72089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9.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4973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Woch Magdalena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Kaszyc Małgorzata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Wawrzynowska Marta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511F3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A72089" w:rsidRPr="00D85261" w:rsidRDefault="00A72089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4E4973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</w:tc>
      </w:tr>
      <w:tr w:rsidR="00853E72" w:rsidRPr="003A170A" w:rsidTr="007858AD">
        <w:trPr>
          <w:trHeight w:val="226"/>
        </w:trPr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3E72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10</w:t>
            </w:r>
            <w:r w:rsidR="00B511F3" w:rsidRPr="00D85261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3E72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Sykuła Grażyna i Robert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3E72" w:rsidRPr="00D85261" w:rsidRDefault="00853E72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</w:tc>
      </w:tr>
      <w:tr w:rsidR="00853E72" w:rsidRPr="003A170A" w:rsidTr="007858AD">
        <w:trPr>
          <w:trHeight w:val="226"/>
        </w:trPr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3E72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11</w:t>
            </w:r>
            <w:r w:rsidR="00CC2030" w:rsidRPr="00D85261"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3E72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Helbik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Maria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3E72" w:rsidRPr="00D85261" w:rsidRDefault="00853E72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</w:tc>
      </w:tr>
      <w:tr w:rsidR="007858AD" w:rsidRPr="003A170A" w:rsidTr="004C2348">
        <w:trPr>
          <w:trHeight w:val="3036"/>
        </w:trPr>
        <w:tc>
          <w:tcPr>
            <w:tcW w:w="327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8AD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12</w:t>
            </w:r>
            <w:r w:rsidR="007858AD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7858AD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13</w:t>
            </w:r>
            <w:r w:rsidR="007858AD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7858AD" w:rsidRPr="00D85261" w:rsidRDefault="00B65DC5" w:rsidP="00D85261">
            <w:pPr>
              <w:pStyle w:val="Akapitzlist"/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>14</w:t>
            </w:r>
            <w:r w:rsidR="007858AD" w:rsidRPr="00D85261">
              <w:rPr>
                <w:rFonts w:ascii="Verdana" w:eastAsia="Times New Roman" w:hAnsi="Verdana"/>
                <w:color w:val="000000"/>
                <w:lang w:eastAsia="pl-PL"/>
              </w:rPr>
              <w:t>.</w:t>
            </w:r>
          </w:p>
          <w:p w:rsidR="007858AD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15</w:t>
            </w:r>
            <w:r w:rsidR="007858AD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7858AD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16</w:t>
            </w:r>
            <w:r w:rsidR="007858AD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7858AD" w:rsidRPr="00D85261" w:rsidRDefault="00B65DC5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17</w:t>
            </w:r>
            <w:r w:rsidR="007858AD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7858AD" w:rsidRPr="00D85261" w:rsidRDefault="00B65DC5" w:rsidP="00D85261">
            <w:pPr>
              <w:pStyle w:val="Akapitzlist"/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>18</w:t>
            </w:r>
            <w:r w:rsidR="007858AD" w:rsidRPr="00D85261">
              <w:rPr>
                <w:rFonts w:ascii="Verdana" w:eastAsia="Times New Roman" w:hAnsi="Verdana"/>
                <w:color w:val="000000"/>
                <w:lang w:eastAsia="pl-PL"/>
              </w:rPr>
              <w:t>.</w:t>
            </w:r>
          </w:p>
          <w:p w:rsidR="007858AD" w:rsidRPr="00D85261" w:rsidRDefault="00922573" w:rsidP="00D85261">
            <w:pPr>
              <w:pStyle w:val="Akapitzlist"/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>19</w:t>
            </w:r>
            <w:r w:rsidR="007858AD" w:rsidRPr="00D85261">
              <w:rPr>
                <w:rFonts w:ascii="Verdana" w:eastAsia="Times New Roman" w:hAnsi="Verdana"/>
                <w:color w:val="000000"/>
                <w:lang w:eastAsia="pl-PL"/>
              </w:rPr>
              <w:t>.</w:t>
            </w:r>
          </w:p>
          <w:p w:rsidR="007858AD" w:rsidRPr="00D85261" w:rsidRDefault="00922573" w:rsidP="00D85261">
            <w:pPr>
              <w:pStyle w:val="Akapitzlist"/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>20</w:t>
            </w:r>
            <w:r w:rsidR="007858AD" w:rsidRPr="00D85261">
              <w:rPr>
                <w:rFonts w:ascii="Verdana" w:eastAsia="Times New Roman" w:hAnsi="Verdana"/>
                <w:color w:val="000000"/>
                <w:lang w:eastAsia="pl-PL"/>
              </w:rPr>
              <w:t>.</w:t>
            </w:r>
          </w:p>
          <w:p w:rsidR="007858AD" w:rsidRPr="00D85261" w:rsidRDefault="00922573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21</w:t>
            </w:r>
            <w:r w:rsidR="007858AD" w:rsidRPr="00D85261">
              <w:rPr>
                <w:rFonts w:ascii="Verdana" w:hAnsi="Verdana"/>
                <w:sz w:val="22"/>
                <w:szCs w:val="22"/>
              </w:rPr>
              <w:t>.</w:t>
            </w:r>
          </w:p>
          <w:p w:rsidR="00922573" w:rsidRPr="00D85261" w:rsidRDefault="00922573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22.</w:t>
            </w:r>
          </w:p>
          <w:p w:rsidR="00922573" w:rsidRPr="00D85261" w:rsidRDefault="00922573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23.</w:t>
            </w:r>
          </w:p>
          <w:p w:rsidR="00F12E03" w:rsidRPr="00D85261" w:rsidRDefault="00922573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24.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25.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26.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27.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28.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29.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30.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31.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32.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33.</w:t>
            </w:r>
          </w:p>
          <w:p w:rsidR="00F24256" w:rsidRPr="00D85261" w:rsidRDefault="00F24256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34.</w:t>
            </w:r>
          </w:p>
          <w:p w:rsidR="00672B17" w:rsidRPr="00D85261" w:rsidRDefault="00672B17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672B17" w:rsidRPr="00D85261" w:rsidRDefault="00672B17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35.</w:t>
            </w:r>
          </w:p>
          <w:p w:rsidR="00626ABE" w:rsidRPr="00D85261" w:rsidRDefault="00626ABE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36.</w:t>
            </w:r>
          </w:p>
          <w:p w:rsidR="00626ABE" w:rsidRPr="00D85261" w:rsidRDefault="00626ABE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lastRenderedPageBreak/>
              <w:t>37.</w:t>
            </w:r>
          </w:p>
          <w:p w:rsidR="00626ABE" w:rsidRPr="00D85261" w:rsidRDefault="00626ABE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38.</w:t>
            </w:r>
          </w:p>
          <w:p w:rsidR="00626ABE" w:rsidRPr="00D85261" w:rsidRDefault="00626ABE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39.</w:t>
            </w:r>
          </w:p>
          <w:p w:rsidR="00626ABE" w:rsidRPr="00D85261" w:rsidRDefault="00626ABE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40.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41.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42.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43.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44.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45.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46.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47.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48.</w:t>
            </w:r>
          </w:p>
          <w:p w:rsidR="005940BD" w:rsidRPr="00D85261" w:rsidRDefault="005940BD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49.</w:t>
            </w:r>
          </w:p>
          <w:p w:rsidR="009516AF" w:rsidRPr="00D85261" w:rsidRDefault="009516AF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50.</w:t>
            </w:r>
          </w:p>
          <w:p w:rsidR="009516AF" w:rsidRPr="00D85261" w:rsidRDefault="009516AF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51.</w:t>
            </w:r>
          </w:p>
          <w:p w:rsidR="009516AF" w:rsidRPr="00D85261" w:rsidRDefault="009516AF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52.</w:t>
            </w:r>
          </w:p>
          <w:p w:rsidR="009516AF" w:rsidRPr="00D85261" w:rsidRDefault="009516AF" w:rsidP="00D85261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53.</w:t>
            </w:r>
          </w:p>
        </w:tc>
        <w:tc>
          <w:tcPr>
            <w:tcW w:w="3294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8AD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lastRenderedPageBreak/>
              <w:t>Mielecka Małgorzata</w:t>
            </w:r>
          </w:p>
          <w:p w:rsidR="007858AD" w:rsidRPr="00D85261" w:rsidRDefault="007858AD" w:rsidP="00D85261">
            <w:pPr>
              <w:pStyle w:val="Akapitzlist"/>
              <w:spacing w:after="0" w:line="276" w:lineRule="auto"/>
              <w:ind w:left="0"/>
              <w:rPr>
                <w:rFonts w:ascii="Verdana" w:hAnsi="Verdana"/>
              </w:rPr>
            </w:pPr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>Kościelna Elżbieta i Kościelna Sylwia</w:t>
            </w:r>
          </w:p>
          <w:p w:rsidR="007858AD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Zawadzka Monika</w:t>
            </w:r>
          </w:p>
          <w:p w:rsidR="007858AD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Wirgała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Adrianna</w:t>
            </w:r>
          </w:p>
          <w:p w:rsidR="007858AD" w:rsidRPr="00D85261" w:rsidRDefault="00B65DC5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Król Violetta</w:t>
            </w:r>
          </w:p>
          <w:p w:rsidR="007858AD" w:rsidRPr="00D85261" w:rsidRDefault="00B65DC5" w:rsidP="00D85261">
            <w:pPr>
              <w:pStyle w:val="Akapitzlist"/>
              <w:spacing w:after="0" w:line="276" w:lineRule="auto"/>
              <w:ind w:left="0"/>
              <w:rPr>
                <w:rFonts w:ascii="Verdana" w:hAnsi="Verdana"/>
              </w:rPr>
            </w:pPr>
            <w:proofErr w:type="spellStart"/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>Tofil</w:t>
            </w:r>
            <w:proofErr w:type="spellEnd"/>
            <w:r w:rsidRPr="00D85261">
              <w:rPr>
                <w:rFonts w:ascii="Verdana" w:eastAsia="Times New Roman" w:hAnsi="Verdana"/>
                <w:color w:val="000000"/>
                <w:lang w:eastAsia="pl-PL"/>
              </w:rPr>
              <w:t xml:space="preserve"> Elżbieta</w:t>
            </w:r>
          </w:p>
          <w:p w:rsidR="007858AD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Garmider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Katarzyna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Mucha Dorota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Markiewicz Barbara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Sikora Karolina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Stachowiak Marcin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Zbylut Tomasz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Wałek Józef</w:t>
            </w:r>
          </w:p>
          <w:p w:rsidR="00F24256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Uniwersytet Ekonomiczny we Wrocławiu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Stowarzyszenie Osób Niepełnosprawnych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Miejskie Przedszkole Publiczne Nr 3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Szkoła Podstawowa nr 1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Zespół Opieki Zdrowotnej w Bolesławcu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Bolesławiecki Klub Sportowy „Bobrzanie”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Klub Sportowy „HUSAR” Bolesławiec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Ognisko TKKF „Bolesławianka”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Klub Sportowy „Kolonia”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Bolesławiecki Ośrodek Kultury -  Międzynarodowe Centrum Ceramiki</w:t>
            </w:r>
          </w:p>
          <w:p w:rsidR="00672B17" w:rsidRPr="00D85261" w:rsidRDefault="00672B1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Footboll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Acadeemy</w:t>
            </w:r>
            <w:proofErr w:type="spellEnd"/>
            <w:r w:rsidRPr="00D85261">
              <w:rPr>
                <w:rFonts w:ascii="Verdana" w:hAnsi="Verdana"/>
                <w:sz w:val="22"/>
                <w:szCs w:val="22"/>
              </w:rPr>
              <w:t xml:space="preserve"> Bolesławiec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P.H.U. AGMA Agnieszka Mancewicz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lastRenderedPageBreak/>
              <w:t>MAJECZKA Dorota Polit</w:t>
            </w:r>
          </w:p>
          <w:p w:rsidR="00004ADB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VIREO Dominik Ptak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D85261">
              <w:rPr>
                <w:rFonts w:ascii="Verdana" w:hAnsi="Verdana"/>
                <w:sz w:val="22"/>
                <w:szCs w:val="22"/>
              </w:rPr>
              <w:t>Dudyński</w:t>
            </w:r>
            <w:proofErr w:type="spellEnd"/>
            <w:r w:rsidR="009A36FD" w:rsidRPr="00D85261">
              <w:rPr>
                <w:rFonts w:ascii="Verdana" w:hAnsi="Verdana"/>
                <w:sz w:val="22"/>
                <w:szCs w:val="22"/>
              </w:rPr>
              <w:t xml:space="preserve"> Jacek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Bolesławiecki Klub Siatkarski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Akademia Tanecznego Wychowania „EFC Karolina Frankowska”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Klub Sportowy SQUASHWIL Marcinkowski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Klub Sportowy „TOP”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Towarzystwo Budownictwa Społecznego sp. z o.o.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Usługi Rekreacyjne – JOGA Alina Kamińska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Klub Sportowy TAEKWONDO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Fundacja Wspierania Kultury Ruchu OCELOT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Stołówka Szkolna Jolanta Sobolewska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 xml:space="preserve">Szkoła Tańca Skowrońscy Piotr Skowroński 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Szkoła Tańca Renata Chmielowiec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Szkoła Języków  Obcych EXPERT Monika Pająk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Weronika Gramza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Klub Pogody Ducha „ZAPIECEK”</w:t>
            </w:r>
          </w:p>
        </w:tc>
        <w:tc>
          <w:tcPr>
            <w:tcW w:w="137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lastRenderedPageBreak/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7858A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7858AD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rozłożenie na raty</w:t>
            </w:r>
          </w:p>
          <w:p w:rsidR="00922573" w:rsidRPr="00D85261" w:rsidRDefault="00922573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odroczenie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  <w:p w:rsidR="00F24256" w:rsidRPr="00D85261" w:rsidRDefault="00F24256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672B17" w:rsidRPr="00D85261" w:rsidRDefault="00672B17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lastRenderedPageBreak/>
              <w:t>zwolnienie z opłat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626ABE" w:rsidRPr="00D85261" w:rsidRDefault="00626ABE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5940BD" w:rsidRPr="00D85261" w:rsidRDefault="005940BD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  <w:p w:rsidR="009516AF" w:rsidRPr="00D85261" w:rsidRDefault="009516AF" w:rsidP="00D85261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D85261">
              <w:rPr>
                <w:rFonts w:ascii="Verdana" w:hAnsi="Verdana"/>
                <w:sz w:val="22"/>
                <w:szCs w:val="22"/>
              </w:rPr>
              <w:t>zwolnienie z opłat</w:t>
            </w:r>
          </w:p>
        </w:tc>
      </w:tr>
      <w:tr w:rsidR="007858AD" w:rsidRPr="003A170A" w:rsidTr="00F12E03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327" w:type="pct"/>
          <w:wAfter w:w="3409" w:type="pct"/>
          <w:trHeight w:val="100"/>
        </w:trPr>
        <w:tc>
          <w:tcPr>
            <w:tcW w:w="1264" w:type="pct"/>
            <w:tcBorders>
              <w:top w:val="nil"/>
            </w:tcBorders>
          </w:tcPr>
          <w:p w:rsidR="007858AD" w:rsidRPr="003A170A" w:rsidRDefault="007858AD" w:rsidP="00D85261">
            <w:pPr>
              <w:spacing w:line="276" w:lineRule="auto"/>
              <w:rPr>
                <w:rFonts w:ascii="Verdana" w:hAnsi="Verdana"/>
              </w:rPr>
            </w:pPr>
          </w:p>
        </w:tc>
      </w:tr>
    </w:tbl>
    <w:p w:rsidR="00932BC5" w:rsidRPr="003A170A" w:rsidRDefault="00922573" w:rsidP="00D85261">
      <w:pPr>
        <w:spacing w:line="276" w:lineRule="auto"/>
        <w:ind w:left="-567"/>
        <w:jc w:val="both"/>
        <w:rPr>
          <w:rFonts w:ascii="Verdana" w:hAnsi="Verdana"/>
          <w:b/>
        </w:rPr>
      </w:pPr>
      <w:r w:rsidRPr="003A170A">
        <w:rPr>
          <w:rFonts w:ascii="Verdana" w:hAnsi="Verdana"/>
          <w:b/>
        </w:rPr>
        <w:t>V</w:t>
      </w:r>
      <w:r w:rsidR="00932BC5" w:rsidRPr="003A170A">
        <w:rPr>
          <w:rFonts w:ascii="Verdana" w:hAnsi="Verdana"/>
          <w:b/>
        </w:rPr>
        <w:t>III. Wykaz osób prawnych i fizycznych oraz jednostek organizacyjnych nieposiadających osobow</w:t>
      </w:r>
      <w:r w:rsidR="001C3D02" w:rsidRPr="003A170A">
        <w:rPr>
          <w:rFonts w:ascii="Verdana" w:hAnsi="Verdana"/>
          <w:b/>
        </w:rPr>
        <w:t>ości prawnej, którym w roku 2020</w:t>
      </w:r>
      <w:r w:rsidR="00932BC5" w:rsidRPr="003A170A">
        <w:rPr>
          <w:rFonts w:ascii="Verdana" w:hAnsi="Verdana"/>
          <w:b/>
        </w:rPr>
        <w:t xml:space="preserve"> udzielono pomocy publicznej.</w:t>
      </w:r>
    </w:p>
    <w:p w:rsidR="00932BC5" w:rsidRPr="003A170A" w:rsidRDefault="00932BC5" w:rsidP="00D85261">
      <w:pPr>
        <w:spacing w:line="276" w:lineRule="auto"/>
        <w:jc w:val="both"/>
        <w:rPr>
          <w:rFonts w:ascii="Verdana" w:hAnsi="Verdana"/>
          <w:b/>
        </w:rPr>
      </w:pPr>
    </w:p>
    <w:tbl>
      <w:tblPr>
        <w:tblW w:w="9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Wykaz osób prawnych i fizycznych oraz jednostek organizacyjnych nieposiadających osobowości prawnej, którym w roku 2020 udzielono pomocy publicznej"/>
      </w:tblPr>
      <w:tblGrid>
        <w:gridCol w:w="590"/>
        <w:gridCol w:w="8766"/>
      </w:tblGrid>
      <w:tr w:rsidR="00932BC5" w:rsidRPr="003A170A" w:rsidTr="0012569C">
        <w:tc>
          <w:tcPr>
            <w:tcW w:w="570" w:type="dxa"/>
            <w:shd w:val="clear" w:color="auto" w:fill="auto"/>
          </w:tcPr>
          <w:p w:rsidR="00932BC5" w:rsidRPr="00415F5C" w:rsidRDefault="00932BC5" w:rsidP="00D85261">
            <w:pPr>
              <w:spacing w:line="276" w:lineRule="auto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415F5C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8786" w:type="dxa"/>
            <w:shd w:val="clear" w:color="auto" w:fill="auto"/>
          </w:tcPr>
          <w:p w:rsidR="00932BC5" w:rsidRPr="00415F5C" w:rsidRDefault="003E5E38" w:rsidP="00D85261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15F5C">
              <w:rPr>
                <w:rFonts w:ascii="Verdana" w:hAnsi="Verdana"/>
                <w:b/>
                <w:sz w:val="22"/>
                <w:szCs w:val="22"/>
              </w:rPr>
              <w:t>Nazwa</w:t>
            </w:r>
            <w:r w:rsidR="00CC324A" w:rsidRPr="00415F5C">
              <w:rPr>
                <w:rFonts w:ascii="Verdana" w:hAnsi="Verdana"/>
                <w:b/>
                <w:sz w:val="22"/>
                <w:szCs w:val="22"/>
              </w:rPr>
              <w:t xml:space="preserve"> beneficjenta</w:t>
            </w:r>
          </w:p>
        </w:tc>
      </w:tr>
      <w:tr w:rsidR="00932BC5" w:rsidRPr="003A170A" w:rsidTr="0012569C">
        <w:tc>
          <w:tcPr>
            <w:tcW w:w="570" w:type="dxa"/>
            <w:shd w:val="clear" w:color="auto" w:fill="auto"/>
          </w:tcPr>
          <w:p w:rsidR="00932BC5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3.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4.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5.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6.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7.</w:t>
            </w:r>
          </w:p>
          <w:p w:rsidR="00462D9D" w:rsidRPr="00415F5C" w:rsidRDefault="00462D9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8.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9.</w:t>
            </w:r>
          </w:p>
          <w:p w:rsidR="00B44C1F" w:rsidRPr="00415F5C" w:rsidRDefault="006F4312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10.</w:t>
            </w:r>
          </w:p>
          <w:p w:rsidR="00B44C1F" w:rsidRPr="00415F5C" w:rsidRDefault="006F4312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11.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12.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13.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14.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15.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16.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17.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lastRenderedPageBreak/>
              <w:t>18.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19.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20.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21.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22.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23.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24.</w:t>
            </w:r>
          </w:p>
          <w:p w:rsidR="00B44C1F" w:rsidRPr="00415F5C" w:rsidRDefault="00B44C1F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25.</w:t>
            </w:r>
          </w:p>
          <w:p w:rsidR="009516AF" w:rsidRPr="00415F5C" w:rsidRDefault="0012569C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26.</w:t>
            </w:r>
          </w:p>
          <w:p w:rsidR="009A36FD" w:rsidRPr="00415F5C" w:rsidRDefault="009A36FD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27.</w:t>
            </w:r>
          </w:p>
        </w:tc>
        <w:tc>
          <w:tcPr>
            <w:tcW w:w="8786" w:type="dxa"/>
            <w:shd w:val="clear" w:color="auto" w:fill="auto"/>
          </w:tcPr>
          <w:p w:rsidR="0093543B" w:rsidRPr="00415F5C" w:rsidRDefault="00B44C1F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lastRenderedPageBreak/>
              <w:t xml:space="preserve">Wilk </w:t>
            </w:r>
            <w:r w:rsidR="00B65DC5"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Alojzy</w:t>
            </w:r>
          </w:p>
          <w:p w:rsidR="0093543B" w:rsidRPr="00415F5C" w:rsidRDefault="00B65DC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Pająk Piotr</w:t>
            </w:r>
          </w:p>
          <w:p w:rsidR="0093543B" w:rsidRPr="00415F5C" w:rsidRDefault="00B65DC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Wilk Robert</w:t>
            </w:r>
          </w:p>
          <w:p w:rsidR="00B65DC5" w:rsidRPr="00415F5C" w:rsidRDefault="00B65DC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Wilk Paweł</w:t>
            </w:r>
          </w:p>
          <w:p w:rsidR="00B65DC5" w:rsidRPr="00415F5C" w:rsidRDefault="00B65DC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Jadach Andrzej</w:t>
            </w:r>
          </w:p>
          <w:p w:rsidR="00B65DC5" w:rsidRPr="00415F5C" w:rsidRDefault="00B65DC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Piotr Jadach</w:t>
            </w:r>
          </w:p>
          <w:p w:rsidR="00BB4F71" w:rsidRPr="00415F5C" w:rsidRDefault="00BB4F7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val="en-US"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val="en-US" w:eastAsia="pl-PL"/>
              </w:rPr>
              <w:t xml:space="preserve">RHENUS LOGISTICS BOLESŁAWIEC Sp. z </w:t>
            </w:r>
            <w:proofErr w:type="spellStart"/>
            <w:r w:rsidRPr="00415F5C">
              <w:rPr>
                <w:rFonts w:ascii="Verdana" w:hAnsi="Verdana"/>
                <w:sz w:val="22"/>
                <w:szCs w:val="22"/>
                <w:lang w:val="en-US" w:eastAsia="pl-PL"/>
              </w:rPr>
              <w:t>o.o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  <w:lang w:val="en-US" w:eastAsia="pl-PL"/>
              </w:rPr>
              <w:t>.</w:t>
            </w:r>
          </w:p>
          <w:p w:rsidR="00BB4F71" w:rsidRPr="00415F5C" w:rsidRDefault="00BB4F7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ODRAPAK LOGISTYKA sp. z o.o. w Bolesławcu</w:t>
            </w:r>
          </w:p>
          <w:p w:rsidR="00BB4F71" w:rsidRPr="00415F5C" w:rsidRDefault="00BB4F7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P.P.U.H  „ELEKTROS”  Sp. z o.o.  Sp.k. w Bolesławcu</w:t>
            </w:r>
          </w:p>
          <w:p w:rsidR="0093543B" w:rsidRPr="00415F5C" w:rsidRDefault="008865A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Sklep „FANTAZJA” s.c. Bożena Mucha i Halina Pieniądz</w:t>
            </w:r>
          </w:p>
          <w:p w:rsidR="0093543B" w:rsidRPr="00415F5C" w:rsidRDefault="006F4312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Korczowski</w:t>
            </w:r>
            <w:proofErr w:type="spellEnd"/>
            <w:r w:rsidR="008865A5"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Zbigniew</w:t>
            </w: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, Piekarstwo - Cukiernictwo</w:t>
            </w:r>
          </w:p>
          <w:p w:rsidR="008865A5" w:rsidRPr="00415F5C" w:rsidRDefault="008865A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Seneszyn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Mirosław, Firma Transportowa Import - Export </w:t>
            </w:r>
          </w:p>
          <w:p w:rsidR="008865A5" w:rsidRPr="00415F5C" w:rsidRDefault="008865A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Lelek Aleksandra</w:t>
            </w:r>
            <w:r w:rsidR="001A2A91" w:rsidRPr="00415F5C">
              <w:rPr>
                <w:rFonts w:ascii="Verdana" w:hAnsi="Verdana"/>
                <w:sz w:val="22"/>
                <w:szCs w:val="22"/>
                <w:lang w:eastAsia="pl-PL"/>
              </w:rPr>
              <w:t>,</w:t>
            </w: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„FRYZJERSTWO”</w:t>
            </w:r>
          </w:p>
          <w:p w:rsidR="0093543B" w:rsidRPr="00415F5C" w:rsidRDefault="008865A5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Lelek Marcin</w:t>
            </w:r>
            <w:r w:rsidR="001A2A91" w:rsidRPr="00415F5C">
              <w:rPr>
                <w:rFonts w:ascii="Verdana" w:hAnsi="Verdana"/>
                <w:sz w:val="22"/>
                <w:szCs w:val="22"/>
                <w:lang w:eastAsia="pl-PL"/>
              </w:rPr>
              <w:t>,</w:t>
            </w: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Salon Fryzjerstwo „LELO”</w:t>
            </w:r>
          </w:p>
          <w:p w:rsidR="0093543B" w:rsidRPr="00415F5C" w:rsidRDefault="001A2A9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Dolik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Marta, Fryzjerstwo Damsko – Męskie „MARYLA”</w:t>
            </w:r>
          </w:p>
          <w:p w:rsidR="0093543B" w:rsidRPr="00415F5C" w:rsidRDefault="001A2A9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Bober Sylwia, Salon Fryzjerski „STYL”</w:t>
            </w:r>
          </w:p>
          <w:p w:rsidR="0093543B" w:rsidRPr="00415F5C" w:rsidRDefault="001A2A9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>Klityński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Zdzisław</w:t>
            </w:r>
          </w:p>
          <w:p w:rsidR="0093543B" w:rsidRPr="00415F5C" w:rsidRDefault="001A2A91" w:rsidP="00D85261">
            <w:pPr>
              <w:suppressAutoHyphens w:val="0"/>
              <w:spacing w:line="276" w:lineRule="auto"/>
              <w:ind w:left="31"/>
              <w:rPr>
                <w:rFonts w:ascii="Verdana" w:hAnsi="Verdana"/>
                <w:sz w:val="22"/>
                <w:szCs w:val="22"/>
                <w:lang w:eastAsia="pl-PL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lastRenderedPageBreak/>
              <w:t>Ładacka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  <w:lang w:eastAsia="pl-PL"/>
              </w:rPr>
              <w:t xml:space="preserve"> Janina, Fryzjerstwo Damskie „SOLARIUM”</w:t>
            </w:r>
          </w:p>
          <w:p w:rsidR="00932BC5" w:rsidRPr="00415F5C" w:rsidRDefault="001A2A91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</w:rPr>
              <w:t>Deberny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</w:rPr>
              <w:t xml:space="preserve"> Andrzej, Serwis Opon</w:t>
            </w:r>
          </w:p>
          <w:p w:rsidR="00D33D5D" w:rsidRPr="00415F5C" w:rsidRDefault="001A2A91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Borzyszkowski Grzegorz, P.R.B. GREKBUD</w:t>
            </w:r>
          </w:p>
          <w:p w:rsidR="00D96400" w:rsidRPr="00415F5C" w:rsidRDefault="001A2A91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Kata Franciszek</w:t>
            </w:r>
            <w:r w:rsidR="00607D40" w:rsidRPr="00415F5C">
              <w:rPr>
                <w:rFonts w:ascii="Verdana" w:hAnsi="Verdana"/>
                <w:sz w:val="22"/>
                <w:szCs w:val="22"/>
              </w:rPr>
              <w:t>,</w:t>
            </w:r>
            <w:r w:rsidRPr="00415F5C">
              <w:rPr>
                <w:rFonts w:ascii="Verdana" w:hAnsi="Verdana"/>
                <w:sz w:val="22"/>
                <w:szCs w:val="22"/>
              </w:rPr>
              <w:t xml:space="preserve"> „KATA”</w:t>
            </w:r>
          </w:p>
          <w:p w:rsidR="00D96400" w:rsidRPr="00415F5C" w:rsidRDefault="001A2A91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415F5C">
              <w:rPr>
                <w:rFonts w:ascii="Verdana" w:hAnsi="Verdana"/>
                <w:sz w:val="22"/>
                <w:szCs w:val="22"/>
              </w:rPr>
              <w:t>Liwińska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</w:rPr>
              <w:t xml:space="preserve"> Renata</w:t>
            </w:r>
            <w:r w:rsidR="00607D40" w:rsidRPr="00415F5C">
              <w:rPr>
                <w:rFonts w:ascii="Verdana" w:hAnsi="Verdana"/>
                <w:sz w:val="22"/>
                <w:szCs w:val="22"/>
              </w:rPr>
              <w:t>,</w:t>
            </w:r>
            <w:r w:rsidRPr="00415F5C">
              <w:rPr>
                <w:rFonts w:ascii="Verdana" w:hAnsi="Verdana"/>
                <w:sz w:val="22"/>
                <w:szCs w:val="22"/>
              </w:rPr>
              <w:t xml:space="preserve"> PH-U „REWA”</w:t>
            </w:r>
          </w:p>
          <w:p w:rsidR="00D96400" w:rsidRPr="00415F5C" w:rsidRDefault="001A2A91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Laudański Andrzej</w:t>
            </w:r>
            <w:r w:rsidR="00607D40" w:rsidRPr="00415F5C">
              <w:rPr>
                <w:rFonts w:ascii="Verdana" w:hAnsi="Verdana"/>
                <w:sz w:val="22"/>
                <w:szCs w:val="22"/>
              </w:rPr>
              <w:t>,</w:t>
            </w:r>
            <w:r w:rsidRPr="00415F5C">
              <w:rPr>
                <w:rFonts w:ascii="Verdana" w:hAnsi="Verdana"/>
                <w:sz w:val="22"/>
                <w:szCs w:val="22"/>
              </w:rPr>
              <w:t xml:space="preserve"> CUKIERNIA „NOWA” </w:t>
            </w:r>
            <w:r w:rsidR="00607D40" w:rsidRPr="00415F5C">
              <w:rPr>
                <w:rFonts w:ascii="Verdana" w:hAnsi="Verdana"/>
                <w:sz w:val="22"/>
                <w:szCs w:val="22"/>
              </w:rPr>
              <w:t xml:space="preserve"> Handel - Detal</w:t>
            </w:r>
          </w:p>
          <w:p w:rsidR="00D96400" w:rsidRPr="00415F5C" w:rsidRDefault="00607D40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Ostrowska Danuta, Zakład Usługowy - Fryzjerstwo</w:t>
            </w:r>
          </w:p>
          <w:p w:rsidR="00D96400" w:rsidRPr="00415F5C" w:rsidRDefault="00607D40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 xml:space="preserve"> Grządko Ewa, Sprzęt i Akcesoria RTV, Usługi Aktywizacyjne i </w:t>
            </w:r>
            <w:proofErr w:type="spellStart"/>
            <w:r w:rsidRPr="00415F5C">
              <w:rPr>
                <w:rFonts w:ascii="Verdana" w:hAnsi="Verdana"/>
                <w:sz w:val="22"/>
                <w:szCs w:val="22"/>
              </w:rPr>
              <w:t>Radiotelewizyjne</w:t>
            </w:r>
            <w:proofErr w:type="spellEnd"/>
          </w:p>
          <w:p w:rsidR="00D96400" w:rsidRPr="00415F5C" w:rsidRDefault="00607D40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>Mularczyk Sebastian, Mechanika Pojazdowa</w:t>
            </w:r>
          </w:p>
          <w:p w:rsidR="000B1AA9" w:rsidRPr="00415F5C" w:rsidRDefault="009D6475" w:rsidP="00D85261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415F5C">
              <w:rPr>
                <w:rFonts w:ascii="Verdana" w:hAnsi="Verdana"/>
                <w:sz w:val="22"/>
                <w:szCs w:val="22"/>
              </w:rPr>
              <w:t xml:space="preserve">Smyk – </w:t>
            </w:r>
            <w:proofErr w:type="spellStart"/>
            <w:r w:rsidRPr="00415F5C">
              <w:rPr>
                <w:rFonts w:ascii="Verdana" w:hAnsi="Verdana"/>
                <w:sz w:val="22"/>
                <w:szCs w:val="22"/>
              </w:rPr>
              <w:t>Melech</w:t>
            </w:r>
            <w:proofErr w:type="spellEnd"/>
            <w:r w:rsidRPr="00415F5C">
              <w:rPr>
                <w:rFonts w:ascii="Verdana" w:hAnsi="Verdana"/>
                <w:sz w:val="22"/>
                <w:szCs w:val="22"/>
              </w:rPr>
              <w:t xml:space="preserve">  Monika, Firma Handlowo-Usługowa</w:t>
            </w:r>
          </w:p>
        </w:tc>
      </w:tr>
    </w:tbl>
    <w:p w:rsidR="00936A16" w:rsidRDefault="00936A16" w:rsidP="00D85261">
      <w:pPr>
        <w:spacing w:line="276" w:lineRule="auto"/>
        <w:jc w:val="both"/>
        <w:rPr>
          <w:rFonts w:ascii="Verdana" w:hAnsi="Verdana"/>
          <w:b/>
        </w:rPr>
      </w:pPr>
    </w:p>
    <w:p w:rsidR="00932BC5" w:rsidRPr="00415F5C" w:rsidRDefault="00936A16" w:rsidP="00415F5C">
      <w:pPr>
        <w:tabs>
          <w:tab w:val="left" w:pos="7740"/>
        </w:tabs>
        <w:ind w:left="5670"/>
        <w:rPr>
          <w:rFonts w:ascii="Verdana" w:hAnsi="Verdana"/>
          <w:b/>
        </w:rPr>
      </w:pPr>
      <w:r w:rsidRPr="00415F5C">
        <w:rPr>
          <w:rFonts w:ascii="Verdana" w:hAnsi="Verdana"/>
          <w:b/>
        </w:rPr>
        <w:t>Prezydent Miasta</w:t>
      </w:r>
    </w:p>
    <w:p w:rsidR="00936A16" w:rsidRPr="00415F5C" w:rsidRDefault="00936A16" w:rsidP="00415F5C">
      <w:pPr>
        <w:tabs>
          <w:tab w:val="left" w:pos="7740"/>
        </w:tabs>
        <w:ind w:left="5670"/>
        <w:rPr>
          <w:rFonts w:ascii="Verdana" w:hAnsi="Verdana"/>
          <w:b/>
        </w:rPr>
      </w:pPr>
    </w:p>
    <w:p w:rsidR="00936A16" w:rsidRPr="00415F5C" w:rsidRDefault="00936A16" w:rsidP="00415F5C">
      <w:pPr>
        <w:tabs>
          <w:tab w:val="left" w:pos="7740"/>
        </w:tabs>
        <w:ind w:left="5670"/>
        <w:rPr>
          <w:rFonts w:ascii="Verdana" w:hAnsi="Verdana"/>
          <w:b/>
        </w:rPr>
      </w:pPr>
      <w:r w:rsidRPr="00415F5C">
        <w:rPr>
          <w:rFonts w:ascii="Verdana" w:hAnsi="Verdana"/>
          <w:b/>
        </w:rPr>
        <w:t>/-</w:t>
      </w:r>
      <w:bookmarkStart w:id="0" w:name="_GoBack"/>
      <w:bookmarkEnd w:id="0"/>
      <w:r w:rsidRPr="00415F5C">
        <w:rPr>
          <w:rFonts w:ascii="Verdana" w:hAnsi="Verdana"/>
          <w:b/>
        </w:rPr>
        <w:t>/ Piotr Roman</w:t>
      </w:r>
    </w:p>
    <w:sectPr w:rsidR="00936A16" w:rsidRPr="00415F5C" w:rsidSect="00FD4ABB">
      <w:headerReference w:type="default" r:id="rId9"/>
      <w:headerReference w:type="first" r:id="rId10"/>
      <w:footerReference w:type="first" r:id="rId11"/>
      <w:pgSz w:w="11906" w:h="16838"/>
      <w:pgMar w:top="1440" w:right="1440" w:bottom="1440" w:left="180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E13" w:rsidRDefault="00FE1E13">
      <w:r>
        <w:separator/>
      </w:r>
    </w:p>
  </w:endnote>
  <w:endnote w:type="continuationSeparator" w:id="0">
    <w:p w:rsidR="00FE1E13" w:rsidRDefault="00FE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3A170A">
    <w:pPr>
      <w:pStyle w:val="Stopka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F759F3">
      <w:rPr>
        <w:rFonts w:ascii="Arial" w:hAnsi="Arial" w:cs="Arial"/>
        <w:sz w:val="18"/>
        <w:lang w:val="en-US"/>
      </w:rPr>
      <w:t>612-16-36-326</w:t>
    </w:r>
    <w:r w:rsidRPr="00F759F3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3A170A" w:rsidRDefault="00652752" w:rsidP="003A170A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E13" w:rsidRDefault="00FE1E13">
      <w:r>
        <w:separator/>
      </w:r>
    </w:p>
  </w:footnote>
  <w:footnote w:type="continuationSeparator" w:id="0">
    <w:p w:rsidR="00FE1E13" w:rsidRDefault="00FE1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95790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-812800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 mia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957903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-937260</wp:posOffset>
          </wp:positionH>
          <wp:positionV relativeFrom="paragraph">
            <wp:posOffset>556260</wp:posOffset>
          </wp:positionV>
          <wp:extent cx="1038225" cy="8905875"/>
          <wp:effectExtent l="0" t="0" r="9525" b="9525"/>
          <wp:wrapNone/>
          <wp:docPr id="10" name="Obraz 4" descr="Honorowa tablica Europy 2012, Dolnośląski Gryf nagroda gospodarcza, Bolesławiec Miasto przyjazne seniorom nagroda Senatu RP, Europejska Gmina Europejskie Miasta Laureat w latach 2007-2009, Bolesławiec Eko-miasta 2013, nagroda od Związki Miast Polskich laureat e rankingu gmin w latach 2007-2018, Ceryfikat ISO 9001:2015-10, Akcja Przejrzysta Polska 2006-2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95790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57903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57903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957903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662C09"/>
    <w:multiLevelType w:val="hybridMultilevel"/>
    <w:tmpl w:val="2DB83F48"/>
    <w:lvl w:ilvl="0" w:tplc="0415000F">
      <w:start w:val="1"/>
      <w:numFmt w:val="decimal"/>
      <w:lvlText w:val="%1.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A1E50EF"/>
    <w:multiLevelType w:val="hybridMultilevel"/>
    <w:tmpl w:val="45F40C0C"/>
    <w:lvl w:ilvl="0" w:tplc="A30A2DA2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B71DD"/>
    <w:multiLevelType w:val="multilevel"/>
    <w:tmpl w:val="51DA7BBE"/>
    <w:lvl w:ilvl="0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12B96"/>
    <w:multiLevelType w:val="hybridMultilevel"/>
    <w:tmpl w:val="8C38D2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5166EB"/>
    <w:multiLevelType w:val="hybridMultilevel"/>
    <w:tmpl w:val="205E27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7F67724"/>
    <w:multiLevelType w:val="hybridMultilevel"/>
    <w:tmpl w:val="EFB213EC"/>
    <w:lvl w:ilvl="0" w:tplc="C8B69A64">
      <w:start w:val="1"/>
      <w:numFmt w:val="decimal"/>
      <w:lvlText w:val="%1)"/>
      <w:lvlJc w:val="left"/>
      <w:pPr>
        <w:ind w:left="1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207C7E93"/>
    <w:multiLevelType w:val="hybridMultilevel"/>
    <w:tmpl w:val="6CB03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C254B"/>
    <w:multiLevelType w:val="hybridMultilevel"/>
    <w:tmpl w:val="D494BFB6"/>
    <w:lvl w:ilvl="0" w:tplc="A30A2DA2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44AA3"/>
    <w:multiLevelType w:val="hybridMultilevel"/>
    <w:tmpl w:val="31C48D5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A575EA8"/>
    <w:multiLevelType w:val="hybridMultilevel"/>
    <w:tmpl w:val="1E2CE0A2"/>
    <w:lvl w:ilvl="0" w:tplc="04150011">
      <w:start w:val="1"/>
      <w:numFmt w:val="decimal"/>
      <w:lvlText w:val="%1)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1">
      <w:start w:val="1"/>
      <w:numFmt w:val="decimal"/>
      <w:lvlText w:val="%3)"/>
      <w:lvlJc w:val="lef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>
    <w:nsid w:val="3B8111EE"/>
    <w:multiLevelType w:val="hybridMultilevel"/>
    <w:tmpl w:val="3286879E"/>
    <w:lvl w:ilvl="0" w:tplc="04150011">
      <w:start w:val="1"/>
      <w:numFmt w:val="decimal"/>
      <w:lvlText w:val="%1)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>
    <w:nsid w:val="41C90913"/>
    <w:multiLevelType w:val="hybridMultilevel"/>
    <w:tmpl w:val="9C0ABF58"/>
    <w:lvl w:ilvl="0" w:tplc="A30A2DA2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05E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2B2968"/>
    <w:multiLevelType w:val="hybridMultilevel"/>
    <w:tmpl w:val="D25EF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358B"/>
    <w:multiLevelType w:val="hybridMultilevel"/>
    <w:tmpl w:val="8B7A52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4D4F2B"/>
    <w:multiLevelType w:val="hybridMultilevel"/>
    <w:tmpl w:val="BCCA29CC"/>
    <w:lvl w:ilvl="0" w:tplc="04150011">
      <w:start w:val="1"/>
      <w:numFmt w:val="decimal"/>
      <w:lvlText w:val="%1)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>
    <w:nsid w:val="5FDA6DD9"/>
    <w:multiLevelType w:val="multilevel"/>
    <w:tmpl w:val="17B28C02"/>
    <w:lvl w:ilvl="0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457692"/>
    <w:multiLevelType w:val="hybridMultilevel"/>
    <w:tmpl w:val="2848C2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197E35"/>
    <w:multiLevelType w:val="hybridMultilevel"/>
    <w:tmpl w:val="EFCC1A3A"/>
    <w:lvl w:ilvl="0" w:tplc="55425270">
      <w:start w:val="238"/>
      <w:numFmt w:val="decimal"/>
      <w:lvlText w:val="%1"/>
      <w:lvlJc w:val="left"/>
      <w:pPr>
        <w:ind w:left="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6E86626C"/>
    <w:multiLevelType w:val="hybridMultilevel"/>
    <w:tmpl w:val="1A5C79E8"/>
    <w:lvl w:ilvl="0" w:tplc="04150011">
      <w:start w:val="1"/>
      <w:numFmt w:val="decimal"/>
      <w:lvlText w:val="%1)"/>
      <w:lvlJc w:val="left"/>
      <w:pPr>
        <w:ind w:left="615" w:hanging="360"/>
      </w:p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>
    <w:nsid w:val="78BA41DD"/>
    <w:multiLevelType w:val="hybridMultilevel"/>
    <w:tmpl w:val="619C22A8"/>
    <w:lvl w:ilvl="0" w:tplc="999A54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2F59DE"/>
    <w:multiLevelType w:val="hybridMultilevel"/>
    <w:tmpl w:val="5D5E63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745CB8"/>
    <w:multiLevelType w:val="hybridMultilevel"/>
    <w:tmpl w:val="77DCC2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F96DBE"/>
    <w:multiLevelType w:val="hybridMultilevel"/>
    <w:tmpl w:val="C5CCC568"/>
    <w:lvl w:ilvl="0" w:tplc="9878C77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12"/>
  </w:num>
  <w:num w:numId="5">
    <w:abstractNumId w:val="21"/>
  </w:num>
  <w:num w:numId="6">
    <w:abstractNumId w:val="9"/>
  </w:num>
  <w:num w:numId="7">
    <w:abstractNumId w:val="14"/>
  </w:num>
  <w:num w:numId="8">
    <w:abstractNumId w:val="14"/>
  </w:num>
  <w:num w:numId="9">
    <w:abstractNumId w:val="5"/>
  </w:num>
  <w:num w:numId="10">
    <w:abstractNumId w:val="20"/>
  </w:num>
  <w:num w:numId="11">
    <w:abstractNumId w:val="10"/>
  </w:num>
  <w:num w:numId="12">
    <w:abstractNumId w:val="6"/>
  </w:num>
  <w:num w:numId="13">
    <w:abstractNumId w:val="19"/>
  </w:num>
  <w:num w:numId="14">
    <w:abstractNumId w:val="18"/>
  </w:num>
  <w:num w:numId="15">
    <w:abstractNumId w:val="11"/>
  </w:num>
  <w:num w:numId="16">
    <w:abstractNumId w:val="17"/>
  </w:num>
  <w:num w:numId="17">
    <w:abstractNumId w:val="22"/>
  </w:num>
  <w:num w:numId="18">
    <w:abstractNumId w:val="3"/>
  </w:num>
  <w:num w:numId="19">
    <w:abstractNumId w:val="16"/>
  </w:num>
  <w:num w:numId="20">
    <w:abstractNumId w:val="1"/>
  </w:num>
  <w:num w:numId="21">
    <w:abstractNumId w:val="23"/>
  </w:num>
  <w:num w:numId="22">
    <w:abstractNumId w:val="15"/>
  </w:num>
  <w:num w:numId="23">
    <w:abstractNumId w:val="4"/>
  </w:num>
  <w:num w:numId="24">
    <w:abstractNumId w:val="8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2C3C"/>
    <w:rsid w:val="00004A86"/>
    <w:rsid w:val="00004ADB"/>
    <w:rsid w:val="00006DCF"/>
    <w:rsid w:val="00007C71"/>
    <w:rsid w:val="00014112"/>
    <w:rsid w:val="00021485"/>
    <w:rsid w:val="00025038"/>
    <w:rsid w:val="00042F01"/>
    <w:rsid w:val="000732CD"/>
    <w:rsid w:val="000A7C24"/>
    <w:rsid w:val="000B1AA9"/>
    <w:rsid w:val="000B556A"/>
    <w:rsid w:val="000C0D1A"/>
    <w:rsid w:val="000E05FB"/>
    <w:rsid w:val="000F3BA7"/>
    <w:rsid w:val="0010564A"/>
    <w:rsid w:val="001057D4"/>
    <w:rsid w:val="0012569C"/>
    <w:rsid w:val="0013700F"/>
    <w:rsid w:val="0015679C"/>
    <w:rsid w:val="0017796D"/>
    <w:rsid w:val="0019778E"/>
    <w:rsid w:val="001A2A91"/>
    <w:rsid w:val="001B6EDA"/>
    <w:rsid w:val="001C3D02"/>
    <w:rsid w:val="001C68D5"/>
    <w:rsid w:val="001D7278"/>
    <w:rsid w:val="00237806"/>
    <w:rsid w:val="00297ED3"/>
    <w:rsid w:val="002A2945"/>
    <w:rsid w:val="002D7335"/>
    <w:rsid w:val="002F030C"/>
    <w:rsid w:val="00316489"/>
    <w:rsid w:val="003468DF"/>
    <w:rsid w:val="00371A05"/>
    <w:rsid w:val="00372813"/>
    <w:rsid w:val="003A170A"/>
    <w:rsid w:val="003B4C10"/>
    <w:rsid w:val="003E5E38"/>
    <w:rsid w:val="00403FF7"/>
    <w:rsid w:val="00411205"/>
    <w:rsid w:val="00415F5C"/>
    <w:rsid w:val="00423C27"/>
    <w:rsid w:val="00430B19"/>
    <w:rsid w:val="00430B9C"/>
    <w:rsid w:val="0046003E"/>
    <w:rsid w:val="00462D9D"/>
    <w:rsid w:val="00473C4B"/>
    <w:rsid w:val="00477D2C"/>
    <w:rsid w:val="00480F24"/>
    <w:rsid w:val="00495D4B"/>
    <w:rsid w:val="004A4A6B"/>
    <w:rsid w:val="004A7F0A"/>
    <w:rsid w:val="004C2348"/>
    <w:rsid w:val="004D3A18"/>
    <w:rsid w:val="004E4973"/>
    <w:rsid w:val="005077ED"/>
    <w:rsid w:val="00517322"/>
    <w:rsid w:val="0054069D"/>
    <w:rsid w:val="00567ED0"/>
    <w:rsid w:val="005855D2"/>
    <w:rsid w:val="005940BD"/>
    <w:rsid w:val="005C1586"/>
    <w:rsid w:val="005C7E5D"/>
    <w:rsid w:val="00607D40"/>
    <w:rsid w:val="00626ABE"/>
    <w:rsid w:val="00626F1E"/>
    <w:rsid w:val="00632FFD"/>
    <w:rsid w:val="00652752"/>
    <w:rsid w:val="006707FD"/>
    <w:rsid w:val="00672B17"/>
    <w:rsid w:val="0069726B"/>
    <w:rsid w:val="006C27E0"/>
    <w:rsid w:val="006F4312"/>
    <w:rsid w:val="006F7F0E"/>
    <w:rsid w:val="00707D8A"/>
    <w:rsid w:val="007112D1"/>
    <w:rsid w:val="00733C8A"/>
    <w:rsid w:val="00744184"/>
    <w:rsid w:val="0077518A"/>
    <w:rsid w:val="00775D96"/>
    <w:rsid w:val="00785543"/>
    <w:rsid w:val="007858AD"/>
    <w:rsid w:val="00790D58"/>
    <w:rsid w:val="00794252"/>
    <w:rsid w:val="007A2590"/>
    <w:rsid w:val="007B5325"/>
    <w:rsid w:val="007E7EA8"/>
    <w:rsid w:val="007F2F6A"/>
    <w:rsid w:val="007F6DD4"/>
    <w:rsid w:val="008129E3"/>
    <w:rsid w:val="008239F1"/>
    <w:rsid w:val="00827FFD"/>
    <w:rsid w:val="00853E72"/>
    <w:rsid w:val="00870259"/>
    <w:rsid w:val="008865A5"/>
    <w:rsid w:val="0088766E"/>
    <w:rsid w:val="008C1C29"/>
    <w:rsid w:val="008D1968"/>
    <w:rsid w:val="008E5C3E"/>
    <w:rsid w:val="008F3744"/>
    <w:rsid w:val="00901812"/>
    <w:rsid w:val="00922573"/>
    <w:rsid w:val="00932BC5"/>
    <w:rsid w:val="00932CA9"/>
    <w:rsid w:val="0093543B"/>
    <w:rsid w:val="00936A16"/>
    <w:rsid w:val="00944FE7"/>
    <w:rsid w:val="00945868"/>
    <w:rsid w:val="0095091A"/>
    <w:rsid w:val="009516AF"/>
    <w:rsid w:val="00957903"/>
    <w:rsid w:val="009748EE"/>
    <w:rsid w:val="00997EFC"/>
    <w:rsid w:val="009A36FD"/>
    <w:rsid w:val="009D6475"/>
    <w:rsid w:val="009F5C9F"/>
    <w:rsid w:val="00A05E1E"/>
    <w:rsid w:val="00A06BED"/>
    <w:rsid w:val="00A15BB3"/>
    <w:rsid w:val="00A17C5D"/>
    <w:rsid w:val="00A32C85"/>
    <w:rsid w:val="00A378AB"/>
    <w:rsid w:val="00A620D2"/>
    <w:rsid w:val="00A72089"/>
    <w:rsid w:val="00A72E8C"/>
    <w:rsid w:val="00A7340B"/>
    <w:rsid w:val="00A81398"/>
    <w:rsid w:val="00AD5F2F"/>
    <w:rsid w:val="00AF0E66"/>
    <w:rsid w:val="00B10819"/>
    <w:rsid w:val="00B44C1F"/>
    <w:rsid w:val="00B45B5A"/>
    <w:rsid w:val="00B511F3"/>
    <w:rsid w:val="00B60470"/>
    <w:rsid w:val="00B644DE"/>
    <w:rsid w:val="00B65DC5"/>
    <w:rsid w:val="00B67F22"/>
    <w:rsid w:val="00B712C8"/>
    <w:rsid w:val="00B81A79"/>
    <w:rsid w:val="00B97883"/>
    <w:rsid w:val="00BB4F71"/>
    <w:rsid w:val="00BD24AE"/>
    <w:rsid w:val="00C07405"/>
    <w:rsid w:val="00C132A9"/>
    <w:rsid w:val="00C209F7"/>
    <w:rsid w:val="00C2285D"/>
    <w:rsid w:val="00C31789"/>
    <w:rsid w:val="00C85730"/>
    <w:rsid w:val="00C873B5"/>
    <w:rsid w:val="00CA68D5"/>
    <w:rsid w:val="00CC2030"/>
    <w:rsid w:val="00CC324A"/>
    <w:rsid w:val="00CD0C90"/>
    <w:rsid w:val="00CE7B3D"/>
    <w:rsid w:val="00D079F0"/>
    <w:rsid w:val="00D07C6B"/>
    <w:rsid w:val="00D10DCE"/>
    <w:rsid w:val="00D249B3"/>
    <w:rsid w:val="00D33D5D"/>
    <w:rsid w:val="00D51523"/>
    <w:rsid w:val="00D636F4"/>
    <w:rsid w:val="00D763EB"/>
    <w:rsid w:val="00D85261"/>
    <w:rsid w:val="00D96400"/>
    <w:rsid w:val="00DC5D7B"/>
    <w:rsid w:val="00DE42B1"/>
    <w:rsid w:val="00E444E0"/>
    <w:rsid w:val="00E838BD"/>
    <w:rsid w:val="00E83BB8"/>
    <w:rsid w:val="00E97EAC"/>
    <w:rsid w:val="00EA1DF7"/>
    <w:rsid w:val="00EA4D2C"/>
    <w:rsid w:val="00EC2D59"/>
    <w:rsid w:val="00EE48D7"/>
    <w:rsid w:val="00F05797"/>
    <w:rsid w:val="00F12E03"/>
    <w:rsid w:val="00F20389"/>
    <w:rsid w:val="00F24256"/>
    <w:rsid w:val="00F244B9"/>
    <w:rsid w:val="00F40056"/>
    <w:rsid w:val="00F56AB0"/>
    <w:rsid w:val="00F62C65"/>
    <w:rsid w:val="00F638A3"/>
    <w:rsid w:val="00F759F3"/>
    <w:rsid w:val="00FA4EA6"/>
    <w:rsid w:val="00FB0E9D"/>
    <w:rsid w:val="00FC3CAD"/>
    <w:rsid w:val="00FC60A4"/>
    <w:rsid w:val="00FD05F4"/>
    <w:rsid w:val="00FD4ABB"/>
    <w:rsid w:val="00FD698C"/>
    <w:rsid w:val="00FE1E13"/>
    <w:rsid w:val="00FE425D"/>
    <w:rsid w:val="00FE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table" w:styleId="Tabela-Siatka">
    <w:name w:val="Table Grid"/>
    <w:basedOn w:val="Standardowy"/>
    <w:uiPriority w:val="39"/>
    <w:rsid w:val="00FC6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4A6B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table" w:styleId="Tabela-Siatka">
    <w:name w:val="Table Grid"/>
    <w:basedOn w:val="Standardowy"/>
    <w:uiPriority w:val="39"/>
    <w:rsid w:val="00FC6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4A6B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3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32AEE-50BE-419A-A384-EFABFCA99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30</TotalTime>
  <Pages>6</Pages>
  <Words>1310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9</cp:revision>
  <cp:lastPrinted>2021-04-27T10:34:00Z</cp:lastPrinted>
  <dcterms:created xsi:type="dcterms:W3CDTF">2021-04-30T10:09:00Z</dcterms:created>
  <dcterms:modified xsi:type="dcterms:W3CDTF">2021-04-30T10:44:00Z</dcterms:modified>
</cp:coreProperties>
</file>