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3564" w:rsidRPr="004F1F61" w:rsidRDefault="00793564" w:rsidP="008D3848">
      <w:pPr>
        <w:rPr>
          <w:rFonts w:ascii="Arial" w:hAnsi="Arial" w:cs="Arial"/>
          <w:sz w:val="20"/>
          <w:szCs w:val="20"/>
        </w:rPr>
      </w:pPr>
    </w:p>
    <w:p w:rsidR="003F4DA0" w:rsidRPr="009D6789" w:rsidRDefault="008D3848" w:rsidP="008D3848">
      <w:pPr>
        <w:rPr>
          <w:rFonts w:ascii="Arial" w:hAnsi="Arial" w:cs="Arial"/>
        </w:rPr>
      </w:pPr>
      <w:r w:rsidRPr="009D6789">
        <w:rPr>
          <w:rFonts w:ascii="Arial" w:hAnsi="Arial" w:cs="Arial"/>
        </w:rPr>
        <w:t>ZI-I.7011.</w:t>
      </w:r>
      <w:r w:rsidR="00BB5036" w:rsidRPr="009D6789">
        <w:rPr>
          <w:rFonts w:ascii="Arial" w:hAnsi="Arial" w:cs="Arial"/>
        </w:rPr>
        <w:t>7</w:t>
      </w:r>
      <w:r w:rsidR="00495B1B" w:rsidRPr="009D6789">
        <w:rPr>
          <w:rFonts w:ascii="Arial" w:hAnsi="Arial" w:cs="Arial"/>
        </w:rPr>
        <w:t>.202</w:t>
      </w:r>
      <w:r w:rsidR="005B24AE" w:rsidRPr="009D6789">
        <w:rPr>
          <w:rFonts w:ascii="Arial" w:hAnsi="Arial" w:cs="Arial"/>
        </w:rPr>
        <w:t>1</w:t>
      </w:r>
      <w:r w:rsidRPr="009D6789">
        <w:rPr>
          <w:rFonts w:ascii="Arial" w:hAnsi="Arial" w:cs="Arial"/>
        </w:rPr>
        <w:t>.RR</w:t>
      </w:r>
    </w:p>
    <w:p w:rsidR="008D3848" w:rsidRPr="009D6789" w:rsidRDefault="008D3848" w:rsidP="003F4DA0">
      <w:pPr>
        <w:jc w:val="right"/>
        <w:rPr>
          <w:rFonts w:ascii="Arial" w:hAnsi="Arial" w:cs="Arial"/>
        </w:rPr>
      </w:pPr>
      <w:r w:rsidRPr="009D6789">
        <w:rPr>
          <w:rFonts w:ascii="Arial" w:hAnsi="Arial" w:cs="Arial"/>
        </w:rPr>
        <w:t xml:space="preserve">Bolesławiec, dnia </w:t>
      </w:r>
      <w:r w:rsidR="006A6DAE" w:rsidRPr="009D6789">
        <w:rPr>
          <w:rFonts w:ascii="Arial" w:hAnsi="Arial" w:cs="Arial"/>
        </w:rPr>
        <w:t>10</w:t>
      </w:r>
      <w:r w:rsidR="00BB5036" w:rsidRPr="009D6789">
        <w:rPr>
          <w:rFonts w:ascii="Arial" w:hAnsi="Arial" w:cs="Arial"/>
        </w:rPr>
        <w:t xml:space="preserve"> maja</w:t>
      </w:r>
      <w:r w:rsidR="00AF6CD8" w:rsidRPr="009D6789">
        <w:rPr>
          <w:rFonts w:ascii="Arial" w:hAnsi="Arial" w:cs="Arial"/>
        </w:rPr>
        <w:t xml:space="preserve"> 2021</w:t>
      </w:r>
      <w:r w:rsidRPr="009D6789">
        <w:rPr>
          <w:rFonts w:ascii="Arial" w:hAnsi="Arial" w:cs="Arial"/>
        </w:rPr>
        <w:t xml:space="preserve"> r.</w:t>
      </w:r>
    </w:p>
    <w:p w:rsidR="00A05336" w:rsidRDefault="00A05336" w:rsidP="00F40DFE">
      <w:pPr>
        <w:rPr>
          <w:rFonts w:ascii="Arial" w:hAnsi="Arial" w:cs="Arial"/>
          <w:sz w:val="20"/>
          <w:szCs w:val="20"/>
        </w:rPr>
      </w:pPr>
    </w:p>
    <w:p w:rsidR="00A05336" w:rsidRDefault="00A05336" w:rsidP="00871ED7">
      <w:pPr>
        <w:ind w:left="4536"/>
        <w:rPr>
          <w:rFonts w:ascii="Arial" w:hAnsi="Arial" w:cs="Arial"/>
          <w:sz w:val="20"/>
          <w:szCs w:val="20"/>
        </w:rPr>
      </w:pPr>
    </w:p>
    <w:p w:rsidR="00871ED7" w:rsidRPr="009D6789" w:rsidRDefault="00871ED7" w:rsidP="009D6789">
      <w:pPr>
        <w:spacing w:before="360"/>
        <w:ind w:left="4536"/>
        <w:rPr>
          <w:rFonts w:ascii="Arial" w:hAnsi="Arial" w:cs="Arial"/>
        </w:rPr>
      </w:pPr>
      <w:r w:rsidRPr="009D6789">
        <w:rPr>
          <w:rFonts w:ascii="Arial" w:hAnsi="Arial" w:cs="Arial"/>
        </w:rPr>
        <w:t>W miejscu</w:t>
      </w:r>
    </w:p>
    <w:p w:rsidR="00871ED7" w:rsidRPr="009D6789" w:rsidRDefault="00871ED7" w:rsidP="00871ED7">
      <w:pPr>
        <w:ind w:left="4536"/>
        <w:rPr>
          <w:rFonts w:ascii="Arial" w:hAnsi="Arial" w:cs="Arial"/>
          <w:b/>
        </w:rPr>
      </w:pPr>
      <w:r w:rsidRPr="009D6789">
        <w:rPr>
          <w:rFonts w:ascii="Arial" w:hAnsi="Arial" w:cs="Arial"/>
          <w:b/>
        </w:rPr>
        <w:t xml:space="preserve">Pan </w:t>
      </w:r>
      <w:r w:rsidR="003520F6" w:rsidRPr="009D6789">
        <w:rPr>
          <w:rFonts w:ascii="Arial" w:hAnsi="Arial" w:cs="Arial"/>
          <w:b/>
        </w:rPr>
        <w:t>Józef Pokładek</w:t>
      </w:r>
    </w:p>
    <w:p w:rsidR="007014DA" w:rsidRPr="009D6789" w:rsidRDefault="00F74979" w:rsidP="009F2B7D">
      <w:pPr>
        <w:ind w:left="4254" w:firstLine="282"/>
        <w:jc w:val="both"/>
        <w:rPr>
          <w:rFonts w:ascii="Arial" w:hAnsi="Arial" w:cs="Arial"/>
          <w:b/>
        </w:rPr>
      </w:pPr>
      <w:r w:rsidRPr="009D6789">
        <w:rPr>
          <w:rFonts w:ascii="Arial" w:hAnsi="Arial" w:cs="Arial"/>
          <w:b/>
        </w:rPr>
        <w:t>P</w:t>
      </w:r>
      <w:r w:rsidR="00871ED7" w:rsidRPr="009D6789">
        <w:rPr>
          <w:rFonts w:ascii="Arial" w:hAnsi="Arial" w:cs="Arial"/>
          <w:b/>
        </w:rPr>
        <w:t xml:space="preserve">rzewodniczący Rady Miasta </w:t>
      </w:r>
    </w:p>
    <w:p w:rsidR="00A05336" w:rsidRPr="009D6789" w:rsidRDefault="00A05336" w:rsidP="00871ED7">
      <w:pPr>
        <w:jc w:val="both"/>
        <w:rPr>
          <w:rFonts w:ascii="Arial" w:hAnsi="Arial" w:cs="Arial"/>
        </w:rPr>
      </w:pPr>
    </w:p>
    <w:p w:rsidR="00871ED7" w:rsidRPr="009D6789" w:rsidRDefault="00871ED7" w:rsidP="009D6789">
      <w:pPr>
        <w:spacing w:before="480" w:line="312" w:lineRule="auto"/>
        <w:jc w:val="both"/>
        <w:rPr>
          <w:rFonts w:ascii="Arial" w:hAnsi="Arial" w:cs="Arial"/>
        </w:rPr>
      </w:pPr>
      <w:r w:rsidRPr="009D6789">
        <w:rPr>
          <w:rFonts w:ascii="Arial" w:hAnsi="Arial" w:cs="Arial"/>
        </w:rPr>
        <w:t xml:space="preserve">Dotyczy </w:t>
      </w:r>
      <w:r w:rsidR="00127D25" w:rsidRPr="009D6789">
        <w:rPr>
          <w:rFonts w:ascii="Arial" w:hAnsi="Arial" w:cs="Arial"/>
        </w:rPr>
        <w:t>interpelacji</w:t>
      </w:r>
      <w:r w:rsidRPr="009D6789">
        <w:rPr>
          <w:rFonts w:ascii="Arial" w:hAnsi="Arial" w:cs="Arial"/>
        </w:rPr>
        <w:t xml:space="preserve"> Radn</w:t>
      </w:r>
      <w:r w:rsidR="00BB5036" w:rsidRPr="009D6789">
        <w:rPr>
          <w:rFonts w:ascii="Arial" w:hAnsi="Arial" w:cs="Arial"/>
        </w:rPr>
        <w:t>ej</w:t>
      </w:r>
      <w:r w:rsidRPr="009D6789">
        <w:rPr>
          <w:rFonts w:ascii="Arial" w:hAnsi="Arial" w:cs="Arial"/>
        </w:rPr>
        <w:t xml:space="preserve"> Rady Miasta – </w:t>
      </w:r>
      <w:r w:rsidR="00BB5036" w:rsidRPr="009D6789">
        <w:rPr>
          <w:rFonts w:ascii="Arial" w:hAnsi="Arial" w:cs="Arial"/>
        </w:rPr>
        <w:t>Iwony Bojko</w:t>
      </w:r>
      <w:r w:rsidRPr="009D6789">
        <w:rPr>
          <w:rFonts w:ascii="Arial" w:hAnsi="Arial" w:cs="Arial"/>
        </w:rPr>
        <w:t xml:space="preserve"> przesłane</w:t>
      </w:r>
      <w:r w:rsidR="00127D25" w:rsidRPr="009D6789">
        <w:rPr>
          <w:rFonts w:ascii="Arial" w:hAnsi="Arial" w:cs="Arial"/>
        </w:rPr>
        <w:t>j</w:t>
      </w:r>
      <w:r w:rsidRPr="009D6789">
        <w:rPr>
          <w:rFonts w:ascii="Arial" w:hAnsi="Arial" w:cs="Arial"/>
        </w:rPr>
        <w:t xml:space="preserve"> przy piśmie znak: ROG</w:t>
      </w:r>
      <w:r w:rsidR="00A950FB" w:rsidRPr="009D6789">
        <w:rPr>
          <w:rFonts w:ascii="Arial" w:hAnsi="Arial" w:cs="Arial"/>
        </w:rPr>
        <w:t>M.0003.</w:t>
      </w:r>
      <w:r w:rsidR="00BB5036" w:rsidRPr="009D6789">
        <w:rPr>
          <w:rFonts w:ascii="Arial" w:hAnsi="Arial" w:cs="Arial"/>
        </w:rPr>
        <w:t>15</w:t>
      </w:r>
      <w:r w:rsidRPr="009D6789">
        <w:rPr>
          <w:rFonts w:ascii="Arial" w:hAnsi="Arial" w:cs="Arial"/>
        </w:rPr>
        <w:t>.202</w:t>
      </w:r>
      <w:r w:rsidR="00AF6CD8" w:rsidRPr="009D6789">
        <w:rPr>
          <w:rFonts w:ascii="Arial" w:hAnsi="Arial" w:cs="Arial"/>
        </w:rPr>
        <w:t>1</w:t>
      </w:r>
      <w:r w:rsidRPr="009D6789">
        <w:rPr>
          <w:rFonts w:ascii="Arial" w:hAnsi="Arial" w:cs="Arial"/>
        </w:rPr>
        <w:t xml:space="preserve"> z dnia </w:t>
      </w:r>
      <w:r w:rsidR="00BB5036" w:rsidRPr="009D6789">
        <w:rPr>
          <w:rFonts w:ascii="Arial" w:hAnsi="Arial" w:cs="Arial"/>
        </w:rPr>
        <w:t>04 maja</w:t>
      </w:r>
      <w:r w:rsidR="00AF6CD8" w:rsidRPr="009D6789">
        <w:rPr>
          <w:rFonts w:ascii="Arial" w:hAnsi="Arial" w:cs="Arial"/>
        </w:rPr>
        <w:t xml:space="preserve"> 2021</w:t>
      </w:r>
      <w:r w:rsidRPr="009D6789">
        <w:rPr>
          <w:rFonts w:ascii="Arial" w:hAnsi="Arial" w:cs="Arial"/>
        </w:rPr>
        <w:t xml:space="preserve"> r., dotyczące</w:t>
      </w:r>
      <w:r w:rsidR="00127D25" w:rsidRPr="009D6789">
        <w:rPr>
          <w:rFonts w:ascii="Arial" w:hAnsi="Arial" w:cs="Arial"/>
        </w:rPr>
        <w:t>j</w:t>
      </w:r>
      <w:r w:rsidRPr="009D6789">
        <w:rPr>
          <w:rFonts w:ascii="Arial" w:hAnsi="Arial" w:cs="Arial"/>
        </w:rPr>
        <w:t xml:space="preserve"> „</w:t>
      </w:r>
      <w:r w:rsidR="00BB5036" w:rsidRPr="009D6789">
        <w:rPr>
          <w:rFonts w:ascii="Arial" w:hAnsi="Arial" w:cs="Arial"/>
        </w:rPr>
        <w:t>niezagospodarowanego terenu przy ul. Jeleniogórskiej (skrzyżowanie z ul. Leśną)”</w:t>
      </w:r>
      <w:r w:rsidRPr="009D6789">
        <w:rPr>
          <w:rFonts w:ascii="Arial" w:hAnsi="Arial" w:cs="Arial"/>
        </w:rPr>
        <w:t>.</w:t>
      </w:r>
    </w:p>
    <w:p w:rsidR="00A05336" w:rsidRPr="009D6789" w:rsidRDefault="00A05336" w:rsidP="002856A7">
      <w:pPr>
        <w:spacing w:after="120" w:line="312" w:lineRule="auto"/>
        <w:jc w:val="both"/>
        <w:rPr>
          <w:rFonts w:ascii="Arial" w:hAnsi="Arial" w:cs="Arial"/>
        </w:rPr>
      </w:pPr>
    </w:p>
    <w:p w:rsidR="00323CB2" w:rsidRPr="009D6789" w:rsidRDefault="00F40DFE" w:rsidP="002856A7">
      <w:pPr>
        <w:spacing w:after="120" w:line="312" w:lineRule="auto"/>
        <w:ind w:firstLine="708"/>
        <w:jc w:val="both"/>
        <w:rPr>
          <w:rFonts w:ascii="Arial" w:hAnsi="Arial" w:cs="Arial"/>
        </w:rPr>
      </w:pPr>
      <w:r w:rsidRPr="009D6789">
        <w:rPr>
          <w:rFonts w:ascii="Arial" w:hAnsi="Arial" w:cs="Arial"/>
        </w:rPr>
        <w:t>Odpowiadając na interpelację, dotyczącą sprawy jak wyżej, informuję</w:t>
      </w:r>
      <w:r w:rsidR="006E7C36" w:rsidRPr="009D6789">
        <w:rPr>
          <w:rFonts w:ascii="Arial" w:hAnsi="Arial" w:cs="Arial"/>
        </w:rPr>
        <w:t>:</w:t>
      </w:r>
    </w:p>
    <w:p w:rsidR="00D54841" w:rsidRPr="009D6789" w:rsidRDefault="00D54841" w:rsidP="002856A7">
      <w:pPr>
        <w:spacing w:after="120" w:line="312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FE09AD" w:rsidRPr="009D6789" w:rsidRDefault="00B119B6" w:rsidP="002856A7">
      <w:pPr>
        <w:spacing w:after="120" w:line="312" w:lineRule="auto"/>
        <w:ind w:firstLine="708"/>
        <w:jc w:val="both"/>
        <w:rPr>
          <w:rFonts w:ascii="Arial" w:hAnsi="Arial" w:cs="Arial"/>
        </w:rPr>
      </w:pPr>
      <w:r w:rsidRPr="009D6789">
        <w:rPr>
          <w:rFonts w:ascii="Arial" w:hAnsi="Arial" w:cs="Arial"/>
        </w:rPr>
        <w:t xml:space="preserve">Niezagospodarowane tereny przy ul. Jeleniogórskiej (skrzyżowanie </w:t>
      </w:r>
      <w:r w:rsidR="002856A7" w:rsidRPr="009D6789">
        <w:rPr>
          <w:rFonts w:ascii="Arial" w:hAnsi="Arial" w:cs="Arial"/>
        </w:rPr>
        <w:br/>
      </w:r>
      <w:r w:rsidRPr="009D6789">
        <w:rPr>
          <w:rFonts w:ascii="Arial" w:hAnsi="Arial" w:cs="Arial"/>
        </w:rPr>
        <w:t xml:space="preserve">z ul. Leśną) nr działki: 188 i 224 obrębu Bolesławiec - 11, należą do prywatnych właścicieli. </w:t>
      </w:r>
    </w:p>
    <w:p w:rsidR="009D6789" w:rsidRPr="009D6789" w:rsidRDefault="009D6789" w:rsidP="009D6789">
      <w:pPr>
        <w:spacing w:after="120" w:line="312" w:lineRule="auto"/>
        <w:ind w:left="3828" w:firstLine="708"/>
        <w:jc w:val="both"/>
        <w:rPr>
          <w:rFonts w:ascii="Arial" w:hAnsi="Arial" w:cs="Arial"/>
        </w:rPr>
      </w:pPr>
      <w:r w:rsidRPr="009D6789">
        <w:rPr>
          <w:rFonts w:ascii="Arial" w:hAnsi="Arial" w:cs="Arial"/>
        </w:rPr>
        <w:t>I Zastępca Prezydenta Miasta</w:t>
      </w:r>
    </w:p>
    <w:p w:rsidR="009D6789" w:rsidRPr="009D6789" w:rsidRDefault="009D6789" w:rsidP="009D6789">
      <w:pPr>
        <w:spacing w:after="120" w:line="312" w:lineRule="auto"/>
        <w:ind w:left="3828" w:firstLine="708"/>
        <w:jc w:val="both"/>
        <w:rPr>
          <w:rFonts w:ascii="Arial" w:hAnsi="Arial" w:cs="Arial"/>
        </w:rPr>
      </w:pPr>
      <w:r w:rsidRPr="009D6789">
        <w:rPr>
          <w:rFonts w:ascii="Arial" w:hAnsi="Arial" w:cs="Arial"/>
        </w:rPr>
        <w:t xml:space="preserve">/-/ Iwona </w:t>
      </w:r>
      <w:proofErr w:type="spellStart"/>
      <w:r w:rsidRPr="009D6789">
        <w:rPr>
          <w:rFonts w:ascii="Arial" w:hAnsi="Arial" w:cs="Arial"/>
        </w:rPr>
        <w:t>Mandżuk</w:t>
      </w:r>
      <w:proofErr w:type="spellEnd"/>
      <w:r w:rsidRPr="009D6789">
        <w:rPr>
          <w:rFonts w:ascii="Arial" w:hAnsi="Arial" w:cs="Arial"/>
        </w:rPr>
        <w:t>-Dudek</w:t>
      </w:r>
    </w:p>
    <w:p w:rsidR="00A05336" w:rsidRPr="009D6789" w:rsidRDefault="00A05336" w:rsidP="004B15C5">
      <w:pPr>
        <w:rPr>
          <w:rFonts w:ascii="Arial" w:hAnsi="Arial" w:cs="Arial"/>
          <w:i/>
        </w:rPr>
      </w:pPr>
    </w:p>
    <w:p w:rsidR="00127D25" w:rsidRPr="009D6789" w:rsidRDefault="002478FA" w:rsidP="009D6789">
      <w:pPr>
        <w:spacing w:before="480"/>
        <w:ind w:left="284"/>
        <w:jc w:val="both"/>
        <w:rPr>
          <w:rFonts w:ascii="Arial" w:hAnsi="Arial" w:cs="Arial"/>
        </w:rPr>
      </w:pPr>
      <w:r w:rsidRPr="009D6789">
        <w:rPr>
          <w:rFonts w:ascii="Arial" w:hAnsi="Arial" w:cs="Arial"/>
        </w:rPr>
        <w:t>Otrzymują:</w:t>
      </w:r>
    </w:p>
    <w:p w:rsidR="00127D25" w:rsidRPr="009D6789" w:rsidRDefault="002478FA" w:rsidP="009D6789">
      <w:pPr>
        <w:pStyle w:val="Akapitzlist"/>
        <w:numPr>
          <w:ilvl w:val="0"/>
          <w:numId w:val="18"/>
        </w:numPr>
        <w:spacing w:after="0"/>
        <w:ind w:left="284"/>
        <w:contextualSpacing w:val="0"/>
        <w:jc w:val="both"/>
        <w:rPr>
          <w:rFonts w:ascii="Arial" w:hAnsi="Arial" w:cs="Arial"/>
          <w:sz w:val="24"/>
          <w:szCs w:val="24"/>
        </w:rPr>
      </w:pPr>
      <w:r w:rsidRPr="009D6789">
        <w:rPr>
          <w:rFonts w:ascii="Arial" w:hAnsi="Arial" w:cs="Arial"/>
          <w:sz w:val="24"/>
          <w:szCs w:val="24"/>
        </w:rPr>
        <w:t xml:space="preserve">Pan </w:t>
      </w:r>
      <w:r w:rsidR="003520F6" w:rsidRPr="009D6789">
        <w:rPr>
          <w:rFonts w:ascii="Arial" w:hAnsi="Arial" w:cs="Arial"/>
          <w:sz w:val="24"/>
          <w:szCs w:val="24"/>
        </w:rPr>
        <w:t>Józef Pokł</w:t>
      </w:r>
      <w:r w:rsidR="006A6DAE" w:rsidRPr="009D6789">
        <w:rPr>
          <w:rFonts w:ascii="Arial" w:hAnsi="Arial" w:cs="Arial"/>
          <w:sz w:val="24"/>
          <w:szCs w:val="24"/>
        </w:rPr>
        <w:t>a</w:t>
      </w:r>
      <w:r w:rsidR="003520F6" w:rsidRPr="009D6789">
        <w:rPr>
          <w:rFonts w:ascii="Arial" w:hAnsi="Arial" w:cs="Arial"/>
          <w:sz w:val="24"/>
          <w:szCs w:val="24"/>
        </w:rPr>
        <w:t>dek</w:t>
      </w:r>
      <w:r w:rsidR="00127D25" w:rsidRPr="009D6789">
        <w:rPr>
          <w:rFonts w:ascii="Arial" w:hAnsi="Arial" w:cs="Arial"/>
          <w:sz w:val="24"/>
          <w:szCs w:val="24"/>
        </w:rPr>
        <w:t xml:space="preserve"> </w:t>
      </w:r>
    </w:p>
    <w:p w:rsidR="002478FA" w:rsidRPr="009D6789" w:rsidRDefault="00567073" w:rsidP="009D6789">
      <w:pPr>
        <w:ind w:left="284"/>
        <w:jc w:val="both"/>
        <w:rPr>
          <w:rFonts w:ascii="Arial" w:hAnsi="Arial" w:cs="Arial"/>
        </w:rPr>
      </w:pPr>
      <w:r w:rsidRPr="009D6789">
        <w:rPr>
          <w:rFonts w:ascii="Arial" w:hAnsi="Arial" w:cs="Arial"/>
        </w:rPr>
        <w:t>P</w:t>
      </w:r>
      <w:r w:rsidR="003520F6" w:rsidRPr="009D6789">
        <w:rPr>
          <w:rFonts w:ascii="Arial" w:hAnsi="Arial" w:cs="Arial"/>
        </w:rPr>
        <w:t>rzewodniczący</w:t>
      </w:r>
      <w:r w:rsidR="002478FA" w:rsidRPr="009D6789">
        <w:rPr>
          <w:rFonts w:ascii="Arial" w:hAnsi="Arial" w:cs="Arial"/>
        </w:rPr>
        <w:t xml:space="preserve"> Rady Miasta</w:t>
      </w:r>
      <w:r w:rsidR="009968BD" w:rsidRPr="009D6789">
        <w:rPr>
          <w:rFonts w:ascii="Arial" w:hAnsi="Arial" w:cs="Arial"/>
        </w:rPr>
        <w:t>,</w:t>
      </w:r>
      <w:r w:rsidR="002478FA" w:rsidRPr="009D6789">
        <w:rPr>
          <w:rFonts w:ascii="Arial" w:hAnsi="Arial" w:cs="Arial"/>
        </w:rPr>
        <w:t xml:space="preserve"> </w:t>
      </w:r>
    </w:p>
    <w:p w:rsidR="00127D25" w:rsidRPr="009D6789" w:rsidRDefault="003520F6" w:rsidP="009D6789">
      <w:pPr>
        <w:pStyle w:val="Akapitzlist"/>
        <w:numPr>
          <w:ilvl w:val="0"/>
          <w:numId w:val="18"/>
        </w:numPr>
        <w:spacing w:after="0"/>
        <w:ind w:left="284"/>
        <w:contextualSpacing w:val="0"/>
        <w:jc w:val="both"/>
        <w:rPr>
          <w:rFonts w:ascii="Arial" w:hAnsi="Arial" w:cs="Arial"/>
          <w:sz w:val="24"/>
          <w:szCs w:val="24"/>
        </w:rPr>
      </w:pPr>
      <w:r w:rsidRPr="009D6789">
        <w:rPr>
          <w:rFonts w:ascii="Arial" w:hAnsi="Arial" w:cs="Arial"/>
          <w:sz w:val="24"/>
          <w:szCs w:val="24"/>
        </w:rPr>
        <w:t>Pan</w:t>
      </w:r>
      <w:r w:rsidR="002856A7" w:rsidRPr="009D6789">
        <w:rPr>
          <w:rFonts w:ascii="Arial" w:hAnsi="Arial" w:cs="Arial"/>
          <w:sz w:val="24"/>
          <w:szCs w:val="24"/>
        </w:rPr>
        <w:t>i</w:t>
      </w:r>
      <w:r w:rsidRPr="009D6789">
        <w:rPr>
          <w:rFonts w:ascii="Arial" w:hAnsi="Arial" w:cs="Arial"/>
          <w:sz w:val="24"/>
          <w:szCs w:val="24"/>
        </w:rPr>
        <w:t xml:space="preserve"> </w:t>
      </w:r>
      <w:r w:rsidR="002856A7" w:rsidRPr="009D6789">
        <w:rPr>
          <w:rFonts w:ascii="Arial" w:hAnsi="Arial" w:cs="Arial"/>
          <w:sz w:val="24"/>
          <w:szCs w:val="24"/>
        </w:rPr>
        <w:t>Iwona Bojko</w:t>
      </w:r>
      <w:r w:rsidR="00127D25" w:rsidRPr="009D6789">
        <w:rPr>
          <w:rFonts w:ascii="Arial" w:hAnsi="Arial" w:cs="Arial"/>
          <w:sz w:val="24"/>
          <w:szCs w:val="24"/>
        </w:rPr>
        <w:t xml:space="preserve"> </w:t>
      </w:r>
    </w:p>
    <w:p w:rsidR="002478FA" w:rsidRPr="009D6789" w:rsidRDefault="002478FA" w:rsidP="009D6789">
      <w:pPr>
        <w:ind w:left="284"/>
        <w:jc w:val="both"/>
        <w:rPr>
          <w:rFonts w:ascii="Arial" w:hAnsi="Arial" w:cs="Arial"/>
        </w:rPr>
      </w:pPr>
      <w:r w:rsidRPr="009D6789">
        <w:rPr>
          <w:rFonts w:ascii="Arial" w:hAnsi="Arial" w:cs="Arial"/>
        </w:rPr>
        <w:t>Radn</w:t>
      </w:r>
      <w:r w:rsidR="002856A7" w:rsidRPr="009D6789">
        <w:rPr>
          <w:rFonts w:ascii="Arial" w:hAnsi="Arial" w:cs="Arial"/>
        </w:rPr>
        <w:t>a</w:t>
      </w:r>
      <w:r w:rsidRPr="009D6789">
        <w:rPr>
          <w:rFonts w:ascii="Arial" w:hAnsi="Arial" w:cs="Arial"/>
        </w:rPr>
        <w:t xml:space="preserve"> Rady Miasta,</w:t>
      </w:r>
    </w:p>
    <w:p w:rsidR="002478FA" w:rsidRPr="009D6789" w:rsidRDefault="002478FA" w:rsidP="009D6789">
      <w:pPr>
        <w:pStyle w:val="Akapitzlist"/>
        <w:numPr>
          <w:ilvl w:val="0"/>
          <w:numId w:val="18"/>
        </w:numPr>
        <w:spacing w:after="0"/>
        <w:ind w:left="284"/>
        <w:contextualSpacing w:val="0"/>
        <w:jc w:val="both"/>
        <w:rPr>
          <w:rFonts w:ascii="Arial" w:hAnsi="Arial" w:cs="Arial"/>
          <w:sz w:val="24"/>
          <w:szCs w:val="24"/>
        </w:rPr>
      </w:pPr>
      <w:r w:rsidRPr="009D6789">
        <w:rPr>
          <w:rFonts w:ascii="Arial" w:hAnsi="Arial" w:cs="Arial"/>
          <w:sz w:val="24"/>
          <w:szCs w:val="24"/>
        </w:rPr>
        <w:t>aa.</w:t>
      </w:r>
    </w:p>
    <w:sectPr w:rsidR="002478FA" w:rsidRPr="009D6789" w:rsidSect="00EA27D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2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705" w:rsidRDefault="00166705">
      <w:r>
        <w:separator/>
      </w:r>
    </w:p>
  </w:endnote>
  <w:endnote w:type="continuationSeparator" w:id="0">
    <w:p w:rsidR="00166705" w:rsidRDefault="00166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Pr="00F40DFE" w:rsidRDefault="00DD7337" w:rsidP="00EA27DB">
    <w:pPr>
      <w:pStyle w:val="Stopka"/>
      <w:jc w:val="right"/>
      <w:rPr>
        <w:rFonts w:ascii="Arial" w:hAnsi="Arial" w:cs="Arial"/>
        <w:sz w:val="20"/>
        <w:szCs w:val="20"/>
      </w:rPr>
    </w:pPr>
    <w:r w:rsidRPr="00F40DFE">
      <w:rPr>
        <w:rFonts w:ascii="Arial" w:hAnsi="Arial" w:cs="Arial"/>
        <w:sz w:val="20"/>
        <w:szCs w:val="20"/>
      </w:rPr>
      <w:fldChar w:fldCharType="begin"/>
    </w:r>
    <w:r w:rsidRPr="00F40DFE">
      <w:rPr>
        <w:rFonts w:ascii="Arial" w:hAnsi="Arial" w:cs="Arial"/>
        <w:sz w:val="20"/>
        <w:szCs w:val="20"/>
      </w:rPr>
      <w:instrText>PAGE   \* MERGEFORMAT</w:instrText>
    </w:r>
    <w:r w:rsidRPr="00F40DFE">
      <w:rPr>
        <w:rFonts w:ascii="Arial" w:hAnsi="Arial" w:cs="Arial"/>
        <w:sz w:val="20"/>
        <w:szCs w:val="20"/>
      </w:rPr>
      <w:fldChar w:fldCharType="separate"/>
    </w:r>
    <w:r w:rsidR="00AD68A5" w:rsidRPr="00F40DFE">
      <w:rPr>
        <w:rFonts w:ascii="Arial" w:hAnsi="Arial" w:cs="Arial"/>
        <w:noProof/>
        <w:sz w:val="20"/>
        <w:szCs w:val="20"/>
      </w:rPr>
      <w:t>2</w:t>
    </w:r>
    <w:r w:rsidRPr="00F40DFE">
      <w:rPr>
        <w:rFonts w:ascii="Arial" w:hAnsi="Arial" w:cs="Arial"/>
        <w:sz w:val="20"/>
        <w:szCs w:val="20"/>
      </w:rPr>
      <w:fldChar w:fldCharType="end"/>
    </w:r>
    <w:r w:rsidR="003F5015" w:rsidRPr="00F40DFE">
      <w:rPr>
        <w:rFonts w:ascii="Arial" w:hAnsi="Arial" w:cs="Arial"/>
        <w:sz w:val="20"/>
        <w:szCs w:val="20"/>
      </w:rPr>
      <w:t>/</w:t>
    </w:r>
    <w:r w:rsidR="00F40DFE" w:rsidRPr="00F40DFE">
      <w:rPr>
        <w:rFonts w:ascii="Arial" w:hAnsi="Arial" w:cs="Arial"/>
        <w:sz w:val="20"/>
        <w:szCs w:val="20"/>
      </w:rPr>
      <w:t>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F2B7D">
    <w:pPr>
      <w:pStyle w:val="Stopka"/>
      <w:rPr>
        <w:rFonts w:ascii="Arial" w:hAnsi="Arial" w:cs="Arial"/>
        <w:sz w:val="18"/>
        <w:szCs w:val="18"/>
      </w:rPr>
    </w:pPr>
  </w:p>
  <w:p w:rsidR="00652752" w:rsidRDefault="0081488C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Pr="009F2B7D" w:rsidRDefault="00652752" w:rsidP="009F2B7D">
    <w:pPr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705" w:rsidRDefault="00166705">
      <w:r>
        <w:separator/>
      </w:r>
    </w:p>
  </w:footnote>
  <w:footnote w:type="continuationSeparator" w:id="0">
    <w:p w:rsidR="00166705" w:rsidRDefault="00166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81488C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81488C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81488C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81488C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81488C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81488C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B560AE"/>
    <w:multiLevelType w:val="hybridMultilevel"/>
    <w:tmpl w:val="B148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F7EB1"/>
    <w:multiLevelType w:val="hybridMultilevel"/>
    <w:tmpl w:val="2F4240FE"/>
    <w:lvl w:ilvl="0" w:tplc="CCDA81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ED755FF"/>
    <w:multiLevelType w:val="hybridMultilevel"/>
    <w:tmpl w:val="E064F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8572D"/>
    <w:multiLevelType w:val="hybridMultilevel"/>
    <w:tmpl w:val="2902B8DC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C03259E"/>
    <w:multiLevelType w:val="hybridMultilevel"/>
    <w:tmpl w:val="B584128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2F8A7C2A"/>
    <w:multiLevelType w:val="hybridMultilevel"/>
    <w:tmpl w:val="49C0A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3E6487"/>
    <w:multiLevelType w:val="hybridMultilevel"/>
    <w:tmpl w:val="B88ED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BE3CEB"/>
    <w:multiLevelType w:val="hybridMultilevel"/>
    <w:tmpl w:val="641CDF1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542276C7"/>
    <w:multiLevelType w:val="hybridMultilevel"/>
    <w:tmpl w:val="8F3463C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60D21B8D"/>
    <w:multiLevelType w:val="hybridMultilevel"/>
    <w:tmpl w:val="6B725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5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FB7DB8"/>
    <w:multiLevelType w:val="hybridMultilevel"/>
    <w:tmpl w:val="AB3496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6"/>
  </w:num>
  <w:num w:numId="5">
    <w:abstractNumId w:val="5"/>
  </w:num>
  <w:num w:numId="6">
    <w:abstractNumId w:val="17"/>
  </w:num>
  <w:num w:numId="7">
    <w:abstractNumId w:val="2"/>
  </w:num>
  <w:num w:numId="8">
    <w:abstractNumId w:val="4"/>
  </w:num>
  <w:num w:numId="9">
    <w:abstractNumId w:val="8"/>
  </w:num>
  <w:num w:numId="10">
    <w:abstractNumId w:val="7"/>
  </w:num>
  <w:num w:numId="11">
    <w:abstractNumId w:val="3"/>
  </w:num>
  <w:num w:numId="12">
    <w:abstractNumId w:val="10"/>
  </w:num>
  <w:num w:numId="13">
    <w:abstractNumId w:val="13"/>
  </w:num>
  <w:num w:numId="14">
    <w:abstractNumId w:val="16"/>
  </w:num>
  <w:num w:numId="15">
    <w:abstractNumId w:val="1"/>
  </w:num>
  <w:num w:numId="16">
    <w:abstractNumId w:val="11"/>
  </w:num>
  <w:num w:numId="17">
    <w:abstractNumId w:val="1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629DD"/>
    <w:rsid w:val="000715E0"/>
    <w:rsid w:val="00086086"/>
    <w:rsid w:val="000B2177"/>
    <w:rsid w:val="000D7B6C"/>
    <w:rsid w:val="000F20A1"/>
    <w:rsid w:val="001007EA"/>
    <w:rsid w:val="00105A78"/>
    <w:rsid w:val="00106680"/>
    <w:rsid w:val="00106B83"/>
    <w:rsid w:val="00107AB0"/>
    <w:rsid w:val="00110702"/>
    <w:rsid w:val="001206CB"/>
    <w:rsid w:val="00127D25"/>
    <w:rsid w:val="00131F6F"/>
    <w:rsid w:val="00134E60"/>
    <w:rsid w:val="00160E3A"/>
    <w:rsid w:val="001615EC"/>
    <w:rsid w:val="00166705"/>
    <w:rsid w:val="001C07A5"/>
    <w:rsid w:val="001E023A"/>
    <w:rsid w:val="001F613F"/>
    <w:rsid w:val="0020077E"/>
    <w:rsid w:val="00202227"/>
    <w:rsid w:val="002130BC"/>
    <w:rsid w:val="00223EEA"/>
    <w:rsid w:val="002249E7"/>
    <w:rsid w:val="002478FA"/>
    <w:rsid w:val="00251465"/>
    <w:rsid w:val="00253AE3"/>
    <w:rsid w:val="002856A7"/>
    <w:rsid w:val="00287560"/>
    <w:rsid w:val="00296BD9"/>
    <w:rsid w:val="002B10F8"/>
    <w:rsid w:val="002B6D49"/>
    <w:rsid w:val="002C51A4"/>
    <w:rsid w:val="002D0735"/>
    <w:rsid w:val="00300E40"/>
    <w:rsid w:val="003118DC"/>
    <w:rsid w:val="0031335A"/>
    <w:rsid w:val="00322C84"/>
    <w:rsid w:val="00323502"/>
    <w:rsid w:val="00323CB2"/>
    <w:rsid w:val="00342C1E"/>
    <w:rsid w:val="003520F6"/>
    <w:rsid w:val="003677DC"/>
    <w:rsid w:val="0037503A"/>
    <w:rsid w:val="00383F84"/>
    <w:rsid w:val="00387448"/>
    <w:rsid w:val="003A2CDB"/>
    <w:rsid w:val="003B2F47"/>
    <w:rsid w:val="003B5D7A"/>
    <w:rsid w:val="003C7195"/>
    <w:rsid w:val="003D4D32"/>
    <w:rsid w:val="003F303F"/>
    <w:rsid w:val="003F4DA0"/>
    <w:rsid w:val="003F5015"/>
    <w:rsid w:val="00402331"/>
    <w:rsid w:val="00407227"/>
    <w:rsid w:val="00425749"/>
    <w:rsid w:val="00455F8F"/>
    <w:rsid w:val="00471A27"/>
    <w:rsid w:val="00471B24"/>
    <w:rsid w:val="004865AB"/>
    <w:rsid w:val="004919FD"/>
    <w:rsid w:val="004921B9"/>
    <w:rsid w:val="00495B1B"/>
    <w:rsid w:val="004B15C5"/>
    <w:rsid w:val="004B39F0"/>
    <w:rsid w:val="004C2A3F"/>
    <w:rsid w:val="004E33B2"/>
    <w:rsid w:val="004F1F61"/>
    <w:rsid w:val="004F3244"/>
    <w:rsid w:val="004F608B"/>
    <w:rsid w:val="00501DC3"/>
    <w:rsid w:val="0050596A"/>
    <w:rsid w:val="00507EA1"/>
    <w:rsid w:val="00547817"/>
    <w:rsid w:val="00567073"/>
    <w:rsid w:val="00572E46"/>
    <w:rsid w:val="00573ADF"/>
    <w:rsid w:val="00574092"/>
    <w:rsid w:val="00584C89"/>
    <w:rsid w:val="005879BE"/>
    <w:rsid w:val="005A3463"/>
    <w:rsid w:val="005B24AE"/>
    <w:rsid w:val="005C0C21"/>
    <w:rsid w:val="005F72A9"/>
    <w:rsid w:val="00616C69"/>
    <w:rsid w:val="00617816"/>
    <w:rsid w:val="006258D0"/>
    <w:rsid w:val="006326C3"/>
    <w:rsid w:val="00636565"/>
    <w:rsid w:val="00652752"/>
    <w:rsid w:val="006546A8"/>
    <w:rsid w:val="006615BC"/>
    <w:rsid w:val="00661F16"/>
    <w:rsid w:val="00693EDC"/>
    <w:rsid w:val="00694434"/>
    <w:rsid w:val="006951FB"/>
    <w:rsid w:val="00696B43"/>
    <w:rsid w:val="006A6DAE"/>
    <w:rsid w:val="006C042C"/>
    <w:rsid w:val="006D3C9E"/>
    <w:rsid w:val="006E3953"/>
    <w:rsid w:val="006E7C36"/>
    <w:rsid w:val="006F2874"/>
    <w:rsid w:val="007014DA"/>
    <w:rsid w:val="007112D1"/>
    <w:rsid w:val="007223F4"/>
    <w:rsid w:val="00765AD0"/>
    <w:rsid w:val="007713B8"/>
    <w:rsid w:val="00777E42"/>
    <w:rsid w:val="0079200A"/>
    <w:rsid w:val="00793564"/>
    <w:rsid w:val="007A0E74"/>
    <w:rsid w:val="007B3820"/>
    <w:rsid w:val="007C64DA"/>
    <w:rsid w:val="007E7493"/>
    <w:rsid w:val="007F3058"/>
    <w:rsid w:val="007F4A6C"/>
    <w:rsid w:val="007F54D4"/>
    <w:rsid w:val="00805BC9"/>
    <w:rsid w:val="0081488C"/>
    <w:rsid w:val="00854DBE"/>
    <w:rsid w:val="0086717F"/>
    <w:rsid w:val="00867E33"/>
    <w:rsid w:val="00871ED7"/>
    <w:rsid w:val="00880EAC"/>
    <w:rsid w:val="008827B5"/>
    <w:rsid w:val="008936FE"/>
    <w:rsid w:val="008A4020"/>
    <w:rsid w:val="008B056E"/>
    <w:rsid w:val="008C3DD9"/>
    <w:rsid w:val="008D0294"/>
    <w:rsid w:val="008D3848"/>
    <w:rsid w:val="008F4760"/>
    <w:rsid w:val="00900658"/>
    <w:rsid w:val="00920EEA"/>
    <w:rsid w:val="009221FF"/>
    <w:rsid w:val="00934BE5"/>
    <w:rsid w:val="009453F7"/>
    <w:rsid w:val="00987018"/>
    <w:rsid w:val="009968BD"/>
    <w:rsid w:val="009A4529"/>
    <w:rsid w:val="009D6789"/>
    <w:rsid w:val="009E07CF"/>
    <w:rsid w:val="009E4695"/>
    <w:rsid w:val="009E707C"/>
    <w:rsid w:val="009F2B7D"/>
    <w:rsid w:val="009F6C35"/>
    <w:rsid w:val="00A05336"/>
    <w:rsid w:val="00A21BFD"/>
    <w:rsid w:val="00A23A74"/>
    <w:rsid w:val="00A34B0C"/>
    <w:rsid w:val="00A703DB"/>
    <w:rsid w:val="00A8417D"/>
    <w:rsid w:val="00A950FB"/>
    <w:rsid w:val="00A96D74"/>
    <w:rsid w:val="00AB0B68"/>
    <w:rsid w:val="00AB4D67"/>
    <w:rsid w:val="00AB5BA4"/>
    <w:rsid w:val="00AB63F0"/>
    <w:rsid w:val="00AD68A5"/>
    <w:rsid w:val="00AF4F57"/>
    <w:rsid w:val="00AF6CD8"/>
    <w:rsid w:val="00B00B9B"/>
    <w:rsid w:val="00B119B6"/>
    <w:rsid w:val="00B159CC"/>
    <w:rsid w:val="00B23E31"/>
    <w:rsid w:val="00B513D6"/>
    <w:rsid w:val="00B53A6D"/>
    <w:rsid w:val="00B54C04"/>
    <w:rsid w:val="00B93B3A"/>
    <w:rsid w:val="00B97181"/>
    <w:rsid w:val="00BA44AE"/>
    <w:rsid w:val="00BA688A"/>
    <w:rsid w:val="00BB5036"/>
    <w:rsid w:val="00BB7D35"/>
    <w:rsid w:val="00BC3E7A"/>
    <w:rsid w:val="00BD12F3"/>
    <w:rsid w:val="00BE3E95"/>
    <w:rsid w:val="00BE3F6E"/>
    <w:rsid w:val="00BE5D3E"/>
    <w:rsid w:val="00C40538"/>
    <w:rsid w:val="00C453D5"/>
    <w:rsid w:val="00C53EC4"/>
    <w:rsid w:val="00C76E6F"/>
    <w:rsid w:val="00C83243"/>
    <w:rsid w:val="00C93097"/>
    <w:rsid w:val="00C94250"/>
    <w:rsid w:val="00CA0848"/>
    <w:rsid w:val="00D05F2E"/>
    <w:rsid w:val="00D27488"/>
    <w:rsid w:val="00D506C9"/>
    <w:rsid w:val="00D54841"/>
    <w:rsid w:val="00D548B8"/>
    <w:rsid w:val="00D5542E"/>
    <w:rsid w:val="00D616D3"/>
    <w:rsid w:val="00D63267"/>
    <w:rsid w:val="00D763DD"/>
    <w:rsid w:val="00D913B9"/>
    <w:rsid w:val="00D97150"/>
    <w:rsid w:val="00DB153B"/>
    <w:rsid w:val="00DC6015"/>
    <w:rsid w:val="00DD7337"/>
    <w:rsid w:val="00DD7CC5"/>
    <w:rsid w:val="00E304E8"/>
    <w:rsid w:val="00E417A2"/>
    <w:rsid w:val="00E752EA"/>
    <w:rsid w:val="00E91617"/>
    <w:rsid w:val="00EA27DB"/>
    <w:rsid w:val="00EB231B"/>
    <w:rsid w:val="00EB3DC5"/>
    <w:rsid w:val="00EB4716"/>
    <w:rsid w:val="00EC4C66"/>
    <w:rsid w:val="00EE0BF8"/>
    <w:rsid w:val="00EF5269"/>
    <w:rsid w:val="00F21319"/>
    <w:rsid w:val="00F40DFE"/>
    <w:rsid w:val="00F4571A"/>
    <w:rsid w:val="00F70A78"/>
    <w:rsid w:val="00F712D5"/>
    <w:rsid w:val="00F74979"/>
    <w:rsid w:val="00F90DCC"/>
    <w:rsid w:val="00F9526C"/>
    <w:rsid w:val="00FC7098"/>
    <w:rsid w:val="00FE09AD"/>
    <w:rsid w:val="00FF2204"/>
    <w:rsid w:val="00FF28D6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2746">
                  <w:marLeft w:val="0"/>
                  <w:marRight w:val="0"/>
                  <w:marTop w:val="0"/>
                  <w:marBottom w:val="0"/>
                  <w:divBdr>
                    <w:top w:val="dashed" w:sz="6" w:space="8" w:color="000000"/>
                    <w:left w:val="dashed" w:sz="6" w:space="8" w:color="000000"/>
                    <w:bottom w:val="dashed" w:sz="6" w:space="8" w:color="000000"/>
                    <w:right w:val="dashed" w:sz="6" w:space="8" w:color="000000"/>
                  </w:divBdr>
                </w:div>
              </w:divsChild>
            </w:div>
          </w:divsChild>
        </w:div>
      </w:divsChild>
    </w:div>
    <w:div w:id="495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7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2021-05-10T10:14:00Z</cp:lastPrinted>
  <dcterms:created xsi:type="dcterms:W3CDTF">2021-05-12T07:48:00Z</dcterms:created>
  <dcterms:modified xsi:type="dcterms:W3CDTF">2021-05-12T07:53:00Z</dcterms:modified>
</cp:coreProperties>
</file>