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4F" w:rsidRDefault="0067444F" w:rsidP="0067444F"/>
    <w:p w:rsidR="005034E2" w:rsidRPr="00FE441B" w:rsidRDefault="005034E2" w:rsidP="00C21742">
      <w:pPr>
        <w:jc w:val="right"/>
        <w:rPr>
          <w:rFonts w:ascii="Verdana" w:hAnsi="Verdana"/>
        </w:rPr>
      </w:pPr>
      <w:r w:rsidRPr="00FE441B">
        <w:rPr>
          <w:rFonts w:ascii="Verdana" w:hAnsi="Verdana"/>
        </w:rPr>
        <w:t xml:space="preserve">Bolesławiec, dnia </w:t>
      </w:r>
      <w:r w:rsidR="00537641" w:rsidRPr="00FE441B">
        <w:rPr>
          <w:rFonts w:ascii="Verdana" w:hAnsi="Verdana"/>
        </w:rPr>
        <w:t>17</w:t>
      </w:r>
      <w:r w:rsidR="00042812" w:rsidRPr="00FE441B">
        <w:rPr>
          <w:rFonts w:ascii="Verdana" w:hAnsi="Verdana"/>
        </w:rPr>
        <w:t xml:space="preserve"> maja 2021</w:t>
      </w:r>
      <w:r w:rsidRPr="00FE441B">
        <w:rPr>
          <w:rFonts w:ascii="Verdana" w:hAnsi="Verdana"/>
        </w:rPr>
        <w:t>r.</w:t>
      </w:r>
    </w:p>
    <w:p w:rsidR="009D0654" w:rsidRPr="00FE441B" w:rsidRDefault="00C21742" w:rsidP="00DD4496">
      <w:pPr>
        <w:rPr>
          <w:rFonts w:ascii="Verdana" w:hAnsi="Verdana"/>
        </w:rPr>
      </w:pPr>
      <w:r>
        <w:rPr>
          <w:rFonts w:ascii="Verdana" w:hAnsi="Verdana"/>
        </w:rPr>
        <w:t>SP.</w:t>
      </w:r>
      <w:r w:rsidR="00DF0285" w:rsidRPr="00FE441B">
        <w:rPr>
          <w:rFonts w:ascii="Verdana" w:hAnsi="Verdana"/>
        </w:rPr>
        <w:t>0003.2.2021</w:t>
      </w:r>
    </w:p>
    <w:p w:rsidR="009D0654" w:rsidRPr="00FE441B" w:rsidRDefault="009D0654" w:rsidP="00C21742">
      <w:pPr>
        <w:spacing w:line="276" w:lineRule="auto"/>
        <w:ind w:left="4962"/>
        <w:rPr>
          <w:rFonts w:ascii="Verdana" w:hAnsi="Verdana"/>
          <w:b/>
        </w:rPr>
      </w:pPr>
      <w:r w:rsidRPr="00FE441B">
        <w:rPr>
          <w:rFonts w:ascii="Verdana" w:hAnsi="Verdana"/>
          <w:b/>
        </w:rPr>
        <w:t xml:space="preserve">Pan </w:t>
      </w:r>
    </w:p>
    <w:p w:rsidR="009D0654" w:rsidRPr="00FE441B" w:rsidRDefault="00CE4E23" w:rsidP="00AF57B6">
      <w:pPr>
        <w:spacing w:line="276" w:lineRule="auto"/>
        <w:ind w:left="4248" w:firstLine="705"/>
        <w:rPr>
          <w:rFonts w:ascii="Verdana" w:hAnsi="Verdana"/>
          <w:b/>
        </w:rPr>
      </w:pPr>
      <w:r w:rsidRPr="00FE441B">
        <w:rPr>
          <w:rFonts w:ascii="Verdana" w:hAnsi="Verdana"/>
          <w:b/>
        </w:rPr>
        <w:t>Józef Pokładek</w:t>
      </w:r>
    </w:p>
    <w:p w:rsidR="009D0654" w:rsidRPr="00FE441B" w:rsidRDefault="00BE771A" w:rsidP="00AF57B6">
      <w:pPr>
        <w:spacing w:line="276" w:lineRule="auto"/>
        <w:ind w:left="4953"/>
        <w:rPr>
          <w:rFonts w:ascii="Verdana" w:hAnsi="Verdana"/>
        </w:rPr>
      </w:pPr>
      <w:r w:rsidRPr="00FE441B">
        <w:rPr>
          <w:rFonts w:ascii="Verdana" w:hAnsi="Verdana"/>
        </w:rPr>
        <w:t xml:space="preserve">Przewodniczący </w:t>
      </w:r>
    </w:p>
    <w:p w:rsidR="00BE771A" w:rsidRPr="00FE441B" w:rsidRDefault="00BE771A" w:rsidP="00AF57B6">
      <w:pPr>
        <w:spacing w:line="276" w:lineRule="auto"/>
        <w:ind w:left="4953"/>
        <w:rPr>
          <w:rFonts w:ascii="Verdana" w:hAnsi="Verdana"/>
        </w:rPr>
      </w:pPr>
      <w:r w:rsidRPr="00FE441B">
        <w:rPr>
          <w:rFonts w:ascii="Verdana" w:hAnsi="Verdana"/>
        </w:rPr>
        <w:t>Rady Miasta Bolesławiec</w:t>
      </w:r>
    </w:p>
    <w:p w:rsidR="00AD5C03" w:rsidRPr="00FE441B" w:rsidRDefault="00AD5C03" w:rsidP="00AF57B6">
      <w:pPr>
        <w:spacing w:line="276" w:lineRule="auto"/>
        <w:jc w:val="both"/>
        <w:rPr>
          <w:rFonts w:ascii="Verdana" w:hAnsi="Verdana"/>
        </w:rPr>
      </w:pPr>
    </w:p>
    <w:p w:rsidR="00207BDF" w:rsidRPr="00FE441B" w:rsidRDefault="008C11FC" w:rsidP="004644D3">
      <w:pPr>
        <w:spacing w:line="276" w:lineRule="auto"/>
        <w:ind w:firstLine="708"/>
        <w:rPr>
          <w:rFonts w:ascii="Verdana" w:hAnsi="Verdana"/>
        </w:rPr>
      </w:pPr>
      <w:r w:rsidRPr="00FE441B">
        <w:rPr>
          <w:rFonts w:ascii="Verdana" w:hAnsi="Verdana"/>
        </w:rPr>
        <w:t>Dotyczy: interpelacji radnej – Pani Iwony Bojko</w:t>
      </w:r>
      <w:r w:rsidR="000D6885" w:rsidRPr="00FE441B">
        <w:rPr>
          <w:rFonts w:ascii="Verdana" w:hAnsi="Verdana"/>
        </w:rPr>
        <w:t xml:space="preserve"> w </w:t>
      </w:r>
      <w:r w:rsidR="00D94E75" w:rsidRPr="00FE441B">
        <w:rPr>
          <w:rFonts w:ascii="Verdana" w:hAnsi="Verdana"/>
        </w:rPr>
        <w:t xml:space="preserve">sprawie </w:t>
      </w:r>
      <w:r w:rsidR="004644D3">
        <w:rPr>
          <w:rFonts w:ascii="Verdana" w:hAnsi="Verdana"/>
        </w:rPr>
        <w:t xml:space="preserve">zakupu </w:t>
      </w:r>
      <w:r w:rsidRPr="00FE441B">
        <w:rPr>
          <w:rFonts w:ascii="Verdana" w:hAnsi="Verdana"/>
        </w:rPr>
        <w:t xml:space="preserve">i wyposażenia „różowych skrzyneczek” </w:t>
      </w:r>
      <w:r w:rsidR="004240DC" w:rsidRPr="00FE441B">
        <w:rPr>
          <w:rFonts w:ascii="Verdana" w:hAnsi="Verdana"/>
        </w:rPr>
        <w:t>w bolesławieckich szkołach, jednostkach podległych oraz obiektach użyteczności publicznej</w:t>
      </w:r>
      <w:r w:rsidRPr="00FE441B">
        <w:rPr>
          <w:rFonts w:ascii="Verdana" w:hAnsi="Verdana"/>
        </w:rPr>
        <w:t>.</w:t>
      </w:r>
    </w:p>
    <w:p w:rsidR="00813E9B" w:rsidRPr="00FE441B" w:rsidRDefault="00813E9B" w:rsidP="004644D3">
      <w:pPr>
        <w:spacing w:line="276" w:lineRule="auto"/>
        <w:rPr>
          <w:rFonts w:ascii="Verdana" w:hAnsi="Verdana"/>
        </w:rPr>
      </w:pPr>
    </w:p>
    <w:p w:rsidR="00A65B1B" w:rsidRPr="00FE441B" w:rsidRDefault="00AD5C03" w:rsidP="004644D3">
      <w:pPr>
        <w:spacing w:line="276" w:lineRule="auto"/>
        <w:ind w:firstLine="708"/>
        <w:rPr>
          <w:rFonts w:ascii="Verdana" w:hAnsi="Verdana"/>
        </w:rPr>
      </w:pPr>
      <w:r w:rsidRPr="00FE441B">
        <w:rPr>
          <w:rFonts w:ascii="Verdana" w:hAnsi="Verdana"/>
        </w:rPr>
        <w:t xml:space="preserve">Odpowiadając na złożoną </w:t>
      </w:r>
      <w:r w:rsidR="008C11FC" w:rsidRPr="00FE441B">
        <w:rPr>
          <w:rFonts w:ascii="Verdana" w:hAnsi="Verdana"/>
        </w:rPr>
        <w:t>w dniu 29.04.2021</w:t>
      </w:r>
      <w:r w:rsidRPr="00FE441B">
        <w:rPr>
          <w:rFonts w:ascii="Verdana" w:hAnsi="Verdana"/>
        </w:rPr>
        <w:t>r.</w:t>
      </w:r>
      <w:r w:rsidR="008C11FC" w:rsidRPr="00FE441B">
        <w:rPr>
          <w:rFonts w:ascii="Verdana" w:hAnsi="Verdana"/>
        </w:rPr>
        <w:t xml:space="preserve"> interpelację radnej Pani</w:t>
      </w:r>
      <w:r w:rsidRPr="00FE441B">
        <w:rPr>
          <w:rFonts w:ascii="Verdana" w:hAnsi="Verdana"/>
        </w:rPr>
        <w:t xml:space="preserve"> </w:t>
      </w:r>
      <w:r w:rsidR="008C11FC" w:rsidRPr="00FE441B">
        <w:rPr>
          <w:rFonts w:ascii="Verdana" w:hAnsi="Verdana"/>
        </w:rPr>
        <w:t>Iwony Bojko</w:t>
      </w:r>
      <w:r w:rsidRPr="00FE441B">
        <w:rPr>
          <w:rFonts w:ascii="Verdana" w:hAnsi="Verdana"/>
        </w:rPr>
        <w:t xml:space="preserve"> informuję, </w:t>
      </w:r>
      <w:r w:rsidR="00AF57B6" w:rsidRPr="00FE441B">
        <w:rPr>
          <w:rFonts w:ascii="Verdana" w:hAnsi="Verdana"/>
        </w:rPr>
        <w:t>że a</w:t>
      </w:r>
      <w:r w:rsidR="00C957D2" w:rsidRPr="00FE441B">
        <w:rPr>
          <w:rFonts w:ascii="Verdana" w:hAnsi="Verdana"/>
        </w:rPr>
        <w:t>kcja pn.:</w:t>
      </w:r>
      <w:r w:rsidR="00A50EC3" w:rsidRPr="00FE441B">
        <w:rPr>
          <w:rFonts w:ascii="Verdana" w:hAnsi="Verdana"/>
        </w:rPr>
        <w:t xml:space="preserve"> </w:t>
      </w:r>
      <w:r w:rsidR="00C957D2" w:rsidRPr="00FE441B">
        <w:rPr>
          <w:rFonts w:ascii="Verdana" w:hAnsi="Verdana"/>
        </w:rPr>
        <w:t>„Róż</w:t>
      </w:r>
      <w:r w:rsidR="00EA1063" w:rsidRPr="00FE441B">
        <w:rPr>
          <w:rFonts w:ascii="Verdana" w:hAnsi="Verdana"/>
        </w:rPr>
        <w:t xml:space="preserve">owa </w:t>
      </w:r>
      <w:r w:rsidR="00C957D2" w:rsidRPr="00FE441B">
        <w:rPr>
          <w:rFonts w:ascii="Verdana" w:hAnsi="Verdana"/>
        </w:rPr>
        <w:t>skrzyneczka”, polegająca na zakupie, m</w:t>
      </w:r>
      <w:r w:rsidR="00AF57B6" w:rsidRPr="00FE441B">
        <w:rPr>
          <w:rFonts w:ascii="Verdana" w:hAnsi="Verdana"/>
        </w:rPr>
        <w:t xml:space="preserve">ontażu </w:t>
      </w:r>
      <w:r w:rsidR="00C957D2" w:rsidRPr="00FE441B">
        <w:rPr>
          <w:rFonts w:ascii="Verdana" w:hAnsi="Verdana"/>
        </w:rPr>
        <w:t>i wyposażeniu ogólnodostępnych skrzyneczek w ś</w:t>
      </w:r>
      <w:r w:rsidR="004E35EB" w:rsidRPr="00FE441B">
        <w:rPr>
          <w:rFonts w:ascii="Verdana" w:hAnsi="Verdana"/>
        </w:rPr>
        <w:t>rodki ochrony higienicznej informuję, iż b</w:t>
      </w:r>
      <w:r w:rsidR="00A65B1B" w:rsidRPr="00FE441B">
        <w:rPr>
          <w:rFonts w:ascii="Verdana" w:hAnsi="Verdana"/>
        </w:rPr>
        <w:t xml:space="preserve">olesławieckie szkoły podstawowe zawarły stosowne umowy z Caritas w Legnicy na udostępnienie pomieszczeń dla higienistek. Na podstawie tych umów, w każdej placówce funkcjonuje gabinet </w:t>
      </w:r>
      <w:r w:rsidR="00AF57B6" w:rsidRPr="00FE441B">
        <w:rPr>
          <w:rFonts w:ascii="Verdana" w:hAnsi="Verdana"/>
        </w:rPr>
        <w:t xml:space="preserve">  </w:t>
      </w:r>
      <w:r w:rsidR="008E1EB6" w:rsidRPr="00FE441B">
        <w:rPr>
          <w:rFonts w:ascii="Verdana" w:hAnsi="Verdana"/>
        </w:rPr>
        <w:t>pielęgniarki, wyposażony w środki higieny osobistej.</w:t>
      </w:r>
      <w:r w:rsidR="00AF57B6" w:rsidRPr="00FE441B">
        <w:rPr>
          <w:rFonts w:ascii="Verdana" w:hAnsi="Verdana"/>
        </w:rPr>
        <w:t xml:space="preserve"> </w:t>
      </w:r>
    </w:p>
    <w:p w:rsidR="00DD4496" w:rsidRDefault="00A65B1B" w:rsidP="004644D3">
      <w:pPr>
        <w:spacing w:line="276" w:lineRule="auto"/>
        <w:ind w:firstLine="708"/>
        <w:rPr>
          <w:rFonts w:ascii="Verdana" w:hAnsi="Verdana"/>
        </w:rPr>
      </w:pPr>
      <w:r w:rsidRPr="00FE441B">
        <w:rPr>
          <w:rFonts w:ascii="Verdana" w:hAnsi="Verdana"/>
        </w:rPr>
        <w:t>W związku z tym, że</w:t>
      </w:r>
      <w:r w:rsidR="00AF57B6" w:rsidRPr="00FE441B">
        <w:rPr>
          <w:rFonts w:ascii="Verdana" w:hAnsi="Verdana"/>
        </w:rPr>
        <w:t xml:space="preserve"> i</w:t>
      </w:r>
      <w:r w:rsidR="00D70857" w:rsidRPr="00FE441B">
        <w:rPr>
          <w:rFonts w:ascii="Verdana" w:hAnsi="Verdana"/>
        </w:rPr>
        <w:t>nterpelacja</w:t>
      </w:r>
      <w:r w:rsidRPr="00FE441B">
        <w:rPr>
          <w:rFonts w:ascii="Verdana" w:hAnsi="Verdana"/>
        </w:rPr>
        <w:t xml:space="preserve"> obejmuje swoim zakresem szereg jednostek podległych Gminie Miejskiej Bolesławiec oraz obiektów użyteczności publicznej,</w:t>
      </w:r>
      <w:r w:rsidR="00D70857" w:rsidRPr="00FE441B">
        <w:rPr>
          <w:rFonts w:ascii="Verdana" w:hAnsi="Verdana"/>
        </w:rPr>
        <w:t xml:space="preserve"> zostanie </w:t>
      </w:r>
      <w:r w:rsidRPr="00FE441B">
        <w:rPr>
          <w:rFonts w:ascii="Verdana" w:hAnsi="Verdana"/>
        </w:rPr>
        <w:t xml:space="preserve">ona </w:t>
      </w:r>
      <w:r w:rsidR="00D70857" w:rsidRPr="00FE441B">
        <w:rPr>
          <w:rFonts w:ascii="Verdana" w:hAnsi="Verdana"/>
        </w:rPr>
        <w:t>przedłożona</w:t>
      </w:r>
      <w:r w:rsidR="008C11FC" w:rsidRPr="00FE441B">
        <w:rPr>
          <w:rFonts w:ascii="Verdana" w:hAnsi="Verdana"/>
        </w:rPr>
        <w:t xml:space="preserve"> na Kom</w:t>
      </w:r>
      <w:r w:rsidR="00D70857" w:rsidRPr="00FE441B">
        <w:rPr>
          <w:rFonts w:ascii="Verdana" w:hAnsi="Verdana"/>
        </w:rPr>
        <w:t>isję Zdrowia, Rodziny i Spraw S</w:t>
      </w:r>
      <w:r w:rsidR="008C11FC" w:rsidRPr="00FE441B">
        <w:rPr>
          <w:rFonts w:ascii="Verdana" w:hAnsi="Verdana"/>
        </w:rPr>
        <w:t>połecznych</w:t>
      </w:r>
      <w:r w:rsidR="00D70857" w:rsidRPr="00FE441B">
        <w:rPr>
          <w:rFonts w:ascii="Verdana" w:hAnsi="Verdana"/>
        </w:rPr>
        <w:t>, w celu gruntownej analizy</w:t>
      </w:r>
      <w:r w:rsidR="00A50EC3" w:rsidRPr="00FE441B">
        <w:rPr>
          <w:rFonts w:ascii="Verdana" w:hAnsi="Verdana"/>
        </w:rPr>
        <w:t>,</w:t>
      </w:r>
      <w:r w:rsidR="00D70857" w:rsidRPr="00FE441B">
        <w:rPr>
          <w:rFonts w:ascii="Verdana" w:hAnsi="Verdana"/>
        </w:rPr>
        <w:t xml:space="preserve"> </w:t>
      </w:r>
      <w:r w:rsidR="00480ECC" w:rsidRPr="00FE441B">
        <w:rPr>
          <w:rFonts w:ascii="Verdana" w:hAnsi="Verdana"/>
        </w:rPr>
        <w:t>dotyczącej</w:t>
      </w:r>
      <w:r w:rsidR="00D70857" w:rsidRPr="00FE441B">
        <w:rPr>
          <w:rFonts w:ascii="Verdana" w:hAnsi="Verdana"/>
        </w:rPr>
        <w:t xml:space="preserve"> powszechnej dostępności do środków higieny osobistej. Pozwoli to na obranie właściwego kierunku działania w </w:t>
      </w:r>
      <w:r w:rsidR="00AF57B6" w:rsidRPr="00FE441B">
        <w:rPr>
          <w:rFonts w:ascii="Verdana" w:hAnsi="Verdana"/>
        </w:rPr>
        <w:t>poruszonej w interpelacji kwestii.</w:t>
      </w:r>
    </w:p>
    <w:p w:rsidR="004644D3" w:rsidRDefault="004644D3" w:rsidP="004644D3">
      <w:pPr>
        <w:spacing w:line="276" w:lineRule="auto"/>
        <w:ind w:left="4962" w:firstLine="708"/>
        <w:jc w:val="center"/>
        <w:rPr>
          <w:rFonts w:ascii="Verdana" w:hAnsi="Verdana"/>
        </w:rPr>
      </w:pPr>
      <w:r>
        <w:rPr>
          <w:rFonts w:ascii="Verdana" w:hAnsi="Verdana"/>
        </w:rPr>
        <w:t>II Zastępca</w:t>
      </w:r>
    </w:p>
    <w:p w:rsidR="004644D3" w:rsidRDefault="004644D3" w:rsidP="004644D3">
      <w:pPr>
        <w:spacing w:line="276" w:lineRule="auto"/>
        <w:ind w:left="4962" w:firstLine="708"/>
        <w:jc w:val="center"/>
        <w:rPr>
          <w:rFonts w:ascii="Verdana" w:hAnsi="Verdana"/>
        </w:rPr>
      </w:pPr>
      <w:r>
        <w:rPr>
          <w:rFonts w:ascii="Verdana" w:hAnsi="Verdana"/>
        </w:rPr>
        <w:t>Prezydenta Miasta</w:t>
      </w:r>
    </w:p>
    <w:p w:rsidR="004644D3" w:rsidRDefault="004644D3" w:rsidP="004644D3">
      <w:pPr>
        <w:spacing w:line="276" w:lineRule="auto"/>
        <w:ind w:left="4962" w:firstLine="708"/>
        <w:jc w:val="center"/>
        <w:rPr>
          <w:rFonts w:ascii="Verdana" w:hAnsi="Verdana"/>
        </w:rPr>
      </w:pPr>
    </w:p>
    <w:p w:rsidR="004644D3" w:rsidRPr="00FE441B" w:rsidRDefault="004644D3" w:rsidP="004644D3">
      <w:pPr>
        <w:spacing w:line="276" w:lineRule="auto"/>
        <w:ind w:left="4962" w:firstLine="708"/>
        <w:jc w:val="center"/>
        <w:rPr>
          <w:rFonts w:ascii="Verdana" w:hAnsi="Verdana"/>
          <w:b/>
        </w:rPr>
      </w:pPr>
      <w:r>
        <w:rPr>
          <w:rFonts w:ascii="Verdana" w:hAnsi="Verdana"/>
        </w:rPr>
        <w:t>/-/ Renata Szewczyk</w:t>
      </w:r>
    </w:p>
    <w:p w:rsidR="00DD4496" w:rsidRDefault="00DD4496" w:rsidP="00094E9E">
      <w:pPr>
        <w:jc w:val="both"/>
      </w:pPr>
    </w:p>
    <w:p w:rsidR="00DD4496" w:rsidRDefault="00DD4496" w:rsidP="00094E9E">
      <w:pPr>
        <w:jc w:val="both"/>
      </w:pPr>
    </w:p>
    <w:p w:rsidR="00813E9B" w:rsidRPr="00FE441B" w:rsidRDefault="00813E9B" w:rsidP="00094E9E">
      <w:pPr>
        <w:jc w:val="both"/>
        <w:rPr>
          <w:rFonts w:ascii="Verdana" w:hAnsi="Verdana"/>
          <w:sz w:val="20"/>
          <w:szCs w:val="20"/>
        </w:rPr>
      </w:pPr>
      <w:r w:rsidRPr="00FE441B">
        <w:rPr>
          <w:rFonts w:ascii="Verdana" w:hAnsi="Verdana"/>
          <w:sz w:val="20"/>
          <w:szCs w:val="20"/>
        </w:rPr>
        <w:t>Otrzymują:</w:t>
      </w:r>
    </w:p>
    <w:p w:rsidR="00813E9B" w:rsidRPr="00FE441B" w:rsidRDefault="00813E9B" w:rsidP="00813E9B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E441B">
        <w:rPr>
          <w:rFonts w:ascii="Verdana" w:hAnsi="Verdana"/>
          <w:sz w:val="20"/>
          <w:szCs w:val="20"/>
        </w:rPr>
        <w:t>Adresat</w:t>
      </w:r>
    </w:p>
    <w:p w:rsidR="00813E9B" w:rsidRPr="00FE441B" w:rsidRDefault="005C7335" w:rsidP="00813E9B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E441B">
        <w:rPr>
          <w:rFonts w:ascii="Verdana" w:hAnsi="Verdana"/>
          <w:sz w:val="20"/>
          <w:szCs w:val="20"/>
        </w:rPr>
        <w:t>Radna Iwona Bojko</w:t>
      </w:r>
    </w:p>
    <w:p w:rsidR="00813E9B" w:rsidRPr="00FE441B" w:rsidRDefault="00813E9B" w:rsidP="00813E9B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E441B">
        <w:rPr>
          <w:rFonts w:ascii="Verdana" w:hAnsi="Verdana"/>
          <w:sz w:val="20"/>
          <w:szCs w:val="20"/>
        </w:rPr>
        <w:t>Referat Orga</w:t>
      </w:r>
      <w:bookmarkStart w:id="0" w:name="_GoBack"/>
      <w:bookmarkEnd w:id="0"/>
      <w:r w:rsidRPr="00FE441B">
        <w:rPr>
          <w:rFonts w:ascii="Verdana" w:hAnsi="Verdana"/>
          <w:sz w:val="20"/>
          <w:szCs w:val="20"/>
        </w:rPr>
        <w:t>nów Rady Miejskiej</w:t>
      </w:r>
    </w:p>
    <w:p w:rsidR="00813E9B" w:rsidRPr="00FE441B" w:rsidRDefault="00813E9B" w:rsidP="009D065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E441B">
        <w:rPr>
          <w:rFonts w:ascii="Verdana" w:hAnsi="Verdana"/>
          <w:sz w:val="20"/>
          <w:szCs w:val="20"/>
        </w:rPr>
        <w:t>Kopia a/a</w:t>
      </w:r>
    </w:p>
    <w:sectPr w:rsidR="00813E9B" w:rsidRPr="00FE441B" w:rsidSect="002722C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135" w:left="2340" w:header="53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F9A" w:rsidRDefault="00A40F9A">
      <w:r>
        <w:separator/>
      </w:r>
    </w:p>
  </w:endnote>
  <w:endnote w:type="continuationSeparator" w:id="0">
    <w:p w:rsidR="00A40F9A" w:rsidRDefault="00A40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77622C">
    <w:pPr>
      <w:pStyle w:val="Stopka"/>
      <w:jc w:val="center"/>
    </w:pPr>
    <w:r>
      <w:t xml:space="preserve">               </w:t>
    </w: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Pr="000C3B03" w:rsidRDefault="002973C5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C21742">
    <w:pPr>
      <w:pStyle w:val="Stopka"/>
      <w:rPr>
        <w:rFonts w:ascii="Arial" w:hAnsi="Arial" w:cs="Arial"/>
        <w:sz w:val="18"/>
        <w:szCs w:val="18"/>
      </w:rPr>
    </w:pPr>
  </w:p>
  <w:p w:rsidR="002973C5" w:rsidRPr="0096114D" w:rsidRDefault="00FE441B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C21742" w:rsidRDefault="002973C5" w:rsidP="00C2174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F9A" w:rsidRDefault="00A40F9A">
      <w:r>
        <w:separator/>
      </w:r>
    </w:p>
  </w:footnote>
  <w:footnote w:type="continuationSeparator" w:id="0">
    <w:p w:rsidR="00A40F9A" w:rsidRDefault="00A40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402DDA" w:rsidRDefault="002973C5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FE441B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FE441B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FE441B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FE441B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FE441B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FE441B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06345"/>
    <w:multiLevelType w:val="hybridMultilevel"/>
    <w:tmpl w:val="81EEF284"/>
    <w:lvl w:ilvl="0" w:tplc="6F42D3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92F7F"/>
    <w:multiLevelType w:val="hybridMultilevel"/>
    <w:tmpl w:val="2FB83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03428"/>
    <w:multiLevelType w:val="hybridMultilevel"/>
    <w:tmpl w:val="547A2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340469"/>
    <w:multiLevelType w:val="hybridMultilevel"/>
    <w:tmpl w:val="0D0AA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A763DE"/>
    <w:multiLevelType w:val="hybridMultilevel"/>
    <w:tmpl w:val="D5189FA8"/>
    <w:lvl w:ilvl="0" w:tplc="5FD28640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634929CF"/>
    <w:multiLevelType w:val="hybridMultilevel"/>
    <w:tmpl w:val="65FA9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42812"/>
    <w:rsid w:val="00085A42"/>
    <w:rsid w:val="00094E9E"/>
    <w:rsid w:val="000C3B03"/>
    <w:rsid w:val="000D6885"/>
    <w:rsid w:val="000E3785"/>
    <w:rsid w:val="000F6567"/>
    <w:rsid w:val="001446DA"/>
    <w:rsid w:val="00164207"/>
    <w:rsid w:val="001A01E8"/>
    <w:rsid w:val="001A63B2"/>
    <w:rsid w:val="001B1DAC"/>
    <w:rsid w:val="001B74F3"/>
    <w:rsid w:val="001C04AF"/>
    <w:rsid w:val="001F1588"/>
    <w:rsid w:val="00204948"/>
    <w:rsid w:val="00207BDF"/>
    <w:rsid w:val="002653D0"/>
    <w:rsid w:val="002722C3"/>
    <w:rsid w:val="002772D8"/>
    <w:rsid w:val="00286D0D"/>
    <w:rsid w:val="002973C5"/>
    <w:rsid w:val="002D5148"/>
    <w:rsid w:val="002E6BAC"/>
    <w:rsid w:val="00304925"/>
    <w:rsid w:val="00307BA5"/>
    <w:rsid w:val="00325488"/>
    <w:rsid w:val="00330B79"/>
    <w:rsid w:val="00343D9C"/>
    <w:rsid w:val="00375B15"/>
    <w:rsid w:val="00376E65"/>
    <w:rsid w:val="00397F4B"/>
    <w:rsid w:val="003A60E5"/>
    <w:rsid w:val="003B2999"/>
    <w:rsid w:val="003B3BBE"/>
    <w:rsid w:val="003B6C6F"/>
    <w:rsid w:val="003C2316"/>
    <w:rsid w:val="003D3217"/>
    <w:rsid w:val="00402DDA"/>
    <w:rsid w:val="0041234F"/>
    <w:rsid w:val="004218FA"/>
    <w:rsid w:val="00422EC9"/>
    <w:rsid w:val="004240DC"/>
    <w:rsid w:val="00425CE9"/>
    <w:rsid w:val="004518DF"/>
    <w:rsid w:val="004549FC"/>
    <w:rsid w:val="004644D3"/>
    <w:rsid w:val="00480ECC"/>
    <w:rsid w:val="0048123E"/>
    <w:rsid w:val="004844E4"/>
    <w:rsid w:val="004A46A2"/>
    <w:rsid w:val="004B051E"/>
    <w:rsid w:val="004B2CC5"/>
    <w:rsid w:val="004B4E62"/>
    <w:rsid w:val="004E35EB"/>
    <w:rsid w:val="005034E2"/>
    <w:rsid w:val="00537641"/>
    <w:rsid w:val="00582FDC"/>
    <w:rsid w:val="005963C9"/>
    <w:rsid w:val="005A03DF"/>
    <w:rsid w:val="005A5E18"/>
    <w:rsid w:val="005B7AB2"/>
    <w:rsid w:val="005B7F5B"/>
    <w:rsid w:val="005C7335"/>
    <w:rsid w:val="005D72B4"/>
    <w:rsid w:val="0062053C"/>
    <w:rsid w:val="00623071"/>
    <w:rsid w:val="006426CB"/>
    <w:rsid w:val="006544E0"/>
    <w:rsid w:val="00654D70"/>
    <w:rsid w:val="00657619"/>
    <w:rsid w:val="0067444F"/>
    <w:rsid w:val="00684218"/>
    <w:rsid w:val="006A1ACF"/>
    <w:rsid w:val="006B117B"/>
    <w:rsid w:val="006F36F5"/>
    <w:rsid w:val="0074034E"/>
    <w:rsid w:val="00744450"/>
    <w:rsid w:val="0077622C"/>
    <w:rsid w:val="00795441"/>
    <w:rsid w:val="007A28CF"/>
    <w:rsid w:val="007D025C"/>
    <w:rsid w:val="007D6C8B"/>
    <w:rsid w:val="007E391D"/>
    <w:rsid w:val="007F12F2"/>
    <w:rsid w:val="007F3D78"/>
    <w:rsid w:val="00813E9B"/>
    <w:rsid w:val="008308A6"/>
    <w:rsid w:val="00830ABD"/>
    <w:rsid w:val="00831009"/>
    <w:rsid w:val="00843A2C"/>
    <w:rsid w:val="00847E01"/>
    <w:rsid w:val="008558D7"/>
    <w:rsid w:val="0087721D"/>
    <w:rsid w:val="008C11FC"/>
    <w:rsid w:val="008D0A93"/>
    <w:rsid w:val="008D77EB"/>
    <w:rsid w:val="008E1CEE"/>
    <w:rsid w:val="008E1EB6"/>
    <w:rsid w:val="008E368B"/>
    <w:rsid w:val="009112E4"/>
    <w:rsid w:val="00927CED"/>
    <w:rsid w:val="009332F4"/>
    <w:rsid w:val="009763DB"/>
    <w:rsid w:val="009A00C8"/>
    <w:rsid w:val="009A4C1D"/>
    <w:rsid w:val="009B1B50"/>
    <w:rsid w:val="009D0654"/>
    <w:rsid w:val="009D515C"/>
    <w:rsid w:val="009D65A2"/>
    <w:rsid w:val="009F16C6"/>
    <w:rsid w:val="00A04357"/>
    <w:rsid w:val="00A17946"/>
    <w:rsid w:val="00A247CB"/>
    <w:rsid w:val="00A26DA0"/>
    <w:rsid w:val="00A3290D"/>
    <w:rsid w:val="00A40F9A"/>
    <w:rsid w:val="00A50EC3"/>
    <w:rsid w:val="00A5507F"/>
    <w:rsid w:val="00A64791"/>
    <w:rsid w:val="00A65B1B"/>
    <w:rsid w:val="00A71C9C"/>
    <w:rsid w:val="00AD53C2"/>
    <w:rsid w:val="00AD5C03"/>
    <w:rsid w:val="00AD7216"/>
    <w:rsid w:val="00AE0D9D"/>
    <w:rsid w:val="00AF57B6"/>
    <w:rsid w:val="00B05237"/>
    <w:rsid w:val="00B138B2"/>
    <w:rsid w:val="00B24342"/>
    <w:rsid w:val="00B27A10"/>
    <w:rsid w:val="00B44799"/>
    <w:rsid w:val="00B626B5"/>
    <w:rsid w:val="00BA2C8E"/>
    <w:rsid w:val="00BA396C"/>
    <w:rsid w:val="00BA6895"/>
    <w:rsid w:val="00BB13FB"/>
    <w:rsid w:val="00BC3AF0"/>
    <w:rsid w:val="00BC75D5"/>
    <w:rsid w:val="00BC77B2"/>
    <w:rsid w:val="00BD07EC"/>
    <w:rsid w:val="00BE771A"/>
    <w:rsid w:val="00BF66FB"/>
    <w:rsid w:val="00C21742"/>
    <w:rsid w:val="00C21955"/>
    <w:rsid w:val="00C419C0"/>
    <w:rsid w:val="00C43991"/>
    <w:rsid w:val="00C618C5"/>
    <w:rsid w:val="00C64C84"/>
    <w:rsid w:val="00C939A8"/>
    <w:rsid w:val="00C957D2"/>
    <w:rsid w:val="00CB648F"/>
    <w:rsid w:val="00CE4E23"/>
    <w:rsid w:val="00CE4FB8"/>
    <w:rsid w:val="00CE5932"/>
    <w:rsid w:val="00CF38A7"/>
    <w:rsid w:val="00D00130"/>
    <w:rsid w:val="00D0169B"/>
    <w:rsid w:val="00D12F32"/>
    <w:rsid w:val="00D1499A"/>
    <w:rsid w:val="00D24BBF"/>
    <w:rsid w:val="00D26FCE"/>
    <w:rsid w:val="00D35B83"/>
    <w:rsid w:val="00D465FF"/>
    <w:rsid w:val="00D500E6"/>
    <w:rsid w:val="00D6149A"/>
    <w:rsid w:val="00D70857"/>
    <w:rsid w:val="00D8453C"/>
    <w:rsid w:val="00D90E57"/>
    <w:rsid w:val="00D94E75"/>
    <w:rsid w:val="00DA05CA"/>
    <w:rsid w:val="00DC0586"/>
    <w:rsid w:val="00DC7B28"/>
    <w:rsid w:val="00DD4496"/>
    <w:rsid w:val="00DE0B0D"/>
    <w:rsid w:val="00DF0285"/>
    <w:rsid w:val="00E1220C"/>
    <w:rsid w:val="00E36ECB"/>
    <w:rsid w:val="00E42D22"/>
    <w:rsid w:val="00E653E6"/>
    <w:rsid w:val="00E87A2A"/>
    <w:rsid w:val="00EA1063"/>
    <w:rsid w:val="00EA6820"/>
    <w:rsid w:val="00EB0780"/>
    <w:rsid w:val="00EC3214"/>
    <w:rsid w:val="00EC5800"/>
    <w:rsid w:val="00ED5702"/>
    <w:rsid w:val="00EE5192"/>
    <w:rsid w:val="00EF3DF6"/>
    <w:rsid w:val="00F24ECA"/>
    <w:rsid w:val="00F409D0"/>
    <w:rsid w:val="00F64BD1"/>
    <w:rsid w:val="00F774D2"/>
    <w:rsid w:val="00F90942"/>
    <w:rsid w:val="00F95AC0"/>
    <w:rsid w:val="00F9666B"/>
    <w:rsid w:val="00F976B7"/>
    <w:rsid w:val="00FB2906"/>
    <w:rsid w:val="00FC5809"/>
    <w:rsid w:val="00FE441B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Zwykytekst">
    <w:name w:val="Plain Text"/>
    <w:basedOn w:val="Normalny"/>
    <w:link w:val="ZwykytekstZnak"/>
    <w:rsid w:val="00FB290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FB2906"/>
    <w:rPr>
      <w:rFonts w:ascii="Courier New" w:hAnsi="Courier New"/>
    </w:rPr>
  </w:style>
  <w:style w:type="paragraph" w:customStyle="1" w:styleId="tytul">
    <w:name w:val="tytul"/>
    <w:basedOn w:val="Normalny"/>
    <w:rsid w:val="00FB290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94E75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Zwykytekst">
    <w:name w:val="Plain Text"/>
    <w:basedOn w:val="Normalny"/>
    <w:link w:val="ZwykytekstZnak"/>
    <w:rsid w:val="00FB290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FB2906"/>
    <w:rPr>
      <w:rFonts w:ascii="Courier New" w:hAnsi="Courier New"/>
    </w:rPr>
  </w:style>
  <w:style w:type="paragraph" w:customStyle="1" w:styleId="tytul">
    <w:name w:val="tytul"/>
    <w:basedOn w:val="Normalny"/>
    <w:rsid w:val="00FB290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94E75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11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2021-05-14T07:41:00Z</cp:lastPrinted>
  <dcterms:created xsi:type="dcterms:W3CDTF">2021-05-18T12:06:00Z</dcterms:created>
  <dcterms:modified xsi:type="dcterms:W3CDTF">2021-05-18T12:14:00Z</dcterms:modified>
</cp:coreProperties>
</file>