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65118" w:rsidRPr="006A152F" w:rsidRDefault="00C65118" w:rsidP="006A20EB">
      <w:pPr>
        <w:suppressAutoHyphens w:val="0"/>
        <w:jc w:val="both"/>
        <w:rPr>
          <w:rFonts w:ascii="Arial" w:hAnsi="Arial" w:cs="Arial"/>
          <w:lang w:eastAsia="pl-PL"/>
        </w:rPr>
      </w:pPr>
    </w:p>
    <w:p w:rsidR="00DD57F0" w:rsidRPr="006A152F" w:rsidRDefault="00DD57F0" w:rsidP="006A20EB">
      <w:pPr>
        <w:suppressAutoHyphens w:val="0"/>
        <w:jc w:val="both"/>
        <w:rPr>
          <w:rFonts w:ascii="Arial" w:hAnsi="Arial" w:cs="Arial"/>
          <w:lang w:eastAsia="pl-PL"/>
        </w:rPr>
      </w:pPr>
    </w:p>
    <w:p w:rsidR="00596499" w:rsidRPr="006A152F" w:rsidRDefault="00596499" w:rsidP="00596499">
      <w:pPr>
        <w:jc w:val="right"/>
        <w:rPr>
          <w:rFonts w:ascii="Arial" w:hAnsi="Arial" w:cs="Arial"/>
        </w:rPr>
      </w:pPr>
      <w:r w:rsidRPr="006A152F">
        <w:rPr>
          <w:rFonts w:ascii="Arial" w:hAnsi="Arial" w:cs="Arial"/>
        </w:rPr>
        <w:t xml:space="preserve">Bolesławiec, </w:t>
      </w:r>
      <w:r w:rsidR="00C04B6F" w:rsidRPr="006A152F">
        <w:rPr>
          <w:rFonts w:ascii="Arial" w:hAnsi="Arial" w:cs="Arial"/>
        </w:rPr>
        <w:t>18 maja</w:t>
      </w:r>
      <w:r w:rsidRPr="006A152F">
        <w:rPr>
          <w:rFonts w:ascii="Arial" w:hAnsi="Arial" w:cs="Arial"/>
        </w:rPr>
        <w:t xml:space="preserve"> 2021 r.</w:t>
      </w:r>
    </w:p>
    <w:p w:rsidR="00596499" w:rsidRPr="006A152F" w:rsidRDefault="00596499" w:rsidP="00596499">
      <w:pPr>
        <w:rPr>
          <w:rFonts w:ascii="Arial" w:hAnsi="Arial" w:cs="Arial"/>
        </w:rPr>
      </w:pPr>
      <w:r w:rsidRPr="006A152F">
        <w:rPr>
          <w:rFonts w:ascii="Arial" w:hAnsi="Arial" w:cs="Arial"/>
        </w:rPr>
        <w:t>OR</w:t>
      </w:r>
      <w:r w:rsidR="00C04B6F" w:rsidRPr="006A152F">
        <w:rPr>
          <w:rFonts w:ascii="Arial" w:hAnsi="Arial" w:cs="Arial"/>
        </w:rPr>
        <w:t>-I.0003.2</w:t>
      </w:r>
      <w:r w:rsidRPr="006A152F">
        <w:rPr>
          <w:rFonts w:ascii="Arial" w:hAnsi="Arial" w:cs="Arial"/>
        </w:rPr>
        <w:t>.2021</w:t>
      </w:r>
    </w:p>
    <w:p w:rsidR="00596499" w:rsidRPr="006A152F" w:rsidRDefault="00596499" w:rsidP="00596499">
      <w:pPr>
        <w:rPr>
          <w:rFonts w:ascii="Arial" w:hAnsi="Arial" w:cs="Arial"/>
        </w:rPr>
      </w:pPr>
    </w:p>
    <w:p w:rsidR="00596499" w:rsidRPr="006A152F" w:rsidRDefault="00596499" w:rsidP="00596499">
      <w:pPr>
        <w:rPr>
          <w:rFonts w:ascii="Arial" w:hAnsi="Arial" w:cs="Arial"/>
        </w:rPr>
      </w:pPr>
    </w:p>
    <w:p w:rsidR="00596499" w:rsidRPr="006A152F" w:rsidRDefault="00596499" w:rsidP="00596499">
      <w:pPr>
        <w:ind w:left="4956"/>
        <w:rPr>
          <w:rFonts w:ascii="Arial" w:hAnsi="Arial" w:cs="Arial"/>
          <w:b/>
        </w:rPr>
      </w:pPr>
      <w:r w:rsidRPr="006A152F">
        <w:rPr>
          <w:rFonts w:ascii="Arial" w:hAnsi="Arial" w:cs="Arial"/>
          <w:b/>
        </w:rPr>
        <w:t>Pan</w:t>
      </w:r>
    </w:p>
    <w:p w:rsidR="00596499" w:rsidRPr="006A152F" w:rsidRDefault="00596499" w:rsidP="00596499">
      <w:pPr>
        <w:ind w:left="4956"/>
        <w:rPr>
          <w:rFonts w:ascii="Arial" w:hAnsi="Arial" w:cs="Arial"/>
          <w:b/>
        </w:rPr>
      </w:pPr>
      <w:r w:rsidRPr="006A152F">
        <w:rPr>
          <w:rFonts w:ascii="Arial" w:hAnsi="Arial" w:cs="Arial"/>
          <w:b/>
        </w:rPr>
        <w:t>Józef Pokładek</w:t>
      </w:r>
    </w:p>
    <w:p w:rsidR="00596499" w:rsidRPr="006A152F" w:rsidRDefault="00596499" w:rsidP="00596499">
      <w:pPr>
        <w:ind w:left="4956"/>
        <w:rPr>
          <w:rFonts w:ascii="Arial" w:hAnsi="Arial" w:cs="Arial"/>
          <w:b/>
        </w:rPr>
      </w:pPr>
      <w:r w:rsidRPr="006A152F">
        <w:rPr>
          <w:rFonts w:ascii="Arial" w:hAnsi="Arial" w:cs="Arial"/>
          <w:b/>
        </w:rPr>
        <w:t>Przewodniczący Rady Miasta</w:t>
      </w:r>
    </w:p>
    <w:p w:rsidR="00596499" w:rsidRPr="006A152F" w:rsidRDefault="00596499" w:rsidP="00596499">
      <w:pPr>
        <w:ind w:left="4956"/>
        <w:rPr>
          <w:rFonts w:ascii="Arial" w:hAnsi="Arial" w:cs="Arial"/>
          <w:b/>
        </w:rPr>
      </w:pPr>
      <w:r w:rsidRPr="006A152F">
        <w:rPr>
          <w:rFonts w:ascii="Arial" w:hAnsi="Arial" w:cs="Arial"/>
          <w:b/>
        </w:rPr>
        <w:t>Bolesławiec</w:t>
      </w:r>
    </w:p>
    <w:p w:rsidR="00596499" w:rsidRPr="006A152F" w:rsidRDefault="00596499" w:rsidP="00596499">
      <w:pPr>
        <w:rPr>
          <w:rFonts w:ascii="Arial" w:hAnsi="Arial" w:cs="Arial"/>
        </w:rPr>
      </w:pPr>
    </w:p>
    <w:p w:rsidR="00596499" w:rsidRPr="006A152F" w:rsidRDefault="00596499" w:rsidP="00596499">
      <w:pPr>
        <w:rPr>
          <w:rFonts w:ascii="Arial" w:hAnsi="Arial" w:cs="Arial"/>
        </w:rPr>
      </w:pPr>
    </w:p>
    <w:p w:rsidR="00C04B6F" w:rsidRPr="006A152F" w:rsidRDefault="00596499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 xml:space="preserve">Interpelacja radnego Macieja Małkowskiego z </w:t>
      </w:r>
      <w:r w:rsidR="00C04B6F" w:rsidRPr="006A152F">
        <w:rPr>
          <w:rFonts w:ascii="Arial" w:hAnsi="Arial" w:cs="Arial"/>
        </w:rPr>
        <w:t>6 maja</w:t>
      </w:r>
      <w:r w:rsidRPr="006A152F">
        <w:rPr>
          <w:rFonts w:ascii="Arial" w:hAnsi="Arial" w:cs="Arial"/>
        </w:rPr>
        <w:t xml:space="preserve"> 2021 r. wpłynęła do Prezydenta Miasta Bolesławiec </w:t>
      </w:r>
      <w:r w:rsidR="00C04B6F" w:rsidRPr="006A152F">
        <w:rPr>
          <w:rFonts w:ascii="Arial" w:hAnsi="Arial" w:cs="Arial"/>
        </w:rPr>
        <w:t>7 maja</w:t>
      </w:r>
      <w:r w:rsidRPr="006A152F">
        <w:rPr>
          <w:rFonts w:ascii="Arial" w:hAnsi="Arial" w:cs="Arial"/>
        </w:rPr>
        <w:t xml:space="preserve"> 2021 r. Prośba o informacje dotyczące „finansowania bądź dofinansowania </w:t>
      </w:r>
      <w:r w:rsidR="00C04B6F" w:rsidRPr="006A152F">
        <w:rPr>
          <w:rFonts w:ascii="Arial" w:hAnsi="Arial" w:cs="Arial"/>
        </w:rPr>
        <w:t>wyłącznie do</w:t>
      </w:r>
      <w:r w:rsidRPr="006A152F">
        <w:rPr>
          <w:rFonts w:ascii="Arial" w:hAnsi="Arial" w:cs="Arial"/>
        </w:rPr>
        <w:t xml:space="preserve"> studiów Master of Business Administration (MBA), z budżetów miejskich jednostek organizacyjnych, w tym miejskich spółek oraz Urzędu Miasta Bolesławiec na rzecz tych pracowników tychże, od roku 2014 do dnia udzielenia odpowiedzi na niniejszą interpelację”</w:t>
      </w:r>
      <w:r w:rsidR="00C04B6F" w:rsidRPr="006A152F">
        <w:rPr>
          <w:rFonts w:ascii="Arial" w:hAnsi="Arial" w:cs="Arial"/>
        </w:rPr>
        <w:t xml:space="preserve"> została przekazana </w:t>
      </w:r>
      <w:r w:rsidR="001034A5" w:rsidRPr="006A152F">
        <w:rPr>
          <w:rFonts w:ascii="Arial" w:hAnsi="Arial" w:cs="Arial"/>
        </w:rPr>
        <w:t>do</w:t>
      </w:r>
      <w:r w:rsidR="00C04B6F" w:rsidRPr="006A152F">
        <w:rPr>
          <w:rFonts w:ascii="Arial" w:hAnsi="Arial" w:cs="Arial"/>
        </w:rPr>
        <w:t xml:space="preserve"> wszystki</w:t>
      </w:r>
      <w:r w:rsidR="001034A5" w:rsidRPr="006A152F">
        <w:rPr>
          <w:rFonts w:ascii="Arial" w:hAnsi="Arial" w:cs="Arial"/>
        </w:rPr>
        <w:t>ch</w:t>
      </w:r>
      <w:r w:rsidR="00C04B6F" w:rsidRPr="006A152F">
        <w:rPr>
          <w:rFonts w:ascii="Arial" w:hAnsi="Arial" w:cs="Arial"/>
        </w:rPr>
        <w:t xml:space="preserve"> jednost</w:t>
      </w:r>
      <w:r w:rsidR="001034A5" w:rsidRPr="006A152F">
        <w:rPr>
          <w:rFonts w:ascii="Arial" w:hAnsi="Arial" w:cs="Arial"/>
        </w:rPr>
        <w:t>e</w:t>
      </w:r>
      <w:r w:rsidR="00C04B6F" w:rsidRPr="006A152F">
        <w:rPr>
          <w:rFonts w:ascii="Arial" w:hAnsi="Arial" w:cs="Arial"/>
        </w:rPr>
        <w:t>k organizacyjn</w:t>
      </w:r>
      <w:r w:rsidR="001034A5" w:rsidRPr="006A152F">
        <w:rPr>
          <w:rFonts w:ascii="Arial" w:hAnsi="Arial" w:cs="Arial"/>
        </w:rPr>
        <w:t>ych</w:t>
      </w:r>
      <w:r w:rsidR="00C04B6F" w:rsidRPr="006A152F">
        <w:rPr>
          <w:rFonts w:ascii="Arial" w:hAnsi="Arial" w:cs="Arial"/>
        </w:rPr>
        <w:t>, w tym spół</w:t>
      </w:r>
      <w:r w:rsidR="001034A5" w:rsidRPr="006A152F">
        <w:rPr>
          <w:rFonts w:ascii="Arial" w:hAnsi="Arial" w:cs="Arial"/>
        </w:rPr>
        <w:t>e</w:t>
      </w:r>
      <w:r w:rsidR="00C04B6F" w:rsidRPr="006A152F">
        <w:rPr>
          <w:rFonts w:ascii="Arial" w:hAnsi="Arial" w:cs="Arial"/>
        </w:rPr>
        <w:t>k miejski</w:t>
      </w:r>
      <w:r w:rsidR="001034A5" w:rsidRPr="006A152F">
        <w:rPr>
          <w:rFonts w:ascii="Arial" w:hAnsi="Arial" w:cs="Arial"/>
        </w:rPr>
        <w:t>ch</w:t>
      </w:r>
      <w:r w:rsidR="00C04B6F" w:rsidRPr="006A152F">
        <w:rPr>
          <w:rFonts w:ascii="Arial" w:hAnsi="Arial" w:cs="Arial"/>
        </w:rPr>
        <w:t>.</w:t>
      </w:r>
    </w:p>
    <w:p w:rsidR="00C04B6F" w:rsidRPr="006A152F" w:rsidRDefault="00C04B6F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 xml:space="preserve">Urząd Miasta Bolesławiec w latach 2014 - do dnia udzielenia odpowiedzi na niniejszą interpelację dofinansował studia Master of Business Administration (MBA) dwóm pracownikom, będącym przedstawicielami </w:t>
      </w:r>
      <w:r w:rsidR="001034A5" w:rsidRPr="006A152F">
        <w:rPr>
          <w:rFonts w:ascii="Arial" w:hAnsi="Arial" w:cs="Arial"/>
        </w:rPr>
        <w:t>kierownictwa urzędu</w:t>
      </w:r>
      <w:r w:rsidRPr="006A152F">
        <w:rPr>
          <w:rFonts w:ascii="Arial" w:hAnsi="Arial" w:cs="Arial"/>
        </w:rPr>
        <w:t>. Studia zostały ukończone przez jednego pracownika w czerwcu 2020 r., natomiast drugie są w trakcie realizacji - zostały rozpoczęte w październiku 2020 r. Łączny koszt dofinansowania studiów MBA przez Urząd Miasta Bolesławiec wyniósł 7.438,00 zł.</w:t>
      </w:r>
    </w:p>
    <w:p w:rsidR="001034A5" w:rsidRPr="006A152F" w:rsidRDefault="00922ECD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P</w:t>
      </w:r>
      <w:r w:rsidRPr="006A152F">
        <w:rPr>
          <w:rStyle w:val="Pogrubienie"/>
          <w:rFonts w:ascii="Arial" w:hAnsi="Arial" w:cs="Arial"/>
          <w:b w:val="0"/>
        </w:rPr>
        <w:t xml:space="preserve">rogram studiów MBA in </w:t>
      </w:r>
      <w:proofErr w:type="spellStart"/>
      <w:r w:rsidRPr="006A152F">
        <w:rPr>
          <w:rStyle w:val="Pogrubienie"/>
          <w:rFonts w:ascii="Arial" w:hAnsi="Arial" w:cs="Arial"/>
          <w:b w:val="0"/>
        </w:rPr>
        <w:t>Community</w:t>
      </w:r>
      <w:proofErr w:type="spellEnd"/>
      <w:r w:rsidRPr="006A152F">
        <w:rPr>
          <w:rStyle w:val="Pogrubienie"/>
          <w:rFonts w:ascii="Arial" w:hAnsi="Arial" w:cs="Arial"/>
          <w:b w:val="0"/>
        </w:rPr>
        <w:t xml:space="preserve"> Management</w:t>
      </w:r>
      <w:r w:rsidRPr="006A152F">
        <w:rPr>
          <w:rFonts w:ascii="Arial" w:hAnsi="Arial" w:cs="Arial"/>
          <w:b/>
        </w:rPr>
        <w:t> </w:t>
      </w:r>
      <w:r w:rsidRPr="006A152F">
        <w:rPr>
          <w:rFonts w:ascii="Arial" w:hAnsi="Arial" w:cs="Arial"/>
        </w:rPr>
        <w:t>jest dostosowany do dzisiejszych potrzeb samorządu, jego jednostek i spółek miejskic</w:t>
      </w:r>
      <w:r w:rsidR="001034A5" w:rsidRPr="006A152F">
        <w:rPr>
          <w:rFonts w:ascii="Arial" w:hAnsi="Arial" w:cs="Arial"/>
        </w:rPr>
        <w:t>h – i obejmuje: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Wprowadzenie do studiów MBA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Teoria samorządu terytorialnego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Zarzadzanie publiczne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Zarzadzanie strategiczne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Zarzadzanie zmianami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Zamówienia publiczne w JST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lastRenderedPageBreak/>
        <w:t>• Prawne uwarunkowania działalności JST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Programowanie polityk publicznych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Mierniki rozwoju miast i regionów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Strategiczne projekty, które zmieniły miasto/region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Finanse JST i inżynieria finansowa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Zmiany klimatyczne - perspektywa dla miast i regionów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Teoria i praktyka samorządu terytorialnego w Polsce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Dyplomacja samorządowa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Zamówienia publiczne. Partnerstwo publiczno-prywatne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Nadzór właścicielski w JST. Analiza sprawozdań finansowych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Finansowanie polityk publicznych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Seminarium dyplomowe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Komunikacja społeczna JST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Promocja miast i regionów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Psychologia zarządcza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Przywództwo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Trendy rozwojowe miast i regionów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Etyczne uwarunkowania pracy menedżera JST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Nadzór właścicielski JST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Mediacje w samorządzie</w:t>
      </w:r>
    </w:p>
    <w:p w:rsidR="001034A5" w:rsidRPr="006A152F" w:rsidRDefault="001034A5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• HR w samorządzie. Jak motywować i wynagradzać pracowników</w:t>
      </w:r>
    </w:p>
    <w:p w:rsidR="00531139" w:rsidRPr="006A152F" w:rsidRDefault="00531139" w:rsidP="0047095B">
      <w:pPr>
        <w:spacing w:line="360" w:lineRule="auto"/>
        <w:ind w:left="709" w:hanging="1"/>
        <w:rPr>
          <w:rFonts w:ascii="Arial" w:hAnsi="Arial" w:cs="Arial"/>
        </w:rPr>
      </w:pPr>
      <w:bookmarkStart w:id="0" w:name="_GoBack"/>
      <w:bookmarkEnd w:id="0"/>
      <w:r w:rsidRPr="006A152F">
        <w:rPr>
          <w:rFonts w:ascii="Arial" w:hAnsi="Arial" w:cs="Arial"/>
        </w:rPr>
        <w:t>Patronat nad studiami</w:t>
      </w:r>
      <w:r w:rsidRPr="006A152F">
        <w:rPr>
          <w:rStyle w:val="Pogrubienie"/>
          <w:rFonts w:ascii="Arial" w:hAnsi="Arial" w:cs="Arial"/>
          <w:b w:val="0"/>
        </w:rPr>
        <w:t xml:space="preserve"> MBA in </w:t>
      </w:r>
      <w:proofErr w:type="spellStart"/>
      <w:r w:rsidRPr="006A152F">
        <w:rPr>
          <w:rStyle w:val="Pogrubienie"/>
          <w:rFonts w:ascii="Arial" w:hAnsi="Arial" w:cs="Arial"/>
          <w:b w:val="0"/>
        </w:rPr>
        <w:t>Community</w:t>
      </w:r>
      <w:proofErr w:type="spellEnd"/>
      <w:r w:rsidRPr="006A152F">
        <w:rPr>
          <w:rStyle w:val="Pogrubienie"/>
          <w:rFonts w:ascii="Arial" w:hAnsi="Arial" w:cs="Arial"/>
          <w:b w:val="0"/>
        </w:rPr>
        <w:t xml:space="preserve"> Management</w:t>
      </w:r>
      <w:r w:rsidRPr="006A152F">
        <w:rPr>
          <w:rFonts w:ascii="Arial" w:hAnsi="Arial" w:cs="Arial"/>
          <w:b/>
        </w:rPr>
        <w:t> </w:t>
      </w:r>
      <w:r w:rsidRPr="006A152F">
        <w:rPr>
          <w:rFonts w:ascii="Arial" w:hAnsi="Arial" w:cs="Arial"/>
        </w:rPr>
        <w:t>objął Związek Miast Polskich.</w:t>
      </w:r>
    </w:p>
    <w:p w:rsidR="00922ECD" w:rsidRPr="006A152F" w:rsidRDefault="00922ECD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 xml:space="preserve"> Dwusemestralne studia MBA dedykowane są dla liderów i zarządzających w samorządach i spółkach miejskich w Polsce. Zajęcia są przeznaczone zarówno dla urzędników, jak dla polityków i liderów opinii (urzędy miast, gmin, marszałkowskie, powiaty, spółki, radni, ale też zarządzający NGO-sami współpracujący z samorządami). </w:t>
      </w:r>
      <w:r w:rsidRPr="006A152F">
        <w:rPr>
          <w:rFonts w:ascii="Arial" w:hAnsi="Arial" w:cs="Arial"/>
          <w:lang w:eastAsia="pl-PL"/>
        </w:rPr>
        <w:t xml:space="preserve">Master of Business Administration in </w:t>
      </w:r>
      <w:proofErr w:type="spellStart"/>
      <w:r w:rsidRPr="006A152F">
        <w:rPr>
          <w:rFonts w:ascii="Arial" w:hAnsi="Arial" w:cs="Arial"/>
          <w:lang w:eastAsia="pl-PL"/>
        </w:rPr>
        <w:t>Community</w:t>
      </w:r>
      <w:proofErr w:type="spellEnd"/>
      <w:r w:rsidRPr="006A152F">
        <w:rPr>
          <w:rFonts w:ascii="Arial" w:hAnsi="Arial" w:cs="Arial"/>
          <w:lang w:eastAsia="pl-PL"/>
        </w:rPr>
        <w:t xml:space="preserve"> Management to nowy kierunek, który łączy teorię zarządzania samorządem oraz praktyczną wiedzę związaną z konkretnymi przykładami i niestandardowym podejściem do problemów.</w:t>
      </w:r>
      <w:r w:rsidRPr="006A152F">
        <w:rPr>
          <w:rFonts w:ascii="Arial" w:hAnsi="Arial" w:cs="Arial"/>
        </w:rPr>
        <w:t xml:space="preserve"> </w:t>
      </w:r>
      <w:r w:rsidRPr="006A152F">
        <w:rPr>
          <w:rFonts w:ascii="Arial" w:hAnsi="Arial" w:cs="Arial"/>
          <w:lang w:eastAsia="pl-PL"/>
        </w:rPr>
        <w:t xml:space="preserve">MBA in </w:t>
      </w:r>
      <w:proofErr w:type="spellStart"/>
      <w:r w:rsidRPr="006A152F">
        <w:rPr>
          <w:rFonts w:ascii="Arial" w:hAnsi="Arial" w:cs="Arial"/>
          <w:lang w:eastAsia="pl-PL"/>
        </w:rPr>
        <w:t>Community</w:t>
      </w:r>
      <w:proofErr w:type="spellEnd"/>
      <w:r w:rsidRPr="006A152F">
        <w:rPr>
          <w:rFonts w:ascii="Arial" w:hAnsi="Arial" w:cs="Arial"/>
          <w:lang w:eastAsia="pl-PL"/>
        </w:rPr>
        <w:t xml:space="preserve"> Management to konsorcjum uniwersytetu oraz profesjonalistów z mediów i biznesu przez lata blisko pracujących z samorządem. Wykładowcami </w:t>
      </w:r>
      <w:r w:rsidR="00703152" w:rsidRPr="006A152F">
        <w:rPr>
          <w:rFonts w:ascii="Arial" w:hAnsi="Arial" w:cs="Arial"/>
          <w:lang w:eastAsia="pl-PL"/>
        </w:rPr>
        <w:t>s</w:t>
      </w:r>
      <w:r w:rsidRPr="006A152F">
        <w:rPr>
          <w:rFonts w:ascii="Arial" w:hAnsi="Arial" w:cs="Arial"/>
          <w:lang w:eastAsia="pl-PL"/>
        </w:rPr>
        <w:t xml:space="preserve">ą </w:t>
      </w:r>
      <w:r w:rsidR="00703152" w:rsidRPr="006A152F">
        <w:rPr>
          <w:rFonts w:ascii="Arial" w:hAnsi="Arial" w:cs="Arial"/>
          <w:lang w:eastAsia="pl-PL"/>
        </w:rPr>
        <w:t xml:space="preserve">tutaj </w:t>
      </w:r>
      <w:r w:rsidRPr="006A152F">
        <w:rPr>
          <w:rFonts w:ascii="Arial" w:hAnsi="Arial" w:cs="Arial"/>
          <w:lang w:eastAsia="pl-PL"/>
        </w:rPr>
        <w:t xml:space="preserve">teoretycy i praktycy samorządu, których celem jest, </w:t>
      </w:r>
      <w:r w:rsidRPr="006A152F">
        <w:rPr>
          <w:rFonts w:ascii="Arial" w:hAnsi="Arial" w:cs="Arial"/>
          <w:lang w:eastAsia="pl-PL"/>
        </w:rPr>
        <w:lastRenderedPageBreak/>
        <w:t>aby absolwenci z jednej strony dostali dużo nowej wiedzy, a z drugiej poznali metody rozwiązywania konkretnych problemów w zarządzaniu samorządem i spółkami komunalnymi.</w:t>
      </w:r>
    </w:p>
    <w:p w:rsidR="00596499" w:rsidRPr="006A152F" w:rsidRDefault="00922ECD" w:rsidP="00E233F6">
      <w:pPr>
        <w:spacing w:line="360" w:lineRule="auto"/>
        <w:ind w:firstLine="708"/>
        <w:rPr>
          <w:rFonts w:ascii="Arial" w:hAnsi="Arial" w:cs="Arial"/>
        </w:rPr>
      </w:pPr>
      <w:r w:rsidRPr="006A152F">
        <w:rPr>
          <w:rFonts w:ascii="Arial" w:hAnsi="Arial" w:cs="Arial"/>
        </w:rPr>
        <w:t>W załączeniu przekazuję</w:t>
      </w:r>
      <w:r w:rsidR="00596499" w:rsidRPr="006A152F">
        <w:rPr>
          <w:rFonts w:ascii="Arial" w:hAnsi="Arial" w:cs="Arial"/>
        </w:rPr>
        <w:t xml:space="preserve"> </w:t>
      </w:r>
      <w:r w:rsidRPr="006A152F">
        <w:rPr>
          <w:rFonts w:ascii="Arial" w:hAnsi="Arial" w:cs="Arial"/>
        </w:rPr>
        <w:t xml:space="preserve">również </w:t>
      </w:r>
      <w:r w:rsidR="00596499" w:rsidRPr="006A152F">
        <w:rPr>
          <w:rFonts w:ascii="Arial" w:hAnsi="Arial" w:cs="Arial"/>
        </w:rPr>
        <w:t xml:space="preserve">kopie odpowiedzi kierowników jednostek organizacyjnych i prezesów </w:t>
      </w:r>
      <w:r w:rsidRPr="006A152F">
        <w:rPr>
          <w:rFonts w:ascii="Arial" w:hAnsi="Arial" w:cs="Arial"/>
        </w:rPr>
        <w:t>spółek miejskich będących odpowiedzią na przedłożona interpelację.</w:t>
      </w:r>
    </w:p>
    <w:p w:rsidR="0090742F" w:rsidRPr="006A152F" w:rsidRDefault="0090742F" w:rsidP="00596499">
      <w:pPr>
        <w:spacing w:line="360" w:lineRule="auto"/>
        <w:rPr>
          <w:rFonts w:ascii="Arial" w:hAnsi="Arial" w:cs="Arial"/>
        </w:rPr>
      </w:pPr>
    </w:p>
    <w:p w:rsidR="00596499" w:rsidRPr="006A152F" w:rsidRDefault="00596499" w:rsidP="00DE1E31">
      <w:pPr>
        <w:spacing w:line="360" w:lineRule="auto"/>
        <w:ind w:left="-851" w:firstLine="851"/>
        <w:rPr>
          <w:rFonts w:ascii="Arial" w:hAnsi="Arial" w:cs="Arial"/>
        </w:rPr>
      </w:pPr>
      <w:r w:rsidRPr="006A152F">
        <w:rPr>
          <w:rFonts w:ascii="Arial" w:hAnsi="Arial" w:cs="Arial"/>
        </w:rPr>
        <w:t>Do wiadomości:</w:t>
      </w:r>
    </w:p>
    <w:p w:rsidR="00596499" w:rsidRPr="006A152F" w:rsidRDefault="00596499" w:rsidP="00596499">
      <w:pPr>
        <w:spacing w:line="360" w:lineRule="auto"/>
        <w:rPr>
          <w:rFonts w:ascii="Arial" w:hAnsi="Arial" w:cs="Arial"/>
        </w:rPr>
      </w:pPr>
      <w:r w:rsidRPr="006A152F">
        <w:rPr>
          <w:rFonts w:ascii="Arial" w:hAnsi="Arial" w:cs="Arial"/>
        </w:rPr>
        <w:t xml:space="preserve">Pan Maciej Małkowski </w:t>
      </w:r>
      <w:r w:rsidR="00093782" w:rsidRPr="006A152F">
        <w:rPr>
          <w:rFonts w:ascii="Arial" w:hAnsi="Arial" w:cs="Arial"/>
        </w:rPr>
        <w:t>– radny Rady Miasta Bolesławiec</w:t>
      </w:r>
    </w:p>
    <w:p w:rsidR="00093782" w:rsidRPr="006A152F" w:rsidRDefault="00093782" w:rsidP="00DE1E31">
      <w:pPr>
        <w:spacing w:line="360" w:lineRule="auto"/>
        <w:ind w:left="-851"/>
        <w:rPr>
          <w:rFonts w:ascii="Arial" w:hAnsi="Arial" w:cs="Arial"/>
          <w:u w:val="single"/>
        </w:rPr>
      </w:pPr>
    </w:p>
    <w:p w:rsidR="00DE1E31" w:rsidRPr="006A152F" w:rsidRDefault="00596499" w:rsidP="00DE1E31">
      <w:pPr>
        <w:spacing w:line="360" w:lineRule="auto"/>
        <w:ind w:left="-851"/>
        <w:rPr>
          <w:rFonts w:ascii="Arial" w:hAnsi="Arial" w:cs="Arial"/>
        </w:rPr>
      </w:pPr>
      <w:r w:rsidRPr="006A152F">
        <w:rPr>
          <w:rFonts w:ascii="Arial" w:hAnsi="Arial" w:cs="Arial"/>
        </w:rPr>
        <w:t>W załączeniu:</w:t>
      </w:r>
    </w:p>
    <w:p w:rsidR="00BD6731" w:rsidRPr="006A152F" w:rsidRDefault="00BD6731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 xml:space="preserve">Miejski Zespół </w:t>
      </w:r>
      <w:proofErr w:type="spellStart"/>
      <w:r w:rsidRPr="006A152F">
        <w:rPr>
          <w:rFonts w:ascii="Arial" w:hAnsi="Arial" w:cs="Arial"/>
        </w:rPr>
        <w:t>Ekonomiczno</w:t>
      </w:r>
      <w:proofErr w:type="spellEnd"/>
      <w:r w:rsidRPr="006A152F">
        <w:rPr>
          <w:rFonts w:ascii="Arial" w:hAnsi="Arial" w:cs="Arial"/>
        </w:rPr>
        <w:t xml:space="preserve"> - Administracyjny - pismo nr O.054.2.2021 z dnia 13.05.2021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Szkoła Podstawowa Nr 1 w Bolesławcu - p</w:t>
      </w:r>
      <w:r w:rsidR="00596499" w:rsidRPr="006A152F">
        <w:rPr>
          <w:rFonts w:ascii="Arial" w:hAnsi="Arial" w:cs="Arial"/>
        </w:rPr>
        <w:t xml:space="preserve">ismo </w:t>
      </w:r>
      <w:r w:rsidRPr="006A152F">
        <w:rPr>
          <w:rFonts w:ascii="Arial" w:hAnsi="Arial" w:cs="Arial"/>
        </w:rPr>
        <w:t>nr SP1.053.</w:t>
      </w:r>
      <w:r w:rsidR="00BD6731" w:rsidRPr="006A152F">
        <w:rPr>
          <w:rFonts w:ascii="Arial" w:hAnsi="Arial" w:cs="Arial"/>
        </w:rPr>
        <w:t>2</w:t>
      </w:r>
      <w:r w:rsidRPr="006A152F">
        <w:rPr>
          <w:rFonts w:ascii="Arial" w:hAnsi="Arial" w:cs="Arial"/>
        </w:rPr>
        <w:t>.2021 z dnia</w:t>
      </w:r>
      <w:r w:rsidR="00BD6731" w:rsidRPr="006A152F">
        <w:rPr>
          <w:rFonts w:ascii="Arial" w:hAnsi="Arial" w:cs="Arial"/>
        </w:rPr>
        <w:t xml:space="preserve"> 13.05</w:t>
      </w:r>
      <w:r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Szkoła Podstawowa Nr 2 w Bolesławcu - p</w:t>
      </w:r>
      <w:r w:rsidR="00596499" w:rsidRPr="006A152F">
        <w:rPr>
          <w:rFonts w:ascii="Arial" w:hAnsi="Arial" w:cs="Arial"/>
        </w:rPr>
        <w:t>ismo nr S-0</w:t>
      </w:r>
      <w:r w:rsidR="00DE1E31" w:rsidRPr="006A152F">
        <w:rPr>
          <w:rFonts w:ascii="Arial" w:hAnsi="Arial" w:cs="Arial"/>
        </w:rPr>
        <w:t>71-1-</w:t>
      </w:r>
      <w:r w:rsidR="00BD6731" w:rsidRPr="006A152F">
        <w:rPr>
          <w:rFonts w:ascii="Arial" w:hAnsi="Arial" w:cs="Arial"/>
        </w:rPr>
        <w:t>2</w:t>
      </w:r>
      <w:r w:rsidR="00DE1E31" w:rsidRPr="006A152F">
        <w:rPr>
          <w:rFonts w:ascii="Arial" w:hAnsi="Arial" w:cs="Arial"/>
        </w:rPr>
        <w:t xml:space="preserve">/2021 z dnia </w:t>
      </w:r>
      <w:r w:rsidR="00BD6731" w:rsidRPr="006A152F">
        <w:rPr>
          <w:rFonts w:ascii="Arial" w:hAnsi="Arial" w:cs="Arial"/>
        </w:rPr>
        <w:t>13.05.</w:t>
      </w:r>
      <w:r w:rsidR="00DE1E31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Szkoła Podstawowa Nr 3 w Bolesławcu - p</w:t>
      </w:r>
      <w:r w:rsidR="00BD6731" w:rsidRPr="006A152F">
        <w:rPr>
          <w:rFonts w:ascii="Arial" w:hAnsi="Arial" w:cs="Arial"/>
        </w:rPr>
        <w:t>ismo nr SP3 4313/8</w:t>
      </w:r>
      <w:r w:rsidR="00596499" w:rsidRPr="006A152F">
        <w:rPr>
          <w:rFonts w:ascii="Arial" w:hAnsi="Arial" w:cs="Arial"/>
        </w:rPr>
        <w:t>/2021 z dnia</w:t>
      </w:r>
      <w:r w:rsidR="00BD6731" w:rsidRPr="006A152F">
        <w:rPr>
          <w:rFonts w:ascii="Arial" w:hAnsi="Arial" w:cs="Arial"/>
        </w:rPr>
        <w:t xml:space="preserve"> 13.05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Szkoła Podstawowa Nr 4 w Bolesławcu - p</w:t>
      </w:r>
      <w:r w:rsidR="00596499" w:rsidRPr="006A152F">
        <w:rPr>
          <w:rFonts w:ascii="Arial" w:hAnsi="Arial" w:cs="Arial"/>
        </w:rPr>
        <w:t xml:space="preserve">ismo z dnia </w:t>
      </w:r>
      <w:r w:rsidR="00BD6731" w:rsidRPr="006A152F">
        <w:rPr>
          <w:rFonts w:ascii="Arial" w:hAnsi="Arial" w:cs="Arial"/>
        </w:rPr>
        <w:t>14.05.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Szkoła Podstawowa Nr 5 w Bolesławcu - p</w:t>
      </w:r>
      <w:r w:rsidR="00596499" w:rsidRPr="006A152F">
        <w:rPr>
          <w:rFonts w:ascii="Arial" w:hAnsi="Arial" w:cs="Arial"/>
        </w:rPr>
        <w:t xml:space="preserve">ismo z dnia </w:t>
      </w:r>
      <w:r w:rsidR="00E64891" w:rsidRPr="006A152F">
        <w:rPr>
          <w:rFonts w:ascii="Arial" w:hAnsi="Arial" w:cs="Arial"/>
        </w:rPr>
        <w:t>18.05.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Miejskiej Przedszkole Publiczne Nr 1 w Bolesławcu - p</w:t>
      </w:r>
      <w:r w:rsidR="00BD6731" w:rsidRPr="006A152F">
        <w:rPr>
          <w:rFonts w:ascii="Arial" w:hAnsi="Arial" w:cs="Arial"/>
        </w:rPr>
        <w:t>ismo nr L.dz. P1/29</w:t>
      </w:r>
      <w:r w:rsidR="00596499" w:rsidRPr="006A152F">
        <w:rPr>
          <w:rFonts w:ascii="Arial" w:hAnsi="Arial" w:cs="Arial"/>
        </w:rPr>
        <w:t>/</w:t>
      </w:r>
      <w:r w:rsidR="00BD6731" w:rsidRPr="006A152F">
        <w:rPr>
          <w:rFonts w:ascii="Arial" w:hAnsi="Arial" w:cs="Arial"/>
        </w:rPr>
        <w:t>20</w:t>
      </w:r>
      <w:r w:rsidR="00596499" w:rsidRPr="006A152F">
        <w:rPr>
          <w:rFonts w:ascii="Arial" w:hAnsi="Arial" w:cs="Arial"/>
        </w:rPr>
        <w:t>21 z dnia</w:t>
      </w:r>
      <w:r w:rsidR="00BD6731" w:rsidRPr="006A152F">
        <w:rPr>
          <w:rFonts w:ascii="Arial" w:hAnsi="Arial" w:cs="Arial"/>
        </w:rPr>
        <w:t xml:space="preserve"> 13.05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426" w:hanging="283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Miejskiej Przedszkole Publiczne Nr 2 w Bolesławcu - p</w:t>
      </w:r>
      <w:r w:rsidR="00596499" w:rsidRPr="006A152F">
        <w:rPr>
          <w:rFonts w:ascii="Arial" w:hAnsi="Arial" w:cs="Arial"/>
        </w:rPr>
        <w:t>ismo nr M</w:t>
      </w:r>
      <w:r w:rsidR="00093782" w:rsidRPr="006A152F">
        <w:rPr>
          <w:rFonts w:ascii="Arial" w:hAnsi="Arial" w:cs="Arial"/>
        </w:rPr>
        <w:t>PP2/17</w:t>
      </w:r>
      <w:r w:rsidR="00596499" w:rsidRPr="006A152F">
        <w:rPr>
          <w:rFonts w:ascii="Arial" w:hAnsi="Arial" w:cs="Arial"/>
        </w:rPr>
        <w:t>/2021 z dnia</w:t>
      </w:r>
      <w:r w:rsidR="00E233F6">
        <w:rPr>
          <w:rFonts w:ascii="Arial" w:hAnsi="Arial" w:cs="Arial"/>
        </w:rPr>
        <w:t xml:space="preserve"> </w:t>
      </w:r>
      <w:r w:rsidR="00093782" w:rsidRPr="006A152F">
        <w:rPr>
          <w:rFonts w:ascii="Arial" w:hAnsi="Arial" w:cs="Arial"/>
        </w:rPr>
        <w:t>17 05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Miejskiej Przedszkole Publiczne Nr 3 w Bolesławcu - p</w:t>
      </w:r>
      <w:r w:rsidR="00093782" w:rsidRPr="006A152F">
        <w:rPr>
          <w:rFonts w:ascii="Arial" w:hAnsi="Arial" w:cs="Arial"/>
        </w:rPr>
        <w:t>ismo nr MPP3.053.2</w:t>
      </w:r>
      <w:r w:rsidR="00596499" w:rsidRPr="006A152F">
        <w:rPr>
          <w:rFonts w:ascii="Arial" w:hAnsi="Arial" w:cs="Arial"/>
        </w:rPr>
        <w:t>.2021 z dnia</w:t>
      </w:r>
      <w:r w:rsidR="00093782" w:rsidRPr="006A152F">
        <w:rPr>
          <w:rFonts w:ascii="Arial" w:hAnsi="Arial" w:cs="Arial"/>
        </w:rPr>
        <w:t xml:space="preserve"> 13.05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Miejskiej Przedszkole Publiczne Nr 4 w Bolesławcu - p</w:t>
      </w:r>
      <w:r w:rsidR="00BD6731" w:rsidRPr="006A152F">
        <w:rPr>
          <w:rFonts w:ascii="Arial" w:hAnsi="Arial" w:cs="Arial"/>
        </w:rPr>
        <w:t>ismo nr L.dz.P4/19</w:t>
      </w:r>
      <w:r w:rsidR="00596499" w:rsidRPr="006A152F">
        <w:rPr>
          <w:rFonts w:ascii="Arial" w:hAnsi="Arial" w:cs="Arial"/>
        </w:rPr>
        <w:t xml:space="preserve">/2021 z dnia </w:t>
      </w:r>
      <w:r w:rsidR="00BD6731" w:rsidRPr="006A152F">
        <w:rPr>
          <w:rFonts w:ascii="Arial" w:hAnsi="Arial" w:cs="Arial"/>
        </w:rPr>
        <w:t>13.05.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Miejskiej Przedszkole Publiczne Nr 5 w Bolesławcu - p</w:t>
      </w:r>
      <w:r w:rsidR="00093782" w:rsidRPr="006A152F">
        <w:rPr>
          <w:rFonts w:ascii="Arial" w:hAnsi="Arial" w:cs="Arial"/>
        </w:rPr>
        <w:t>ismo nr Ldz.41</w:t>
      </w:r>
      <w:r w:rsidR="00596499" w:rsidRPr="006A152F">
        <w:rPr>
          <w:rFonts w:ascii="Arial" w:hAnsi="Arial" w:cs="Arial"/>
        </w:rPr>
        <w:t xml:space="preserve">/P5/2021 z dnia </w:t>
      </w:r>
      <w:r w:rsidR="00093782" w:rsidRPr="006A152F">
        <w:rPr>
          <w:rFonts w:ascii="Arial" w:hAnsi="Arial" w:cs="Arial"/>
        </w:rPr>
        <w:t>17.05.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 xml:space="preserve">Miejskiej Przedszkole Publiczne Nr 6 w Bolesławcu - pismo nr </w:t>
      </w:r>
      <w:r w:rsidR="00BD6731" w:rsidRPr="006A152F">
        <w:rPr>
          <w:rFonts w:ascii="Arial" w:hAnsi="Arial" w:cs="Arial"/>
        </w:rPr>
        <w:t>L.dz.31</w:t>
      </w:r>
      <w:r w:rsidR="00596499" w:rsidRPr="006A152F">
        <w:rPr>
          <w:rFonts w:ascii="Arial" w:hAnsi="Arial" w:cs="Arial"/>
        </w:rPr>
        <w:t>/MPP6/2021 z dnia</w:t>
      </w:r>
      <w:r w:rsidR="00BD6731" w:rsidRPr="006A152F">
        <w:rPr>
          <w:rFonts w:ascii="Arial" w:hAnsi="Arial" w:cs="Arial"/>
        </w:rPr>
        <w:t xml:space="preserve"> 14.05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lastRenderedPageBreak/>
        <w:t>Miejskiej Przedszkole Publiczne Nr 7 w Bolesławcu - p</w:t>
      </w:r>
      <w:r w:rsidR="00596499" w:rsidRPr="006A152F">
        <w:rPr>
          <w:rFonts w:ascii="Arial" w:hAnsi="Arial" w:cs="Arial"/>
        </w:rPr>
        <w:t>ismo nr Ldz.P7/</w:t>
      </w:r>
      <w:r w:rsidR="00093782" w:rsidRPr="006A152F">
        <w:rPr>
          <w:rFonts w:ascii="Arial" w:hAnsi="Arial" w:cs="Arial"/>
        </w:rPr>
        <w:t>38</w:t>
      </w:r>
      <w:r w:rsidR="00596499" w:rsidRPr="006A152F">
        <w:rPr>
          <w:rFonts w:ascii="Arial" w:hAnsi="Arial" w:cs="Arial"/>
        </w:rPr>
        <w:t xml:space="preserve">/2021 z dnia </w:t>
      </w:r>
      <w:r w:rsidR="00093782" w:rsidRPr="006A152F">
        <w:rPr>
          <w:rFonts w:ascii="Arial" w:hAnsi="Arial" w:cs="Arial"/>
        </w:rPr>
        <w:t>14.05.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 Ośrodek Pomocy Społecznej w Bolesławcu - p</w:t>
      </w:r>
      <w:r w:rsidR="00596499" w:rsidRPr="006A152F">
        <w:rPr>
          <w:rFonts w:ascii="Arial" w:hAnsi="Arial" w:cs="Arial"/>
        </w:rPr>
        <w:t xml:space="preserve">ismo nr </w:t>
      </w:r>
      <w:r w:rsidR="00BD6731" w:rsidRPr="006A152F">
        <w:rPr>
          <w:rFonts w:ascii="Arial" w:hAnsi="Arial" w:cs="Arial"/>
        </w:rPr>
        <w:t xml:space="preserve">L.dz.1065/21 </w:t>
      </w:r>
      <w:r w:rsidR="00596499" w:rsidRPr="006A152F">
        <w:rPr>
          <w:rFonts w:ascii="Arial" w:hAnsi="Arial" w:cs="Arial"/>
        </w:rPr>
        <w:t xml:space="preserve">z dnia </w:t>
      </w:r>
      <w:r w:rsidR="00BD6731" w:rsidRPr="006A152F">
        <w:rPr>
          <w:rFonts w:ascii="Arial" w:hAnsi="Arial" w:cs="Arial"/>
        </w:rPr>
        <w:t>12.05.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I Środowiskowy Dom Samopomocy w Bolesławcu - p</w:t>
      </w:r>
      <w:r w:rsidR="00BD6731" w:rsidRPr="006A152F">
        <w:rPr>
          <w:rFonts w:ascii="Arial" w:hAnsi="Arial" w:cs="Arial"/>
        </w:rPr>
        <w:t>ismo nr I ŚDS.67</w:t>
      </w:r>
      <w:r w:rsidR="00596499" w:rsidRPr="006A152F">
        <w:rPr>
          <w:rFonts w:ascii="Arial" w:hAnsi="Arial" w:cs="Arial"/>
        </w:rPr>
        <w:t xml:space="preserve">.2021 z dnia </w:t>
      </w:r>
      <w:r w:rsidR="00BD6731" w:rsidRPr="006A152F">
        <w:rPr>
          <w:rFonts w:ascii="Arial" w:hAnsi="Arial" w:cs="Arial"/>
        </w:rPr>
        <w:t>13.05.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II Środowiskowy Dom Samopomocy w Bolesławcu - p</w:t>
      </w:r>
      <w:r w:rsidR="00BD6731" w:rsidRPr="006A152F">
        <w:rPr>
          <w:rFonts w:ascii="Arial" w:hAnsi="Arial" w:cs="Arial"/>
        </w:rPr>
        <w:t>ismo nr II ŚDS.148</w:t>
      </w:r>
      <w:r w:rsidR="00596499" w:rsidRPr="006A152F">
        <w:rPr>
          <w:rFonts w:ascii="Arial" w:hAnsi="Arial" w:cs="Arial"/>
        </w:rPr>
        <w:t xml:space="preserve">.2021 z dnia </w:t>
      </w:r>
      <w:r w:rsidR="00BD6731" w:rsidRPr="006A152F">
        <w:rPr>
          <w:rFonts w:ascii="Arial" w:hAnsi="Arial" w:cs="Arial"/>
        </w:rPr>
        <w:t>12.05.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Dom Pomocy Społecznej w Bolesławcu - p</w:t>
      </w:r>
      <w:r w:rsidR="00596499" w:rsidRPr="006A152F">
        <w:rPr>
          <w:rFonts w:ascii="Arial" w:hAnsi="Arial" w:cs="Arial"/>
        </w:rPr>
        <w:t>ismo nr DPS.D.0700.</w:t>
      </w:r>
      <w:r w:rsidR="00E64891" w:rsidRPr="006A152F">
        <w:rPr>
          <w:rFonts w:ascii="Arial" w:hAnsi="Arial" w:cs="Arial"/>
        </w:rPr>
        <w:t>104.2021 z dnia 20.05.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4324C4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Straż Miejska w Bolesławcu - p</w:t>
      </w:r>
      <w:r w:rsidR="00BD6731" w:rsidRPr="006A152F">
        <w:rPr>
          <w:rFonts w:ascii="Arial" w:hAnsi="Arial" w:cs="Arial"/>
        </w:rPr>
        <w:t>ismo nr SM.0022.02.2021 L.dz.967</w:t>
      </w:r>
      <w:r w:rsidR="00596499" w:rsidRPr="006A152F">
        <w:rPr>
          <w:rFonts w:ascii="Arial" w:hAnsi="Arial" w:cs="Arial"/>
        </w:rPr>
        <w:t xml:space="preserve">.2021 z dnia </w:t>
      </w:r>
      <w:r w:rsidR="00BD6731" w:rsidRPr="006A152F">
        <w:rPr>
          <w:rFonts w:ascii="Arial" w:hAnsi="Arial" w:cs="Arial"/>
        </w:rPr>
        <w:t>12.05.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 Zakład Gospodarki Mieszkaniowej w Bolesławcu - p</w:t>
      </w:r>
      <w:r w:rsidR="00596499" w:rsidRPr="006A152F">
        <w:rPr>
          <w:rFonts w:ascii="Arial" w:hAnsi="Arial" w:cs="Arial"/>
        </w:rPr>
        <w:t>ismo nr DP/</w:t>
      </w:r>
      <w:r w:rsidR="00093782" w:rsidRPr="006A152F">
        <w:rPr>
          <w:rFonts w:ascii="Arial" w:hAnsi="Arial" w:cs="Arial"/>
        </w:rPr>
        <w:t>2208</w:t>
      </w:r>
      <w:r w:rsidR="00596499" w:rsidRPr="006A152F">
        <w:rPr>
          <w:rFonts w:ascii="Arial" w:hAnsi="Arial" w:cs="Arial"/>
        </w:rPr>
        <w:t xml:space="preserve">/2021 z dnia </w:t>
      </w:r>
      <w:r w:rsidR="00093782" w:rsidRPr="006A152F">
        <w:rPr>
          <w:rFonts w:ascii="Arial" w:hAnsi="Arial" w:cs="Arial"/>
        </w:rPr>
        <w:t>17.05.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DE1E31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 xml:space="preserve">Miejski Ośrodek Sportu i Rekreacji w Bolesławcu - </w:t>
      </w:r>
      <w:r w:rsidR="00093782" w:rsidRPr="006A152F">
        <w:rPr>
          <w:rFonts w:ascii="Arial" w:hAnsi="Arial" w:cs="Arial"/>
        </w:rPr>
        <w:t>pismo nr l.dz.704/2021 z dnia 14.05.2021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Muzeum Ceramiki w Bolesławcu - p</w:t>
      </w:r>
      <w:r w:rsidR="00596499" w:rsidRPr="006A152F">
        <w:rPr>
          <w:rFonts w:ascii="Arial" w:hAnsi="Arial" w:cs="Arial"/>
        </w:rPr>
        <w:t>ismo nr L.dz.</w:t>
      </w:r>
      <w:r w:rsidR="00093782" w:rsidRPr="006A152F">
        <w:rPr>
          <w:rFonts w:ascii="Arial" w:hAnsi="Arial" w:cs="Arial"/>
        </w:rPr>
        <w:t>299</w:t>
      </w:r>
      <w:r w:rsidR="00596499" w:rsidRPr="006A152F">
        <w:rPr>
          <w:rFonts w:ascii="Arial" w:hAnsi="Arial" w:cs="Arial"/>
        </w:rPr>
        <w:t>/20</w:t>
      </w:r>
      <w:r w:rsidR="00093782" w:rsidRPr="006A152F">
        <w:rPr>
          <w:rFonts w:ascii="Arial" w:hAnsi="Arial" w:cs="Arial"/>
        </w:rPr>
        <w:t>21 z dnia 18.05.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Miejska Biblioteka Publiczna - Centrum Wiedzy w Bolesławcu - p</w:t>
      </w:r>
      <w:r w:rsidR="00BD6731" w:rsidRPr="006A152F">
        <w:rPr>
          <w:rFonts w:ascii="Arial" w:hAnsi="Arial" w:cs="Arial"/>
        </w:rPr>
        <w:t xml:space="preserve">ismo nr </w:t>
      </w:r>
      <w:proofErr w:type="spellStart"/>
      <w:r w:rsidR="00BD6731" w:rsidRPr="006A152F">
        <w:rPr>
          <w:rFonts w:ascii="Arial" w:hAnsi="Arial" w:cs="Arial"/>
        </w:rPr>
        <w:t>L.Dz.MBP</w:t>
      </w:r>
      <w:proofErr w:type="spellEnd"/>
      <w:r w:rsidR="00BD6731" w:rsidRPr="006A152F">
        <w:rPr>
          <w:rFonts w:ascii="Arial" w:hAnsi="Arial" w:cs="Arial"/>
        </w:rPr>
        <w:t>-CW 74</w:t>
      </w:r>
      <w:r w:rsidR="00596499" w:rsidRPr="006A152F">
        <w:rPr>
          <w:rFonts w:ascii="Arial" w:hAnsi="Arial" w:cs="Arial"/>
        </w:rPr>
        <w:t>/2021 z dnia</w:t>
      </w:r>
      <w:r w:rsidR="00BD6731" w:rsidRPr="006A152F">
        <w:rPr>
          <w:rFonts w:ascii="Arial" w:hAnsi="Arial" w:cs="Arial"/>
        </w:rPr>
        <w:t xml:space="preserve"> 14.05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Bolesławiecki Ośrodek Kultury - Międzynarodowe Centrum Ceramiki w Bolesławcu - p</w:t>
      </w:r>
      <w:r w:rsidR="00596499" w:rsidRPr="006A152F">
        <w:rPr>
          <w:rFonts w:ascii="Arial" w:hAnsi="Arial" w:cs="Arial"/>
        </w:rPr>
        <w:t xml:space="preserve">ismo nr DKK.0122.02.2021 z dnia </w:t>
      </w:r>
      <w:r w:rsidR="00BD6731" w:rsidRPr="006A152F">
        <w:rPr>
          <w:rFonts w:ascii="Arial" w:hAnsi="Arial" w:cs="Arial"/>
        </w:rPr>
        <w:t>12.05.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Zakład Energetyki Cieplnej Sp. z o.o. w Bolesławcu - p</w:t>
      </w:r>
      <w:r w:rsidR="00596499" w:rsidRPr="006A152F">
        <w:rPr>
          <w:rFonts w:ascii="Arial" w:hAnsi="Arial" w:cs="Arial"/>
        </w:rPr>
        <w:t xml:space="preserve">ismo znak </w:t>
      </w:r>
      <w:r w:rsidR="00093782" w:rsidRPr="006A152F">
        <w:rPr>
          <w:rFonts w:ascii="Arial" w:hAnsi="Arial" w:cs="Arial"/>
        </w:rPr>
        <w:t>DO/1138/</w:t>
      </w:r>
      <w:r w:rsidR="00596499" w:rsidRPr="006A152F">
        <w:rPr>
          <w:rFonts w:ascii="Arial" w:hAnsi="Arial" w:cs="Arial"/>
        </w:rPr>
        <w:t>2021 z dnia</w:t>
      </w:r>
      <w:r w:rsidR="00093782" w:rsidRPr="006A152F">
        <w:rPr>
          <w:rFonts w:ascii="Arial" w:hAnsi="Arial" w:cs="Arial"/>
        </w:rPr>
        <w:t xml:space="preserve"> 18.05</w:t>
      </w:r>
      <w:r w:rsidR="00596499" w:rsidRPr="006A152F">
        <w:rPr>
          <w:rFonts w:ascii="Arial" w:hAnsi="Arial" w:cs="Arial"/>
        </w:rPr>
        <w:t>.2021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 Zakład Gospodarki Komunalnej Sp. z o.o. w Bolesławcu - p</w:t>
      </w:r>
      <w:r w:rsidR="00596499" w:rsidRPr="006A152F">
        <w:rPr>
          <w:rFonts w:ascii="Arial" w:hAnsi="Arial" w:cs="Arial"/>
        </w:rPr>
        <w:t>ismo nr L.</w:t>
      </w:r>
      <w:proofErr w:type="spellStart"/>
      <w:r w:rsidR="00596499" w:rsidRPr="006A152F">
        <w:rPr>
          <w:rFonts w:ascii="Arial" w:hAnsi="Arial" w:cs="Arial"/>
        </w:rPr>
        <w:t>dz</w:t>
      </w:r>
      <w:proofErr w:type="spellEnd"/>
      <w:r w:rsidR="00596499" w:rsidRPr="006A152F">
        <w:rPr>
          <w:rFonts w:ascii="Arial" w:hAnsi="Arial" w:cs="Arial"/>
        </w:rPr>
        <w:t>.:</w:t>
      </w:r>
      <w:r w:rsidR="00BD6731" w:rsidRPr="006A152F">
        <w:rPr>
          <w:rFonts w:ascii="Arial" w:hAnsi="Arial" w:cs="Arial"/>
        </w:rPr>
        <w:t>ZP/1834/2021 z dnia 17.05.</w:t>
      </w:r>
      <w:r w:rsidR="00596499" w:rsidRPr="006A152F">
        <w:rPr>
          <w:rFonts w:ascii="Arial" w:hAnsi="Arial" w:cs="Arial"/>
        </w:rPr>
        <w:t>2021 r.</w:t>
      </w:r>
    </w:p>
    <w:p w:rsidR="00DE1E31" w:rsidRPr="006A152F" w:rsidRDefault="006E42A2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Miejski Zakład Komunikacji Sp. z o.o. w Bolesławcu -  p</w:t>
      </w:r>
      <w:r w:rsidR="00BD6731" w:rsidRPr="006A152F">
        <w:rPr>
          <w:rFonts w:ascii="Arial" w:hAnsi="Arial" w:cs="Arial"/>
        </w:rPr>
        <w:t>ismo nr L.Dz.304</w:t>
      </w:r>
      <w:r w:rsidR="00596499" w:rsidRPr="006A152F">
        <w:rPr>
          <w:rFonts w:ascii="Arial" w:hAnsi="Arial" w:cs="Arial"/>
        </w:rPr>
        <w:t xml:space="preserve">/2021 z dnia </w:t>
      </w:r>
      <w:r w:rsidR="00BD6731" w:rsidRPr="006A152F">
        <w:rPr>
          <w:rFonts w:ascii="Arial" w:hAnsi="Arial" w:cs="Arial"/>
        </w:rPr>
        <w:t>12.05.</w:t>
      </w:r>
      <w:r w:rsidR="00596499" w:rsidRPr="006A152F">
        <w:rPr>
          <w:rFonts w:ascii="Arial" w:hAnsi="Arial" w:cs="Arial"/>
        </w:rPr>
        <w:t>2021 r.</w:t>
      </w:r>
    </w:p>
    <w:p w:rsidR="00E76D72" w:rsidRPr="00E233F6" w:rsidRDefault="00DE1E31" w:rsidP="00E233F6">
      <w:pPr>
        <w:numPr>
          <w:ilvl w:val="0"/>
          <w:numId w:val="3"/>
        </w:numPr>
        <w:spacing w:line="360" w:lineRule="auto"/>
        <w:ind w:left="-284" w:hanging="425"/>
        <w:rPr>
          <w:rFonts w:ascii="Arial" w:hAnsi="Arial" w:cs="Arial"/>
          <w:u w:val="single"/>
        </w:rPr>
      </w:pPr>
      <w:r w:rsidRPr="006A152F">
        <w:rPr>
          <w:rFonts w:ascii="Arial" w:hAnsi="Arial" w:cs="Arial"/>
        </w:rPr>
        <w:t>Towarzystwo Budownictwa Społecznego Sp. z o.o. w Bolesławcu - pismo nr L.dz.1</w:t>
      </w:r>
      <w:r w:rsidR="00093782" w:rsidRPr="006A152F">
        <w:rPr>
          <w:rFonts w:ascii="Arial" w:hAnsi="Arial" w:cs="Arial"/>
        </w:rPr>
        <w:t>800/2021 z dnia 18.05.</w:t>
      </w:r>
      <w:r w:rsidRPr="006A152F">
        <w:rPr>
          <w:rFonts w:ascii="Arial" w:hAnsi="Arial" w:cs="Arial"/>
        </w:rPr>
        <w:t>2021 r.</w:t>
      </w:r>
    </w:p>
    <w:p w:rsidR="00E233F6" w:rsidRPr="00E233F6" w:rsidRDefault="00E233F6" w:rsidP="00E233F6">
      <w:pPr>
        <w:spacing w:line="360" w:lineRule="auto"/>
        <w:ind w:left="4536"/>
        <w:rPr>
          <w:rFonts w:ascii="Arial" w:hAnsi="Arial" w:cs="Arial"/>
          <w:b/>
        </w:rPr>
      </w:pPr>
      <w:r w:rsidRPr="00E233F6">
        <w:rPr>
          <w:rFonts w:ascii="Arial" w:hAnsi="Arial" w:cs="Arial"/>
          <w:b/>
        </w:rPr>
        <w:t>I Zastępca Prezydenta Miasta</w:t>
      </w:r>
    </w:p>
    <w:p w:rsidR="00E233F6" w:rsidRPr="00E233F6" w:rsidRDefault="00E233F6" w:rsidP="00E233F6">
      <w:pPr>
        <w:spacing w:line="360" w:lineRule="auto"/>
        <w:ind w:left="4536"/>
        <w:rPr>
          <w:rFonts w:ascii="Arial" w:hAnsi="Arial" w:cs="Arial"/>
          <w:b/>
        </w:rPr>
      </w:pPr>
    </w:p>
    <w:p w:rsidR="00E233F6" w:rsidRPr="00E233F6" w:rsidRDefault="00E233F6" w:rsidP="00E233F6">
      <w:pPr>
        <w:spacing w:line="360" w:lineRule="auto"/>
        <w:ind w:left="4536"/>
        <w:rPr>
          <w:rFonts w:ascii="Arial" w:hAnsi="Arial" w:cs="Arial"/>
          <w:b/>
          <w:u w:val="single"/>
        </w:rPr>
      </w:pPr>
      <w:r w:rsidRPr="00E233F6">
        <w:rPr>
          <w:rFonts w:ascii="Arial" w:hAnsi="Arial" w:cs="Arial"/>
          <w:b/>
        </w:rPr>
        <w:t xml:space="preserve">/-/ Iwona </w:t>
      </w:r>
      <w:proofErr w:type="spellStart"/>
      <w:r w:rsidRPr="00E233F6">
        <w:rPr>
          <w:rFonts w:ascii="Arial" w:hAnsi="Arial" w:cs="Arial"/>
          <w:b/>
        </w:rPr>
        <w:t>Mandżuk</w:t>
      </w:r>
      <w:proofErr w:type="spellEnd"/>
      <w:r w:rsidRPr="00E233F6">
        <w:rPr>
          <w:rFonts w:ascii="Arial" w:hAnsi="Arial" w:cs="Arial"/>
          <w:b/>
        </w:rPr>
        <w:t>-Dudek</w:t>
      </w:r>
    </w:p>
    <w:sectPr w:rsidR="00E233F6" w:rsidRPr="00E233F6">
      <w:foot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F0D" w:rsidRDefault="00A92F0D">
      <w:r>
        <w:separator/>
      </w:r>
    </w:p>
  </w:endnote>
  <w:endnote w:type="continuationSeparator" w:id="0">
    <w:p w:rsidR="00A92F0D" w:rsidRDefault="00A92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6A152F">
    <w:pPr>
      <w:pStyle w:val="Stopka"/>
    </w:pPr>
  </w:p>
  <w:p w:rsidR="00652752" w:rsidRDefault="00652752">
    <w:pPr>
      <w:pStyle w:val="Stopka"/>
      <w:jc w:val="center"/>
    </w:pPr>
  </w:p>
  <w:p w:rsidR="00652752" w:rsidRDefault="00652752" w:rsidP="006A15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23439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A5359B">
      <w:rPr>
        <w:rFonts w:ascii="Arial" w:hAnsi="Arial" w:cs="Arial"/>
        <w:sz w:val="18"/>
        <w:lang w:val="en-US"/>
      </w:rPr>
      <w:t>612-16-36-326</w:t>
    </w:r>
    <w:r w:rsidRPr="00A5359B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6A152F" w:rsidRDefault="00652752" w:rsidP="006A152F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F0D" w:rsidRDefault="00A92F0D">
      <w:r>
        <w:separator/>
      </w:r>
    </w:p>
  </w:footnote>
  <w:footnote w:type="continuationSeparator" w:id="0">
    <w:p w:rsidR="00A92F0D" w:rsidRDefault="00A92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2343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234398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2343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3439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3439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23439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2557C19"/>
    <w:multiLevelType w:val="hybridMultilevel"/>
    <w:tmpl w:val="60749D50"/>
    <w:lvl w:ilvl="0" w:tplc="D6D67076">
      <w:start w:val="1"/>
      <w:numFmt w:val="ordinal"/>
      <w:lvlText w:val="%1"/>
      <w:lvlJc w:val="left"/>
      <w:pPr>
        <w:ind w:left="-1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>
    <w:nsid w:val="7B0E126C"/>
    <w:multiLevelType w:val="hybridMultilevel"/>
    <w:tmpl w:val="0DCED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55DC2"/>
    <w:rsid w:val="000640A8"/>
    <w:rsid w:val="00086422"/>
    <w:rsid w:val="00093782"/>
    <w:rsid w:val="000C5C43"/>
    <w:rsid w:val="001034A5"/>
    <w:rsid w:val="001429B1"/>
    <w:rsid w:val="00152EC9"/>
    <w:rsid w:val="002045B8"/>
    <w:rsid w:val="00206DC8"/>
    <w:rsid w:val="00211CE0"/>
    <w:rsid w:val="00234398"/>
    <w:rsid w:val="002766EF"/>
    <w:rsid w:val="00286E13"/>
    <w:rsid w:val="004152FC"/>
    <w:rsid w:val="004324C4"/>
    <w:rsid w:val="00451777"/>
    <w:rsid w:val="0047095B"/>
    <w:rsid w:val="004D10EC"/>
    <w:rsid w:val="00531139"/>
    <w:rsid w:val="00596499"/>
    <w:rsid w:val="005B1D69"/>
    <w:rsid w:val="005C1A76"/>
    <w:rsid w:val="00623297"/>
    <w:rsid w:val="00652752"/>
    <w:rsid w:val="00667652"/>
    <w:rsid w:val="006A11CF"/>
    <w:rsid w:val="006A152F"/>
    <w:rsid w:val="006A20EB"/>
    <w:rsid w:val="006A6146"/>
    <w:rsid w:val="006D1EEC"/>
    <w:rsid w:val="006E42A2"/>
    <w:rsid w:val="00703152"/>
    <w:rsid w:val="007068A1"/>
    <w:rsid w:val="007112D1"/>
    <w:rsid w:val="00717C6D"/>
    <w:rsid w:val="00742C21"/>
    <w:rsid w:val="0078047C"/>
    <w:rsid w:val="007E41F5"/>
    <w:rsid w:val="008C5914"/>
    <w:rsid w:val="0090742F"/>
    <w:rsid w:val="00922ECD"/>
    <w:rsid w:val="009330C4"/>
    <w:rsid w:val="00944F9F"/>
    <w:rsid w:val="00977EC9"/>
    <w:rsid w:val="009950EE"/>
    <w:rsid w:val="009A3C4D"/>
    <w:rsid w:val="009D5CFF"/>
    <w:rsid w:val="009F2884"/>
    <w:rsid w:val="00A264C4"/>
    <w:rsid w:val="00A5359B"/>
    <w:rsid w:val="00A92F0D"/>
    <w:rsid w:val="00AF65C7"/>
    <w:rsid w:val="00BC7CBF"/>
    <w:rsid w:val="00BD6731"/>
    <w:rsid w:val="00C04974"/>
    <w:rsid w:val="00C04B6F"/>
    <w:rsid w:val="00C1094E"/>
    <w:rsid w:val="00C26E9D"/>
    <w:rsid w:val="00C65118"/>
    <w:rsid w:val="00C67C8F"/>
    <w:rsid w:val="00C74A4F"/>
    <w:rsid w:val="00C935AE"/>
    <w:rsid w:val="00CD0FA1"/>
    <w:rsid w:val="00CF6ED7"/>
    <w:rsid w:val="00D2638B"/>
    <w:rsid w:val="00D31058"/>
    <w:rsid w:val="00DD57F0"/>
    <w:rsid w:val="00DE1E31"/>
    <w:rsid w:val="00E233F6"/>
    <w:rsid w:val="00E23D5D"/>
    <w:rsid w:val="00E27B01"/>
    <w:rsid w:val="00E64891"/>
    <w:rsid w:val="00E76D72"/>
    <w:rsid w:val="00EE0CD9"/>
    <w:rsid w:val="00F469F2"/>
    <w:rsid w:val="00F5637A"/>
    <w:rsid w:val="00FA18C0"/>
    <w:rsid w:val="00FB058E"/>
    <w:rsid w:val="00FE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59649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922EC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59649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922E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10</TotalTime>
  <Pages>4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7</cp:revision>
  <cp:lastPrinted>2021-05-21T05:57:00Z</cp:lastPrinted>
  <dcterms:created xsi:type="dcterms:W3CDTF">2021-05-21T06:26:00Z</dcterms:created>
  <dcterms:modified xsi:type="dcterms:W3CDTF">2021-05-21T06:36:00Z</dcterms:modified>
</cp:coreProperties>
</file>