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93564" w:rsidRPr="004F1F61" w:rsidRDefault="00793564" w:rsidP="008D3848">
      <w:pPr>
        <w:rPr>
          <w:rFonts w:ascii="Arial" w:hAnsi="Arial" w:cs="Arial"/>
          <w:sz w:val="20"/>
          <w:szCs w:val="20"/>
        </w:rPr>
      </w:pPr>
    </w:p>
    <w:p w:rsidR="003F4DA0" w:rsidRPr="00F40DFE" w:rsidRDefault="008D3848" w:rsidP="008D3848">
      <w:pPr>
        <w:rPr>
          <w:rFonts w:ascii="Arial" w:hAnsi="Arial" w:cs="Arial"/>
          <w:sz w:val="22"/>
          <w:szCs w:val="22"/>
        </w:rPr>
      </w:pPr>
      <w:r w:rsidRPr="00F40DFE">
        <w:rPr>
          <w:rFonts w:ascii="Arial" w:hAnsi="Arial" w:cs="Arial"/>
          <w:sz w:val="22"/>
          <w:szCs w:val="22"/>
        </w:rPr>
        <w:t>ZI-I.7011.</w:t>
      </w:r>
      <w:r w:rsidR="00DB3479">
        <w:rPr>
          <w:rFonts w:ascii="Arial" w:hAnsi="Arial" w:cs="Arial"/>
          <w:sz w:val="22"/>
          <w:szCs w:val="22"/>
        </w:rPr>
        <w:t>10</w:t>
      </w:r>
      <w:r w:rsidR="00495B1B" w:rsidRPr="00F40DFE">
        <w:rPr>
          <w:rFonts w:ascii="Arial" w:hAnsi="Arial" w:cs="Arial"/>
          <w:sz w:val="22"/>
          <w:szCs w:val="22"/>
        </w:rPr>
        <w:t>.202</w:t>
      </w:r>
      <w:r w:rsidR="005B24AE" w:rsidRPr="00F40DFE">
        <w:rPr>
          <w:rFonts w:ascii="Arial" w:hAnsi="Arial" w:cs="Arial"/>
          <w:sz w:val="22"/>
          <w:szCs w:val="22"/>
        </w:rPr>
        <w:t>1</w:t>
      </w:r>
      <w:r w:rsidRPr="00F40DFE">
        <w:rPr>
          <w:rFonts w:ascii="Arial" w:hAnsi="Arial" w:cs="Arial"/>
          <w:sz w:val="22"/>
          <w:szCs w:val="22"/>
        </w:rPr>
        <w:t>.RR</w:t>
      </w:r>
      <w:r w:rsidR="00CF5509">
        <w:rPr>
          <w:rFonts w:ascii="Arial" w:hAnsi="Arial" w:cs="Arial"/>
          <w:sz w:val="22"/>
          <w:szCs w:val="22"/>
        </w:rPr>
        <w:t xml:space="preserve"> </w:t>
      </w:r>
    </w:p>
    <w:p w:rsidR="008D3848" w:rsidRPr="00F40DFE" w:rsidRDefault="008D3848" w:rsidP="003F4DA0">
      <w:pPr>
        <w:jc w:val="right"/>
        <w:rPr>
          <w:rFonts w:ascii="Arial" w:hAnsi="Arial" w:cs="Arial"/>
          <w:sz w:val="22"/>
          <w:szCs w:val="22"/>
        </w:rPr>
      </w:pPr>
      <w:r w:rsidRPr="00F40DFE">
        <w:rPr>
          <w:rFonts w:ascii="Arial" w:hAnsi="Arial" w:cs="Arial"/>
          <w:sz w:val="22"/>
          <w:szCs w:val="22"/>
        </w:rPr>
        <w:t xml:space="preserve">Bolesławiec, dnia </w:t>
      </w:r>
      <w:r w:rsidR="00DB3479">
        <w:rPr>
          <w:rFonts w:ascii="Arial" w:hAnsi="Arial" w:cs="Arial"/>
          <w:sz w:val="22"/>
          <w:szCs w:val="22"/>
        </w:rPr>
        <w:t xml:space="preserve">18 </w:t>
      </w:r>
      <w:r w:rsidR="00BB5036">
        <w:rPr>
          <w:rFonts w:ascii="Arial" w:hAnsi="Arial" w:cs="Arial"/>
          <w:sz w:val="22"/>
          <w:szCs w:val="22"/>
        </w:rPr>
        <w:t>maja</w:t>
      </w:r>
      <w:r w:rsidR="00AF6CD8" w:rsidRPr="00F40DFE">
        <w:rPr>
          <w:rFonts w:ascii="Arial" w:hAnsi="Arial" w:cs="Arial"/>
          <w:sz w:val="22"/>
          <w:szCs w:val="22"/>
        </w:rPr>
        <w:t xml:space="preserve"> 2021</w:t>
      </w:r>
      <w:r w:rsidRPr="00F40DFE">
        <w:rPr>
          <w:rFonts w:ascii="Arial" w:hAnsi="Arial" w:cs="Arial"/>
          <w:sz w:val="22"/>
          <w:szCs w:val="22"/>
        </w:rPr>
        <w:t xml:space="preserve"> r.</w:t>
      </w:r>
    </w:p>
    <w:p w:rsidR="00296BD9" w:rsidRPr="004F1F61" w:rsidRDefault="00296BD9" w:rsidP="00296BD9">
      <w:pPr>
        <w:rPr>
          <w:rFonts w:ascii="Arial" w:hAnsi="Arial" w:cs="Arial"/>
          <w:sz w:val="20"/>
          <w:szCs w:val="20"/>
        </w:rPr>
      </w:pPr>
    </w:p>
    <w:p w:rsidR="00A05336" w:rsidRDefault="00A05336" w:rsidP="00871ED7">
      <w:pPr>
        <w:ind w:left="4536"/>
        <w:rPr>
          <w:rFonts w:ascii="Arial" w:hAnsi="Arial" w:cs="Arial"/>
          <w:sz w:val="20"/>
          <w:szCs w:val="20"/>
        </w:rPr>
      </w:pPr>
    </w:p>
    <w:p w:rsidR="00871ED7" w:rsidRPr="00F40DFE" w:rsidRDefault="00871ED7" w:rsidP="00871ED7">
      <w:pPr>
        <w:ind w:left="4536"/>
        <w:rPr>
          <w:rFonts w:ascii="Arial" w:hAnsi="Arial" w:cs="Arial"/>
          <w:sz w:val="22"/>
          <w:szCs w:val="22"/>
        </w:rPr>
      </w:pPr>
      <w:r w:rsidRPr="00F40DFE">
        <w:rPr>
          <w:rFonts w:ascii="Arial" w:hAnsi="Arial" w:cs="Arial"/>
          <w:sz w:val="22"/>
          <w:szCs w:val="22"/>
        </w:rPr>
        <w:t>W miejscu</w:t>
      </w:r>
    </w:p>
    <w:p w:rsidR="00871ED7" w:rsidRPr="00F40DFE" w:rsidRDefault="00871ED7" w:rsidP="00871ED7">
      <w:pPr>
        <w:ind w:left="4536"/>
        <w:rPr>
          <w:rFonts w:ascii="Arial" w:hAnsi="Arial" w:cs="Arial"/>
          <w:b/>
          <w:sz w:val="22"/>
          <w:szCs w:val="22"/>
        </w:rPr>
      </w:pPr>
      <w:r w:rsidRPr="00F40DFE">
        <w:rPr>
          <w:rFonts w:ascii="Arial" w:hAnsi="Arial" w:cs="Arial"/>
          <w:b/>
          <w:sz w:val="22"/>
          <w:szCs w:val="22"/>
        </w:rPr>
        <w:t xml:space="preserve">Pan </w:t>
      </w:r>
      <w:r w:rsidR="003520F6" w:rsidRPr="00F40DFE">
        <w:rPr>
          <w:rFonts w:ascii="Arial" w:hAnsi="Arial" w:cs="Arial"/>
          <w:b/>
          <w:sz w:val="22"/>
          <w:szCs w:val="22"/>
        </w:rPr>
        <w:t>Józef Pokładek</w:t>
      </w:r>
    </w:p>
    <w:p w:rsidR="007014DA" w:rsidRPr="00F40DFE" w:rsidRDefault="00F74979" w:rsidP="009F2B7D">
      <w:pPr>
        <w:ind w:left="4254" w:firstLine="282"/>
        <w:jc w:val="both"/>
        <w:rPr>
          <w:rFonts w:ascii="Arial" w:hAnsi="Arial" w:cs="Arial"/>
          <w:b/>
          <w:sz w:val="22"/>
          <w:szCs w:val="22"/>
        </w:rPr>
      </w:pPr>
      <w:r w:rsidRPr="00F40DFE">
        <w:rPr>
          <w:rFonts w:ascii="Arial" w:hAnsi="Arial" w:cs="Arial"/>
          <w:b/>
          <w:sz w:val="22"/>
          <w:szCs w:val="22"/>
        </w:rPr>
        <w:t>P</w:t>
      </w:r>
      <w:r w:rsidR="00871ED7" w:rsidRPr="00F40DFE">
        <w:rPr>
          <w:rFonts w:ascii="Arial" w:hAnsi="Arial" w:cs="Arial"/>
          <w:b/>
          <w:sz w:val="22"/>
          <w:szCs w:val="22"/>
        </w:rPr>
        <w:t xml:space="preserve">rzewodniczący Rady Miasta </w:t>
      </w:r>
    </w:p>
    <w:p w:rsidR="00A05336" w:rsidRPr="00F40DFE" w:rsidRDefault="00A05336" w:rsidP="00871ED7">
      <w:pPr>
        <w:jc w:val="both"/>
        <w:rPr>
          <w:rFonts w:ascii="Arial" w:hAnsi="Arial" w:cs="Arial"/>
          <w:sz w:val="22"/>
          <w:szCs w:val="22"/>
        </w:rPr>
      </w:pPr>
    </w:p>
    <w:p w:rsidR="00871ED7" w:rsidRPr="00F40DFE" w:rsidRDefault="00871ED7" w:rsidP="00CF5509">
      <w:pPr>
        <w:spacing w:before="240" w:line="312" w:lineRule="auto"/>
        <w:jc w:val="both"/>
        <w:rPr>
          <w:rFonts w:ascii="Arial" w:hAnsi="Arial" w:cs="Arial"/>
          <w:sz w:val="22"/>
          <w:szCs w:val="22"/>
        </w:rPr>
      </w:pPr>
      <w:r w:rsidRPr="00F40DFE">
        <w:rPr>
          <w:rFonts w:ascii="Arial" w:hAnsi="Arial" w:cs="Arial"/>
          <w:sz w:val="22"/>
          <w:szCs w:val="22"/>
        </w:rPr>
        <w:t xml:space="preserve">Dotyczy </w:t>
      </w:r>
      <w:r w:rsidR="004056AF">
        <w:rPr>
          <w:rFonts w:ascii="Arial" w:hAnsi="Arial" w:cs="Arial"/>
          <w:sz w:val="22"/>
          <w:szCs w:val="22"/>
        </w:rPr>
        <w:t>wniosku</w:t>
      </w:r>
      <w:r w:rsidRPr="00F40DFE">
        <w:rPr>
          <w:rFonts w:ascii="Arial" w:hAnsi="Arial" w:cs="Arial"/>
          <w:sz w:val="22"/>
          <w:szCs w:val="22"/>
        </w:rPr>
        <w:t xml:space="preserve"> Radn</w:t>
      </w:r>
      <w:r w:rsidR="00BB5036">
        <w:rPr>
          <w:rFonts w:ascii="Arial" w:hAnsi="Arial" w:cs="Arial"/>
          <w:sz w:val="22"/>
          <w:szCs w:val="22"/>
        </w:rPr>
        <w:t>e</w:t>
      </w:r>
      <w:r w:rsidR="004056AF">
        <w:rPr>
          <w:rFonts w:ascii="Arial" w:hAnsi="Arial" w:cs="Arial"/>
          <w:sz w:val="22"/>
          <w:szCs w:val="22"/>
        </w:rPr>
        <w:t>go</w:t>
      </w:r>
      <w:r w:rsidRPr="00F40DFE">
        <w:rPr>
          <w:rFonts w:ascii="Arial" w:hAnsi="Arial" w:cs="Arial"/>
          <w:sz w:val="22"/>
          <w:szCs w:val="22"/>
        </w:rPr>
        <w:t xml:space="preserve"> Rady Miasta – </w:t>
      </w:r>
      <w:r w:rsidR="004056AF">
        <w:rPr>
          <w:rFonts w:ascii="Arial" w:hAnsi="Arial" w:cs="Arial"/>
          <w:sz w:val="22"/>
          <w:szCs w:val="22"/>
        </w:rPr>
        <w:t>Leszka Chudzika</w:t>
      </w:r>
      <w:r w:rsidRPr="00F40DFE">
        <w:rPr>
          <w:rFonts w:ascii="Arial" w:hAnsi="Arial" w:cs="Arial"/>
          <w:sz w:val="22"/>
          <w:szCs w:val="22"/>
        </w:rPr>
        <w:t xml:space="preserve"> przesłane</w:t>
      </w:r>
      <w:r w:rsidR="004056AF">
        <w:rPr>
          <w:rFonts w:ascii="Arial" w:hAnsi="Arial" w:cs="Arial"/>
          <w:sz w:val="22"/>
          <w:szCs w:val="22"/>
        </w:rPr>
        <w:t>go</w:t>
      </w:r>
      <w:r w:rsidRPr="00F40DFE">
        <w:rPr>
          <w:rFonts w:ascii="Arial" w:hAnsi="Arial" w:cs="Arial"/>
          <w:sz w:val="22"/>
          <w:szCs w:val="22"/>
        </w:rPr>
        <w:t xml:space="preserve"> przy piśmie znak: ROG</w:t>
      </w:r>
      <w:r w:rsidR="00A950FB" w:rsidRPr="00F40DFE">
        <w:rPr>
          <w:rFonts w:ascii="Arial" w:hAnsi="Arial" w:cs="Arial"/>
          <w:sz w:val="22"/>
          <w:szCs w:val="22"/>
        </w:rPr>
        <w:t>M.0003.</w:t>
      </w:r>
      <w:r w:rsidR="00BB5036">
        <w:rPr>
          <w:rFonts w:ascii="Arial" w:hAnsi="Arial" w:cs="Arial"/>
          <w:sz w:val="22"/>
          <w:szCs w:val="22"/>
        </w:rPr>
        <w:t>1</w:t>
      </w:r>
      <w:r w:rsidR="004056AF">
        <w:rPr>
          <w:rFonts w:ascii="Arial" w:hAnsi="Arial" w:cs="Arial"/>
          <w:sz w:val="22"/>
          <w:szCs w:val="22"/>
        </w:rPr>
        <w:t>6</w:t>
      </w:r>
      <w:r w:rsidRPr="00F40DFE">
        <w:rPr>
          <w:rFonts w:ascii="Arial" w:hAnsi="Arial" w:cs="Arial"/>
          <w:sz w:val="22"/>
          <w:szCs w:val="22"/>
        </w:rPr>
        <w:t>.202</w:t>
      </w:r>
      <w:r w:rsidR="00AF6CD8" w:rsidRPr="00F40DFE">
        <w:rPr>
          <w:rFonts w:ascii="Arial" w:hAnsi="Arial" w:cs="Arial"/>
          <w:sz w:val="22"/>
          <w:szCs w:val="22"/>
        </w:rPr>
        <w:t>1</w:t>
      </w:r>
      <w:r w:rsidRPr="00F40DFE">
        <w:rPr>
          <w:rFonts w:ascii="Arial" w:hAnsi="Arial" w:cs="Arial"/>
          <w:sz w:val="22"/>
          <w:szCs w:val="22"/>
        </w:rPr>
        <w:t xml:space="preserve"> z dnia </w:t>
      </w:r>
      <w:r w:rsidR="00BB5036">
        <w:rPr>
          <w:rFonts w:ascii="Arial" w:hAnsi="Arial" w:cs="Arial"/>
          <w:sz w:val="22"/>
          <w:szCs w:val="22"/>
        </w:rPr>
        <w:t>0</w:t>
      </w:r>
      <w:r w:rsidR="004056AF">
        <w:rPr>
          <w:rFonts w:ascii="Arial" w:hAnsi="Arial" w:cs="Arial"/>
          <w:sz w:val="22"/>
          <w:szCs w:val="22"/>
        </w:rPr>
        <w:t>7</w:t>
      </w:r>
      <w:r w:rsidR="00BB5036">
        <w:rPr>
          <w:rFonts w:ascii="Arial" w:hAnsi="Arial" w:cs="Arial"/>
          <w:sz w:val="22"/>
          <w:szCs w:val="22"/>
        </w:rPr>
        <w:t xml:space="preserve"> maja</w:t>
      </w:r>
      <w:r w:rsidR="00AF6CD8" w:rsidRPr="00F40DFE">
        <w:rPr>
          <w:rFonts w:ascii="Arial" w:hAnsi="Arial" w:cs="Arial"/>
          <w:sz w:val="22"/>
          <w:szCs w:val="22"/>
        </w:rPr>
        <w:t xml:space="preserve"> 2021</w:t>
      </w:r>
      <w:r w:rsidRPr="00F40DFE">
        <w:rPr>
          <w:rFonts w:ascii="Arial" w:hAnsi="Arial" w:cs="Arial"/>
          <w:sz w:val="22"/>
          <w:szCs w:val="22"/>
        </w:rPr>
        <w:t xml:space="preserve"> r., dotyczące</w:t>
      </w:r>
      <w:r w:rsidR="004056AF">
        <w:rPr>
          <w:rFonts w:ascii="Arial" w:hAnsi="Arial" w:cs="Arial"/>
          <w:sz w:val="22"/>
          <w:szCs w:val="22"/>
        </w:rPr>
        <w:t>go</w:t>
      </w:r>
      <w:r w:rsidRPr="00F40DFE">
        <w:rPr>
          <w:rFonts w:ascii="Arial" w:hAnsi="Arial" w:cs="Arial"/>
          <w:sz w:val="22"/>
          <w:szCs w:val="22"/>
        </w:rPr>
        <w:t xml:space="preserve"> „</w:t>
      </w:r>
      <w:r w:rsidR="00CF49DC">
        <w:rPr>
          <w:rFonts w:ascii="Arial" w:hAnsi="Arial" w:cs="Arial"/>
          <w:sz w:val="22"/>
          <w:szCs w:val="22"/>
        </w:rPr>
        <w:t>inwestycji infrastrukturalnych na lewobrzeżnej części miasta</w:t>
      </w:r>
      <w:r w:rsidR="00BB5036">
        <w:rPr>
          <w:rFonts w:ascii="Arial" w:hAnsi="Arial" w:cs="Arial"/>
          <w:sz w:val="22"/>
          <w:szCs w:val="22"/>
        </w:rPr>
        <w:t>”</w:t>
      </w:r>
      <w:r w:rsidRPr="00F40DFE">
        <w:rPr>
          <w:rFonts w:ascii="Arial" w:hAnsi="Arial" w:cs="Arial"/>
          <w:sz w:val="22"/>
          <w:szCs w:val="22"/>
        </w:rPr>
        <w:t>.</w:t>
      </w:r>
    </w:p>
    <w:p w:rsidR="00A05336" w:rsidRPr="00F40DFE" w:rsidRDefault="00A05336" w:rsidP="002856A7">
      <w:pPr>
        <w:spacing w:after="120" w:line="312" w:lineRule="auto"/>
        <w:jc w:val="both"/>
        <w:rPr>
          <w:rFonts w:ascii="Arial" w:hAnsi="Arial" w:cs="Arial"/>
          <w:sz w:val="22"/>
          <w:szCs w:val="22"/>
        </w:rPr>
      </w:pPr>
    </w:p>
    <w:p w:rsidR="00323CB2" w:rsidRDefault="00F40DFE" w:rsidP="002856A7">
      <w:pPr>
        <w:spacing w:after="120" w:line="312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F40DFE">
        <w:rPr>
          <w:rFonts w:ascii="Arial" w:hAnsi="Arial" w:cs="Arial"/>
          <w:sz w:val="22"/>
          <w:szCs w:val="22"/>
        </w:rPr>
        <w:t xml:space="preserve">Odpowiadając na </w:t>
      </w:r>
      <w:r w:rsidR="00CF49DC">
        <w:rPr>
          <w:rFonts w:ascii="Arial" w:hAnsi="Arial" w:cs="Arial"/>
          <w:sz w:val="22"/>
          <w:szCs w:val="22"/>
        </w:rPr>
        <w:t>wniosek</w:t>
      </w:r>
      <w:r w:rsidRPr="00F40DFE">
        <w:rPr>
          <w:rFonts w:ascii="Arial" w:hAnsi="Arial" w:cs="Arial"/>
          <w:sz w:val="22"/>
          <w:szCs w:val="22"/>
        </w:rPr>
        <w:t>, dotycząc</w:t>
      </w:r>
      <w:r w:rsidR="00CF49DC">
        <w:rPr>
          <w:rFonts w:ascii="Arial" w:hAnsi="Arial" w:cs="Arial"/>
          <w:sz w:val="22"/>
          <w:szCs w:val="22"/>
        </w:rPr>
        <w:t>y</w:t>
      </w:r>
      <w:r w:rsidRPr="00F40DFE">
        <w:rPr>
          <w:rFonts w:ascii="Arial" w:hAnsi="Arial" w:cs="Arial"/>
          <w:sz w:val="22"/>
          <w:szCs w:val="22"/>
        </w:rPr>
        <w:t xml:space="preserve"> sprawy jak wyżej, informuję</w:t>
      </w:r>
      <w:r w:rsidR="006E7C36" w:rsidRPr="00F40DFE">
        <w:rPr>
          <w:rFonts w:ascii="Arial" w:hAnsi="Arial" w:cs="Arial"/>
          <w:sz w:val="22"/>
          <w:szCs w:val="22"/>
        </w:rPr>
        <w:t>:</w:t>
      </w:r>
    </w:p>
    <w:p w:rsidR="00CF49DC" w:rsidRDefault="00CF49DC" w:rsidP="00CF49DC">
      <w:pPr>
        <w:spacing w:after="120" w:line="312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1.</w:t>
      </w:r>
    </w:p>
    <w:p w:rsidR="00A8417D" w:rsidRDefault="00CF49DC" w:rsidP="008C5F00">
      <w:pPr>
        <w:spacing w:after="120" w:line="312" w:lineRule="auto"/>
        <w:jc w:val="both"/>
        <w:rPr>
          <w:rFonts w:ascii="Arial" w:hAnsi="Arial" w:cs="Arial"/>
          <w:iCs/>
          <w:sz w:val="22"/>
          <w:szCs w:val="22"/>
        </w:rPr>
      </w:pPr>
      <w:r w:rsidRPr="008C5F00">
        <w:rPr>
          <w:rFonts w:ascii="Arial" w:hAnsi="Arial" w:cs="Arial"/>
          <w:sz w:val="22"/>
          <w:szCs w:val="22"/>
        </w:rPr>
        <w:t xml:space="preserve">Wstępne rozmowy z Gminą Bolesławiec w sprawie budowy kładki pieszo-rowerowej na rzece Bóbr, zostały przeprowadzone w 2020 r. w ramach planowania przebiegu Dolnośląskiej Autostrady Rowerowej przez Miasto i Gminę Bolesławiec. Razem </w:t>
      </w:r>
      <w:r w:rsidRPr="008C5F00">
        <w:rPr>
          <w:rFonts w:ascii="Arial" w:hAnsi="Arial" w:cs="Arial"/>
          <w:sz w:val="22"/>
          <w:szCs w:val="22"/>
        </w:rPr>
        <w:br/>
        <w:t>z Wójtem Bolesławiec</w:t>
      </w:r>
      <w:r w:rsidR="008C5F00" w:rsidRPr="008C5F00">
        <w:rPr>
          <w:rFonts w:ascii="Arial" w:hAnsi="Arial" w:cs="Arial"/>
          <w:sz w:val="22"/>
          <w:szCs w:val="22"/>
        </w:rPr>
        <w:t>, mając na uwadze, że wygoda i bezpieczeństwo naszych Mieszkańców są dla nas bardzo ważne,</w:t>
      </w:r>
      <w:r w:rsidRPr="008C5F00">
        <w:rPr>
          <w:rFonts w:ascii="Arial" w:hAnsi="Arial" w:cs="Arial"/>
          <w:sz w:val="22"/>
          <w:szCs w:val="22"/>
        </w:rPr>
        <w:t xml:space="preserve"> uznaliśmy budowę kładki za zasadną </w:t>
      </w:r>
      <w:r w:rsidR="008C5F00">
        <w:rPr>
          <w:rFonts w:ascii="Arial" w:hAnsi="Arial" w:cs="Arial"/>
          <w:sz w:val="22"/>
          <w:szCs w:val="22"/>
        </w:rPr>
        <w:br/>
      </w:r>
      <w:r w:rsidRPr="008C5F00">
        <w:rPr>
          <w:rFonts w:ascii="Arial" w:hAnsi="Arial" w:cs="Arial"/>
          <w:sz w:val="22"/>
          <w:szCs w:val="22"/>
        </w:rPr>
        <w:t>i potrzebną</w:t>
      </w:r>
      <w:r w:rsidR="008C5F00">
        <w:rPr>
          <w:rFonts w:ascii="Arial" w:hAnsi="Arial" w:cs="Arial"/>
          <w:sz w:val="22"/>
          <w:szCs w:val="22"/>
        </w:rPr>
        <w:t>. B</w:t>
      </w:r>
      <w:r w:rsidRPr="008C5F00">
        <w:rPr>
          <w:rFonts w:ascii="Arial" w:hAnsi="Arial" w:cs="Arial"/>
          <w:sz w:val="22"/>
          <w:szCs w:val="22"/>
        </w:rPr>
        <w:t xml:space="preserve">ędziemy czynić starania aby ten zamiar zrealizować. </w:t>
      </w:r>
      <w:r w:rsidR="00371940">
        <w:rPr>
          <w:rFonts w:ascii="Arial" w:hAnsi="Arial" w:cs="Arial"/>
          <w:iCs/>
          <w:sz w:val="22"/>
          <w:szCs w:val="22"/>
        </w:rPr>
        <w:t>Proszę również mieć na uwadze, że realizacja powyższego zamierzenia uzależniona będzie od dostępności pozabudżetowych środków finansowych.</w:t>
      </w:r>
    </w:p>
    <w:p w:rsidR="00371940" w:rsidRDefault="00371940" w:rsidP="008C5F00">
      <w:pPr>
        <w:spacing w:after="120" w:line="312" w:lineRule="auto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Ad 2.</w:t>
      </w:r>
    </w:p>
    <w:p w:rsidR="00371940" w:rsidRDefault="00371940" w:rsidP="00371940">
      <w:pPr>
        <w:spacing w:after="120" w:line="312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Położenie warstwy ścieralnej na ul. Zabobrze od numeru 112 do numeru 112E</w:t>
      </w:r>
      <w:r w:rsidRPr="00371940">
        <w:rPr>
          <w:rFonts w:ascii="Arial" w:hAnsi="Arial" w:cs="Arial"/>
          <w:sz w:val="22"/>
          <w:szCs w:val="22"/>
        </w:rPr>
        <w:t>, zostanie umieszczone w planach inwestycyjnych,</w:t>
      </w:r>
      <w:r>
        <w:rPr>
          <w:rFonts w:ascii="Arial" w:hAnsi="Arial" w:cs="Arial"/>
          <w:sz w:val="22"/>
          <w:szCs w:val="22"/>
        </w:rPr>
        <w:t xml:space="preserve"> </w:t>
      </w:r>
      <w:r w:rsidRPr="00371940">
        <w:rPr>
          <w:rFonts w:ascii="Arial" w:hAnsi="Arial" w:cs="Arial"/>
          <w:sz w:val="22"/>
          <w:szCs w:val="22"/>
        </w:rPr>
        <w:t>w przypadku pojawienia się dodatkowych możliwości finansowych.</w:t>
      </w:r>
    </w:p>
    <w:p w:rsidR="00371940" w:rsidRDefault="00371940" w:rsidP="00371940">
      <w:pPr>
        <w:spacing w:after="120" w:line="312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3.</w:t>
      </w:r>
    </w:p>
    <w:p w:rsidR="00F51114" w:rsidRDefault="00686D7D" w:rsidP="00686D7D">
      <w:pPr>
        <w:spacing w:after="120" w:line="312" w:lineRule="auto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Budowa drogi Sosnowej będzie możliwa po zabudowie i zagospodarowaniu działek</w:t>
      </w:r>
      <w:r w:rsidRPr="00686D7D">
        <w:rPr>
          <w:rFonts w:ascii="Arial" w:hAnsi="Arial" w:cs="Arial"/>
          <w:iCs/>
          <w:sz w:val="22"/>
          <w:szCs w:val="22"/>
        </w:rPr>
        <w:t xml:space="preserve"> bezpośrednio przyległych</w:t>
      </w:r>
      <w:r>
        <w:rPr>
          <w:rFonts w:ascii="Arial" w:hAnsi="Arial" w:cs="Arial"/>
          <w:iCs/>
          <w:sz w:val="22"/>
          <w:szCs w:val="22"/>
        </w:rPr>
        <w:t xml:space="preserve"> do drogi.</w:t>
      </w:r>
    </w:p>
    <w:p w:rsidR="004D0A14" w:rsidRDefault="004D0A14" w:rsidP="004D0A14">
      <w:pPr>
        <w:spacing w:after="120" w:line="312" w:lineRule="auto"/>
        <w:ind w:left="4962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I Zastępca Prezydenta Miasta</w:t>
      </w:r>
    </w:p>
    <w:p w:rsidR="004D0A14" w:rsidRPr="00686D7D" w:rsidRDefault="004D0A14" w:rsidP="004D0A14">
      <w:pPr>
        <w:spacing w:after="120" w:line="312" w:lineRule="auto"/>
        <w:ind w:left="4962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/-/ Iwona </w:t>
      </w:r>
      <w:proofErr w:type="spellStart"/>
      <w:r>
        <w:rPr>
          <w:rFonts w:ascii="Arial" w:hAnsi="Arial" w:cs="Arial"/>
          <w:iCs/>
          <w:sz w:val="22"/>
          <w:szCs w:val="22"/>
        </w:rPr>
        <w:t>Mandżuk</w:t>
      </w:r>
      <w:proofErr w:type="spellEnd"/>
      <w:r>
        <w:rPr>
          <w:rFonts w:ascii="Arial" w:hAnsi="Arial" w:cs="Arial"/>
          <w:iCs/>
          <w:sz w:val="22"/>
          <w:szCs w:val="22"/>
        </w:rPr>
        <w:t>-Dudek</w:t>
      </w:r>
    </w:p>
    <w:p w:rsidR="00686D7D" w:rsidRDefault="00686D7D" w:rsidP="00CF5509">
      <w:pPr>
        <w:spacing w:before="360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127D25" w:rsidRPr="00F40DFE" w:rsidRDefault="002478FA" w:rsidP="00D54841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40DFE">
        <w:rPr>
          <w:rFonts w:ascii="Arial" w:hAnsi="Arial" w:cs="Arial"/>
          <w:sz w:val="20"/>
          <w:szCs w:val="20"/>
        </w:rPr>
        <w:t>Otrzymują:</w:t>
      </w:r>
    </w:p>
    <w:p w:rsidR="00127D25" w:rsidRPr="00F40DFE" w:rsidRDefault="002478FA" w:rsidP="00D54841">
      <w:pPr>
        <w:ind w:left="284"/>
        <w:jc w:val="both"/>
        <w:rPr>
          <w:rFonts w:ascii="Arial" w:hAnsi="Arial" w:cs="Arial"/>
          <w:sz w:val="20"/>
          <w:szCs w:val="20"/>
        </w:rPr>
      </w:pPr>
      <w:r w:rsidRPr="00F40DFE">
        <w:rPr>
          <w:rFonts w:ascii="Arial" w:hAnsi="Arial" w:cs="Arial"/>
          <w:sz w:val="20"/>
          <w:szCs w:val="20"/>
        </w:rPr>
        <w:t xml:space="preserve">Pan </w:t>
      </w:r>
      <w:r w:rsidR="003520F6" w:rsidRPr="00F40DFE">
        <w:rPr>
          <w:rFonts w:ascii="Arial" w:hAnsi="Arial" w:cs="Arial"/>
          <w:sz w:val="20"/>
          <w:szCs w:val="20"/>
        </w:rPr>
        <w:t>Józef Pokł</w:t>
      </w:r>
      <w:r w:rsidR="006A6DAE">
        <w:rPr>
          <w:rFonts w:ascii="Arial" w:hAnsi="Arial" w:cs="Arial"/>
          <w:sz w:val="20"/>
          <w:szCs w:val="20"/>
        </w:rPr>
        <w:t>a</w:t>
      </w:r>
      <w:r w:rsidR="003520F6" w:rsidRPr="00F40DFE">
        <w:rPr>
          <w:rFonts w:ascii="Arial" w:hAnsi="Arial" w:cs="Arial"/>
          <w:sz w:val="20"/>
          <w:szCs w:val="20"/>
        </w:rPr>
        <w:t>dek</w:t>
      </w:r>
      <w:r w:rsidR="00127D25" w:rsidRPr="00F40DFE">
        <w:rPr>
          <w:rFonts w:ascii="Arial" w:hAnsi="Arial" w:cs="Arial"/>
          <w:sz w:val="20"/>
          <w:szCs w:val="20"/>
        </w:rPr>
        <w:t xml:space="preserve"> </w:t>
      </w:r>
    </w:p>
    <w:p w:rsidR="002478FA" w:rsidRPr="00F40DFE" w:rsidRDefault="00567073" w:rsidP="00D54841">
      <w:pPr>
        <w:ind w:left="284"/>
        <w:jc w:val="both"/>
        <w:rPr>
          <w:rFonts w:ascii="Arial" w:hAnsi="Arial" w:cs="Arial"/>
          <w:sz w:val="20"/>
          <w:szCs w:val="20"/>
        </w:rPr>
      </w:pPr>
      <w:r w:rsidRPr="00F40DFE">
        <w:rPr>
          <w:rFonts w:ascii="Arial" w:hAnsi="Arial" w:cs="Arial"/>
          <w:sz w:val="20"/>
          <w:szCs w:val="20"/>
        </w:rPr>
        <w:t>P</w:t>
      </w:r>
      <w:r w:rsidR="003520F6" w:rsidRPr="00F40DFE">
        <w:rPr>
          <w:rFonts w:ascii="Arial" w:hAnsi="Arial" w:cs="Arial"/>
          <w:sz w:val="20"/>
          <w:szCs w:val="20"/>
        </w:rPr>
        <w:t>rzewodniczący</w:t>
      </w:r>
      <w:r w:rsidR="002478FA" w:rsidRPr="00F40DFE">
        <w:rPr>
          <w:rFonts w:ascii="Arial" w:hAnsi="Arial" w:cs="Arial"/>
          <w:sz w:val="20"/>
          <w:szCs w:val="20"/>
        </w:rPr>
        <w:t xml:space="preserve"> Rady Miasta</w:t>
      </w:r>
      <w:r w:rsidR="009968BD" w:rsidRPr="00F40DFE">
        <w:rPr>
          <w:rFonts w:ascii="Arial" w:hAnsi="Arial" w:cs="Arial"/>
          <w:sz w:val="20"/>
          <w:szCs w:val="20"/>
        </w:rPr>
        <w:t>,</w:t>
      </w:r>
      <w:r w:rsidR="002478FA" w:rsidRPr="00F40DFE">
        <w:rPr>
          <w:rFonts w:ascii="Arial" w:hAnsi="Arial" w:cs="Arial"/>
          <w:sz w:val="20"/>
          <w:szCs w:val="20"/>
        </w:rPr>
        <w:t xml:space="preserve"> </w:t>
      </w:r>
    </w:p>
    <w:p w:rsidR="00127D25" w:rsidRPr="00F40DFE" w:rsidRDefault="003520F6" w:rsidP="00D54841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40DFE">
        <w:rPr>
          <w:rFonts w:ascii="Arial" w:hAnsi="Arial" w:cs="Arial"/>
          <w:sz w:val="20"/>
          <w:szCs w:val="20"/>
        </w:rPr>
        <w:t xml:space="preserve">Pan </w:t>
      </w:r>
      <w:r w:rsidR="00CF49DC">
        <w:rPr>
          <w:rFonts w:ascii="Arial" w:hAnsi="Arial" w:cs="Arial"/>
          <w:sz w:val="20"/>
          <w:szCs w:val="20"/>
        </w:rPr>
        <w:t>Leszek Chudzik</w:t>
      </w:r>
      <w:r w:rsidR="00127D25" w:rsidRPr="00F40DFE">
        <w:rPr>
          <w:rFonts w:ascii="Arial" w:hAnsi="Arial" w:cs="Arial"/>
          <w:sz w:val="20"/>
          <w:szCs w:val="20"/>
        </w:rPr>
        <w:t xml:space="preserve"> </w:t>
      </w:r>
    </w:p>
    <w:p w:rsidR="002478FA" w:rsidRPr="00F40DFE" w:rsidRDefault="002478FA" w:rsidP="00D54841">
      <w:pPr>
        <w:ind w:left="284"/>
        <w:jc w:val="both"/>
        <w:rPr>
          <w:rFonts w:ascii="Arial" w:hAnsi="Arial" w:cs="Arial"/>
          <w:sz w:val="20"/>
          <w:szCs w:val="20"/>
        </w:rPr>
      </w:pPr>
      <w:r w:rsidRPr="00F40DFE">
        <w:rPr>
          <w:rFonts w:ascii="Arial" w:hAnsi="Arial" w:cs="Arial"/>
          <w:sz w:val="20"/>
          <w:szCs w:val="20"/>
        </w:rPr>
        <w:t>Radn</w:t>
      </w:r>
      <w:r w:rsidR="00CF49DC">
        <w:rPr>
          <w:rFonts w:ascii="Arial" w:hAnsi="Arial" w:cs="Arial"/>
          <w:sz w:val="20"/>
          <w:szCs w:val="20"/>
        </w:rPr>
        <w:t>y</w:t>
      </w:r>
      <w:r w:rsidRPr="00F40DFE">
        <w:rPr>
          <w:rFonts w:ascii="Arial" w:hAnsi="Arial" w:cs="Arial"/>
          <w:sz w:val="20"/>
          <w:szCs w:val="20"/>
        </w:rPr>
        <w:t xml:space="preserve"> Rady Miasta,</w:t>
      </w:r>
    </w:p>
    <w:p w:rsidR="00CF5509" w:rsidRPr="00F40DFE" w:rsidRDefault="002478FA" w:rsidP="00CF5509">
      <w:pPr>
        <w:numPr>
          <w:ilvl w:val="0"/>
          <w:numId w:val="17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40DFE">
        <w:rPr>
          <w:rFonts w:ascii="Arial" w:hAnsi="Arial" w:cs="Arial"/>
          <w:sz w:val="20"/>
          <w:szCs w:val="20"/>
        </w:rPr>
        <w:t>aa.</w:t>
      </w:r>
      <w:r w:rsidR="00CF5509" w:rsidRPr="00F40DFE">
        <w:rPr>
          <w:rFonts w:ascii="Arial" w:hAnsi="Arial" w:cs="Arial"/>
          <w:sz w:val="20"/>
          <w:szCs w:val="20"/>
        </w:rPr>
        <w:t xml:space="preserve"> </w:t>
      </w:r>
    </w:p>
    <w:sectPr w:rsidR="00CF5509" w:rsidRPr="00F40DFE" w:rsidSect="00EA27DB">
      <w:footerReference w:type="default" r:id="rId8"/>
      <w:headerReference w:type="first" r:id="rId9"/>
      <w:footerReference w:type="first" r:id="rId10"/>
      <w:pgSz w:w="11906" w:h="16838"/>
      <w:pgMar w:top="1530" w:right="1286" w:bottom="1258" w:left="2340" w:header="539" w:footer="2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D60" w:rsidRDefault="00EC6D60">
      <w:r>
        <w:separator/>
      </w:r>
    </w:p>
  </w:endnote>
  <w:endnote w:type="continuationSeparator" w:id="0">
    <w:p w:rsidR="00EC6D60" w:rsidRDefault="00EC6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TTE1C18A88t00">
    <w:altName w:val="Cambria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Italic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337" w:rsidRPr="00F40DFE" w:rsidRDefault="00DD7337" w:rsidP="00EA27DB">
    <w:pPr>
      <w:pStyle w:val="Stopka"/>
      <w:jc w:val="right"/>
      <w:rPr>
        <w:rFonts w:ascii="Arial" w:hAnsi="Arial" w:cs="Arial"/>
        <w:sz w:val="20"/>
        <w:szCs w:val="20"/>
      </w:rPr>
    </w:pPr>
    <w:r w:rsidRPr="00F40DFE">
      <w:rPr>
        <w:rFonts w:ascii="Arial" w:hAnsi="Arial" w:cs="Arial"/>
        <w:sz w:val="20"/>
        <w:szCs w:val="20"/>
      </w:rPr>
      <w:fldChar w:fldCharType="begin"/>
    </w:r>
    <w:r w:rsidRPr="00F40DFE">
      <w:rPr>
        <w:rFonts w:ascii="Arial" w:hAnsi="Arial" w:cs="Arial"/>
        <w:sz w:val="20"/>
        <w:szCs w:val="20"/>
      </w:rPr>
      <w:instrText>PAGE   \* MERGEFORMAT</w:instrText>
    </w:r>
    <w:r w:rsidRPr="00F40DFE">
      <w:rPr>
        <w:rFonts w:ascii="Arial" w:hAnsi="Arial" w:cs="Arial"/>
        <w:sz w:val="20"/>
        <w:szCs w:val="20"/>
      </w:rPr>
      <w:fldChar w:fldCharType="separate"/>
    </w:r>
    <w:r w:rsidR="004D0A14">
      <w:rPr>
        <w:rFonts w:ascii="Arial" w:hAnsi="Arial" w:cs="Arial"/>
        <w:noProof/>
        <w:sz w:val="20"/>
        <w:szCs w:val="20"/>
      </w:rPr>
      <w:t>2</w:t>
    </w:r>
    <w:r w:rsidRPr="00F40DFE">
      <w:rPr>
        <w:rFonts w:ascii="Arial" w:hAnsi="Arial" w:cs="Arial"/>
        <w:sz w:val="20"/>
        <w:szCs w:val="20"/>
      </w:rPr>
      <w:fldChar w:fldCharType="end"/>
    </w:r>
    <w:r w:rsidR="003F5015" w:rsidRPr="00F40DFE">
      <w:rPr>
        <w:rFonts w:ascii="Arial" w:hAnsi="Arial" w:cs="Arial"/>
        <w:sz w:val="20"/>
        <w:szCs w:val="20"/>
      </w:rPr>
      <w:t>/</w:t>
    </w:r>
    <w:r w:rsidR="00F40DFE" w:rsidRPr="00F40DFE">
      <w:rPr>
        <w:rFonts w:ascii="Arial" w:hAnsi="Arial" w:cs="Arial"/>
        <w:sz w:val="20"/>
        <w:szCs w:val="20"/>
      </w:rPr>
      <w:t>2</w:t>
    </w: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9F2B7D">
    <w:pPr>
      <w:pStyle w:val="Stopka"/>
      <w:rPr>
        <w:rFonts w:ascii="Arial" w:hAnsi="Arial" w:cs="Arial"/>
        <w:sz w:val="18"/>
        <w:szCs w:val="18"/>
      </w:rPr>
    </w:pPr>
  </w:p>
  <w:p w:rsidR="00652752" w:rsidRDefault="00BD07D9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2385" cy="15875"/>
          <wp:effectExtent l="0" t="0" r="0" b="317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2385" cy="15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661F16">
      <w:rPr>
        <w:rFonts w:ascii="Arial" w:hAnsi="Arial" w:cs="Arial"/>
        <w:sz w:val="18"/>
        <w:lang w:val="en-US"/>
      </w:rPr>
      <w:t>612-16-36-326</w:t>
    </w:r>
    <w:r w:rsidRPr="00661F16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>www.um.boleslawiec.pl  e-mail: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r>
      <w:rPr>
        <w:rFonts w:ascii="Arial" w:hAnsi="Arial" w:cs="Arial"/>
        <w:sz w:val="18"/>
        <w:szCs w:val="18"/>
        <w:lang w:val="de-DE"/>
      </w:rPr>
      <w:t>nr 98 1020 2137 0000 9002 0046 4230</w:t>
    </w:r>
  </w:p>
  <w:p w:rsidR="00652752" w:rsidRPr="009F2B7D" w:rsidRDefault="00652752" w:rsidP="009F2B7D">
    <w:pPr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de-DE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D60" w:rsidRDefault="00EC6D60">
      <w:r>
        <w:separator/>
      </w:r>
    </w:p>
  </w:footnote>
  <w:footnote w:type="continuationSeparator" w:id="0">
    <w:p w:rsidR="00EC6D60" w:rsidRDefault="00EC6D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BD07D9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BD07D9">
    <w:pPr>
      <w:pStyle w:val="Nagwek"/>
      <w:tabs>
        <w:tab w:val="left" w:pos="990"/>
        <w:tab w:val="center" w:pos="4884"/>
      </w:tabs>
      <w:ind w:firstLine="180"/>
      <w:jc w:val="center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-1161415</wp:posOffset>
          </wp:positionH>
          <wp:positionV relativeFrom="paragraph">
            <wp:posOffset>593090</wp:posOffset>
          </wp:positionV>
          <wp:extent cx="1038225" cy="8905875"/>
          <wp:effectExtent l="0" t="0" r="9525" b="9525"/>
          <wp:wrapNone/>
          <wp:docPr id="10" name="Obraz 4" descr="nagrody i wyróżnienia otrzymane przez Miasto Bolesławie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asek20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BD07D9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0280" cy="8420735"/>
          <wp:effectExtent l="0" t="0" r="127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84207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BD07D9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36040" cy="8913495"/>
          <wp:effectExtent l="0" t="0" r="0" b="190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040" cy="891349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2385" cy="15875"/>
          <wp:effectExtent l="0" t="0" r="0" b="317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2385" cy="158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BD07D9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0270" cy="6464300"/>
          <wp:effectExtent l="0" t="0" r="508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4643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0270" cy="6472555"/>
          <wp:effectExtent l="0" t="0" r="5080" b="444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47255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5640" cy="4866005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48660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BD07D9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0270" cy="6472555"/>
          <wp:effectExtent l="0" t="0" r="5080" b="444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647255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AB560AE"/>
    <w:multiLevelType w:val="hybridMultilevel"/>
    <w:tmpl w:val="B148CB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7F7EB1"/>
    <w:multiLevelType w:val="hybridMultilevel"/>
    <w:tmpl w:val="2F4240FE"/>
    <w:lvl w:ilvl="0" w:tplc="CCDA81C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1ED755FF"/>
    <w:multiLevelType w:val="hybridMultilevel"/>
    <w:tmpl w:val="E064F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48572D"/>
    <w:multiLevelType w:val="hybridMultilevel"/>
    <w:tmpl w:val="2902B8DC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F9223B"/>
    <w:multiLevelType w:val="hybridMultilevel"/>
    <w:tmpl w:val="CC8CAD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A55A28"/>
    <w:multiLevelType w:val="hybridMultilevel"/>
    <w:tmpl w:val="FC8E7BBA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2C03259E"/>
    <w:multiLevelType w:val="hybridMultilevel"/>
    <w:tmpl w:val="B584128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2F8A7C2A"/>
    <w:multiLevelType w:val="hybridMultilevel"/>
    <w:tmpl w:val="49C0AFF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3E6487"/>
    <w:multiLevelType w:val="hybridMultilevel"/>
    <w:tmpl w:val="B88ED4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BE3CEB"/>
    <w:multiLevelType w:val="hybridMultilevel"/>
    <w:tmpl w:val="641CDF1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60D21B8D"/>
    <w:multiLevelType w:val="hybridMultilevel"/>
    <w:tmpl w:val="6B725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4">
    <w:nsid w:val="693E4282"/>
    <w:multiLevelType w:val="hybridMultilevel"/>
    <w:tmpl w:val="4F04DB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FB7DB8"/>
    <w:multiLevelType w:val="hybridMultilevel"/>
    <w:tmpl w:val="AB34961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6CF672E6"/>
    <w:multiLevelType w:val="hybridMultilevel"/>
    <w:tmpl w:val="7DF252D2"/>
    <w:lvl w:ilvl="0" w:tplc="0FC8B43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4"/>
  </w:num>
  <w:num w:numId="4">
    <w:abstractNumId w:val="6"/>
  </w:num>
  <w:num w:numId="5">
    <w:abstractNumId w:val="5"/>
  </w:num>
  <w:num w:numId="6">
    <w:abstractNumId w:val="16"/>
  </w:num>
  <w:num w:numId="7">
    <w:abstractNumId w:val="2"/>
  </w:num>
  <w:num w:numId="8">
    <w:abstractNumId w:val="4"/>
  </w:num>
  <w:num w:numId="9">
    <w:abstractNumId w:val="8"/>
  </w:num>
  <w:num w:numId="10">
    <w:abstractNumId w:val="7"/>
  </w:num>
  <w:num w:numId="11">
    <w:abstractNumId w:val="3"/>
  </w:num>
  <w:num w:numId="12">
    <w:abstractNumId w:val="10"/>
  </w:num>
  <w:num w:numId="13">
    <w:abstractNumId w:val="12"/>
  </w:num>
  <w:num w:numId="14">
    <w:abstractNumId w:val="15"/>
  </w:num>
  <w:num w:numId="15">
    <w:abstractNumId w:val="1"/>
  </w:num>
  <w:num w:numId="16">
    <w:abstractNumId w:val="11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43230"/>
    <w:rsid w:val="000629DD"/>
    <w:rsid w:val="000715E0"/>
    <w:rsid w:val="00086086"/>
    <w:rsid w:val="000B2177"/>
    <w:rsid w:val="000D7B6C"/>
    <w:rsid w:val="000F20A1"/>
    <w:rsid w:val="001007EA"/>
    <w:rsid w:val="00105A78"/>
    <w:rsid w:val="00106680"/>
    <w:rsid w:val="00106B83"/>
    <w:rsid w:val="00107AB0"/>
    <w:rsid w:val="00110702"/>
    <w:rsid w:val="001206CB"/>
    <w:rsid w:val="00127D25"/>
    <w:rsid w:val="00131F6F"/>
    <w:rsid w:val="00134E60"/>
    <w:rsid w:val="00160E3A"/>
    <w:rsid w:val="001615EC"/>
    <w:rsid w:val="001C07A5"/>
    <w:rsid w:val="001E023A"/>
    <w:rsid w:val="001F613F"/>
    <w:rsid w:val="0020077E"/>
    <w:rsid w:val="00202227"/>
    <w:rsid w:val="002130BC"/>
    <w:rsid w:val="00223EEA"/>
    <w:rsid w:val="002249E7"/>
    <w:rsid w:val="002478FA"/>
    <w:rsid w:val="00251465"/>
    <w:rsid w:val="00253AE3"/>
    <w:rsid w:val="002856A7"/>
    <w:rsid w:val="00287560"/>
    <w:rsid w:val="00296BD9"/>
    <w:rsid w:val="002B10F8"/>
    <w:rsid w:val="002B6D49"/>
    <w:rsid w:val="002C51A4"/>
    <w:rsid w:val="002D0735"/>
    <w:rsid w:val="00300E40"/>
    <w:rsid w:val="003118DC"/>
    <w:rsid w:val="0031335A"/>
    <w:rsid w:val="00322C84"/>
    <w:rsid w:val="00323502"/>
    <w:rsid w:val="00323CB2"/>
    <w:rsid w:val="00342C1E"/>
    <w:rsid w:val="003520F6"/>
    <w:rsid w:val="003677DC"/>
    <w:rsid w:val="00371940"/>
    <w:rsid w:val="0037503A"/>
    <w:rsid w:val="00383F84"/>
    <w:rsid w:val="00387448"/>
    <w:rsid w:val="003A2CDB"/>
    <w:rsid w:val="003B2F47"/>
    <w:rsid w:val="003B5D7A"/>
    <w:rsid w:val="003C7195"/>
    <w:rsid w:val="003D4D32"/>
    <w:rsid w:val="003F303F"/>
    <w:rsid w:val="003F4DA0"/>
    <w:rsid w:val="003F5015"/>
    <w:rsid w:val="00402331"/>
    <w:rsid w:val="004056AF"/>
    <w:rsid w:val="00407227"/>
    <w:rsid w:val="00425749"/>
    <w:rsid w:val="00455F8F"/>
    <w:rsid w:val="00471A27"/>
    <w:rsid w:val="00471B24"/>
    <w:rsid w:val="004865AB"/>
    <w:rsid w:val="004919FD"/>
    <w:rsid w:val="004921B9"/>
    <w:rsid w:val="00495B1B"/>
    <w:rsid w:val="004B15C5"/>
    <w:rsid w:val="004B39F0"/>
    <w:rsid w:val="004C2A3F"/>
    <w:rsid w:val="004D0A14"/>
    <w:rsid w:val="004E33B2"/>
    <w:rsid w:val="004F1F61"/>
    <w:rsid w:val="004F3244"/>
    <w:rsid w:val="004F608B"/>
    <w:rsid w:val="00501DC3"/>
    <w:rsid w:val="0050596A"/>
    <w:rsid w:val="00507EA1"/>
    <w:rsid w:val="00547817"/>
    <w:rsid w:val="00567073"/>
    <w:rsid w:val="00572E46"/>
    <w:rsid w:val="00573ADF"/>
    <w:rsid w:val="00574092"/>
    <w:rsid w:val="00584C89"/>
    <w:rsid w:val="005879BE"/>
    <w:rsid w:val="005A3463"/>
    <w:rsid w:val="005B24AE"/>
    <w:rsid w:val="005C0C21"/>
    <w:rsid w:val="005F72A9"/>
    <w:rsid w:val="00616C69"/>
    <w:rsid w:val="00617816"/>
    <w:rsid w:val="006258D0"/>
    <w:rsid w:val="006326C3"/>
    <w:rsid w:val="00636565"/>
    <w:rsid w:val="00652752"/>
    <w:rsid w:val="006546A8"/>
    <w:rsid w:val="006615BC"/>
    <w:rsid w:val="00661F16"/>
    <w:rsid w:val="00686D7D"/>
    <w:rsid w:val="00693EDC"/>
    <w:rsid w:val="00694434"/>
    <w:rsid w:val="006951FB"/>
    <w:rsid w:val="00696B43"/>
    <w:rsid w:val="006A6DAE"/>
    <w:rsid w:val="006C042C"/>
    <w:rsid w:val="006D3C9E"/>
    <w:rsid w:val="006E3953"/>
    <w:rsid w:val="006E7C36"/>
    <w:rsid w:val="006F2874"/>
    <w:rsid w:val="007014DA"/>
    <w:rsid w:val="007112D1"/>
    <w:rsid w:val="007223F4"/>
    <w:rsid w:val="00765AD0"/>
    <w:rsid w:val="007713B8"/>
    <w:rsid w:val="00777E42"/>
    <w:rsid w:val="0079200A"/>
    <w:rsid w:val="00793564"/>
    <w:rsid w:val="007A0E74"/>
    <w:rsid w:val="007B3820"/>
    <w:rsid w:val="007C64DA"/>
    <w:rsid w:val="007E7493"/>
    <w:rsid w:val="007F3058"/>
    <w:rsid w:val="007F4A6C"/>
    <w:rsid w:val="007F54D4"/>
    <w:rsid w:val="00805BC9"/>
    <w:rsid w:val="00854DBE"/>
    <w:rsid w:val="0086717F"/>
    <w:rsid w:val="00867E33"/>
    <w:rsid w:val="00871ED7"/>
    <w:rsid w:val="00880EAC"/>
    <w:rsid w:val="008827B5"/>
    <w:rsid w:val="008936FE"/>
    <w:rsid w:val="008A4020"/>
    <w:rsid w:val="008B056E"/>
    <w:rsid w:val="008C3DD9"/>
    <w:rsid w:val="008C5F00"/>
    <w:rsid w:val="008D0294"/>
    <w:rsid w:val="008D3848"/>
    <w:rsid w:val="008F4760"/>
    <w:rsid w:val="00900658"/>
    <w:rsid w:val="00920EEA"/>
    <w:rsid w:val="009221FF"/>
    <w:rsid w:val="00934BE5"/>
    <w:rsid w:val="009453F7"/>
    <w:rsid w:val="00987018"/>
    <w:rsid w:val="009968BD"/>
    <w:rsid w:val="009A4529"/>
    <w:rsid w:val="009E07CF"/>
    <w:rsid w:val="009E4695"/>
    <w:rsid w:val="009E707C"/>
    <w:rsid w:val="009F2B7D"/>
    <w:rsid w:val="009F6C35"/>
    <w:rsid w:val="00A05336"/>
    <w:rsid w:val="00A21BFD"/>
    <w:rsid w:val="00A23A74"/>
    <w:rsid w:val="00A34B0C"/>
    <w:rsid w:val="00A703DB"/>
    <w:rsid w:val="00A8417D"/>
    <w:rsid w:val="00A950FB"/>
    <w:rsid w:val="00A96D74"/>
    <w:rsid w:val="00AB0B68"/>
    <w:rsid w:val="00AB4D67"/>
    <w:rsid w:val="00AB5BA4"/>
    <w:rsid w:val="00AB63F0"/>
    <w:rsid w:val="00AD68A5"/>
    <w:rsid w:val="00AF4F57"/>
    <w:rsid w:val="00AF6CD8"/>
    <w:rsid w:val="00B00B9B"/>
    <w:rsid w:val="00B00ED8"/>
    <w:rsid w:val="00B119B6"/>
    <w:rsid w:val="00B159CC"/>
    <w:rsid w:val="00B23E31"/>
    <w:rsid w:val="00B513D6"/>
    <w:rsid w:val="00B53A6D"/>
    <w:rsid w:val="00B54C04"/>
    <w:rsid w:val="00B93B3A"/>
    <w:rsid w:val="00B97181"/>
    <w:rsid w:val="00BA44AE"/>
    <w:rsid w:val="00BA688A"/>
    <w:rsid w:val="00BB5036"/>
    <w:rsid w:val="00BB7D35"/>
    <w:rsid w:val="00BC3E7A"/>
    <w:rsid w:val="00BD07D9"/>
    <w:rsid w:val="00BD12F3"/>
    <w:rsid w:val="00BE3E95"/>
    <w:rsid w:val="00BE3F6E"/>
    <w:rsid w:val="00BE5D3E"/>
    <w:rsid w:val="00C40538"/>
    <w:rsid w:val="00C453D5"/>
    <w:rsid w:val="00C53EC4"/>
    <w:rsid w:val="00C76E6F"/>
    <w:rsid w:val="00C83243"/>
    <w:rsid w:val="00C93097"/>
    <w:rsid w:val="00C94250"/>
    <w:rsid w:val="00CA0848"/>
    <w:rsid w:val="00CF49DC"/>
    <w:rsid w:val="00CF5509"/>
    <w:rsid w:val="00D05F2E"/>
    <w:rsid w:val="00D27488"/>
    <w:rsid w:val="00D506C9"/>
    <w:rsid w:val="00D54841"/>
    <w:rsid w:val="00D548B8"/>
    <w:rsid w:val="00D5542E"/>
    <w:rsid w:val="00D616D3"/>
    <w:rsid w:val="00D63267"/>
    <w:rsid w:val="00D763DD"/>
    <w:rsid w:val="00D913B9"/>
    <w:rsid w:val="00D97150"/>
    <w:rsid w:val="00DB153B"/>
    <w:rsid w:val="00DB3479"/>
    <w:rsid w:val="00DC6015"/>
    <w:rsid w:val="00DD7337"/>
    <w:rsid w:val="00DD7CC5"/>
    <w:rsid w:val="00E304E8"/>
    <w:rsid w:val="00E417A2"/>
    <w:rsid w:val="00E752EA"/>
    <w:rsid w:val="00E91617"/>
    <w:rsid w:val="00EA27DB"/>
    <w:rsid w:val="00EB231B"/>
    <w:rsid w:val="00EB3DC5"/>
    <w:rsid w:val="00EB4716"/>
    <w:rsid w:val="00EC4C66"/>
    <w:rsid w:val="00EC6D60"/>
    <w:rsid w:val="00EE0BF8"/>
    <w:rsid w:val="00EF5269"/>
    <w:rsid w:val="00F21319"/>
    <w:rsid w:val="00F40DFE"/>
    <w:rsid w:val="00F4571A"/>
    <w:rsid w:val="00F51114"/>
    <w:rsid w:val="00F70A78"/>
    <w:rsid w:val="00F712D5"/>
    <w:rsid w:val="00F74979"/>
    <w:rsid w:val="00F90DCC"/>
    <w:rsid w:val="00F9526C"/>
    <w:rsid w:val="00FC7098"/>
    <w:rsid w:val="00FE09AD"/>
    <w:rsid w:val="00FF2204"/>
    <w:rsid w:val="00FF28D6"/>
    <w:rsid w:val="00FF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253AE3"/>
    <w:rPr>
      <w:b/>
      <w:bCs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694434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694434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31">
    <w:name w:val="fontstyle31"/>
    <w:rsid w:val="003C7195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rsid w:val="003C7195"/>
    <w:rPr>
      <w:rFonts w:ascii="TimesNewRoman" w:hAnsi="TimesNewRoman" w:hint="default"/>
      <w:b w:val="0"/>
      <w:bCs w:val="0"/>
      <w:i/>
      <w:iCs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C1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2C1E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342C1E"/>
    <w:rPr>
      <w:vertAlign w:val="superscript"/>
    </w:rPr>
  </w:style>
  <w:style w:type="character" w:customStyle="1" w:styleId="acopre">
    <w:name w:val="acopre"/>
    <w:basedOn w:val="Domylnaczcionkaakapitu"/>
    <w:rsid w:val="000B2177"/>
  </w:style>
  <w:style w:type="character" w:customStyle="1" w:styleId="Nierozpoznanawzmianka">
    <w:name w:val="Nierozpoznana wzmianka"/>
    <w:uiPriority w:val="99"/>
    <w:semiHidden/>
    <w:unhideWhenUsed/>
    <w:rsid w:val="00880EAC"/>
    <w:rPr>
      <w:color w:val="605E5C"/>
      <w:shd w:val="clear" w:color="auto" w:fill="E1DFDD"/>
    </w:rPr>
  </w:style>
  <w:style w:type="character" w:styleId="UyteHipercze">
    <w:name w:val="FollowedHyperlink"/>
    <w:uiPriority w:val="99"/>
    <w:semiHidden/>
    <w:unhideWhenUsed/>
    <w:rsid w:val="00296BD9"/>
    <w:rPr>
      <w:color w:val="954F7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Pogrubienie">
    <w:name w:val="Strong"/>
    <w:uiPriority w:val="22"/>
    <w:qFormat/>
    <w:rsid w:val="00253AE3"/>
    <w:rPr>
      <w:b/>
      <w:bCs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694434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694434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fontstyle31">
    <w:name w:val="fontstyle31"/>
    <w:rsid w:val="003C7195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rsid w:val="003C7195"/>
    <w:rPr>
      <w:rFonts w:ascii="TimesNewRoman" w:hAnsi="TimesNewRoman" w:hint="default"/>
      <w:b w:val="0"/>
      <w:bCs w:val="0"/>
      <w:i/>
      <w:iCs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C1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2C1E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342C1E"/>
    <w:rPr>
      <w:vertAlign w:val="superscript"/>
    </w:rPr>
  </w:style>
  <w:style w:type="character" w:customStyle="1" w:styleId="acopre">
    <w:name w:val="acopre"/>
    <w:basedOn w:val="Domylnaczcionkaakapitu"/>
    <w:rsid w:val="000B2177"/>
  </w:style>
  <w:style w:type="character" w:customStyle="1" w:styleId="Nierozpoznanawzmianka">
    <w:name w:val="Nierozpoznana wzmianka"/>
    <w:uiPriority w:val="99"/>
    <w:semiHidden/>
    <w:unhideWhenUsed/>
    <w:rsid w:val="00880EAC"/>
    <w:rPr>
      <w:color w:val="605E5C"/>
      <w:shd w:val="clear" w:color="auto" w:fill="E1DFDD"/>
    </w:rPr>
  </w:style>
  <w:style w:type="character" w:styleId="UyteHipercze">
    <w:name w:val="FollowedHyperlink"/>
    <w:uiPriority w:val="99"/>
    <w:semiHidden/>
    <w:unhideWhenUsed/>
    <w:rsid w:val="00296BD9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65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6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72746">
                  <w:marLeft w:val="0"/>
                  <w:marRight w:val="0"/>
                  <w:marTop w:val="0"/>
                  <w:marBottom w:val="0"/>
                  <w:divBdr>
                    <w:top w:val="dashed" w:sz="6" w:space="8" w:color="000000"/>
                    <w:left w:val="dashed" w:sz="6" w:space="8" w:color="000000"/>
                    <w:bottom w:val="dashed" w:sz="6" w:space="8" w:color="000000"/>
                    <w:right w:val="dashed" w:sz="6" w:space="8" w:color="000000"/>
                  </w:divBdr>
                </w:div>
              </w:divsChild>
            </w:div>
          </w:divsChild>
        </w:div>
      </w:divsChild>
    </w:div>
    <w:div w:id="495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4</TotalTime>
  <Pages>1</Pages>
  <Words>205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4</cp:revision>
  <cp:lastPrinted>2021-05-10T10:14:00Z</cp:lastPrinted>
  <dcterms:created xsi:type="dcterms:W3CDTF">2021-05-25T11:13:00Z</dcterms:created>
  <dcterms:modified xsi:type="dcterms:W3CDTF">2021-05-25T11:16:00Z</dcterms:modified>
</cp:coreProperties>
</file>