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001" w:rsidRDefault="00036001"/>
    <w:p w:rsidR="00036001" w:rsidRPr="00307C02" w:rsidRDefault="00036001">
      <w:pPr>
        <w:rPr>
          <w:rFonts w:ascii="Calibri Light" w:hAnsi="Calibri Light" w:cs="Calibri Light"/>
        </w:rPr>
      </w:pPr>
    </w:p>
    <w:p w:rsidR="00577309" w:rsidRPr="0057246E" w:rsidRDefault="00577309" w:rsidP="0057246E">
      <w:pPr>
        <w:jc w:val="right"/>
        <w:rPr>
          <w:rFonts w:ascii="Arial" w:hAnsi="Arial" w:cs="Arial"/>
        </w:rPr>
      </w:pPr>
      <w:r w:rsidRPr="0057246E">
        <w:rPr>
          <w:rFonts w:ascii="Arial" w:eastAsia="Calibri" w:hAnsi="Arial" w:cs="Arial"/>
          <w:lang w:eastAsia="en-US"/>
        </w:rPr>
        <w:t xml:space="preserve">Bolesławiec, dnia </w:t>
      </w:r>
      <w:r w:rsidR="007B49A5" w:rsidRPr="0057246E">
        <w:rPr>
          <w:rFonts w:ascii="Arial" w:eastAsia="Calibri" w:hAnsi="Arial" w:cs="Arial"/>
          <w:lang w:eastAsia="en-US"/>
        </w:rPr>
        <w:t>1</w:t>
      </w:r>
      <w:r w:rsidR="0069767E" w:rsidRPr="0057246E">
        <w:rPr>
          <w:rFonts w:ascii="Arial" w:eastAsia="Calibri" w:hAnsi="Arial" w:cs="Arial"/>
          <w:lang w:eastAsia="en-US"/>
        </w:rPr>
        <w:t>3</w:t>
      </w:r>
      <w:r w:rsidR="007B49A5" w:rsidRPr="0057246E">
        <w:rPr>
          <w:rFonts w:ascii="Arial" w:eastAsia="Calibri" w:hAnsi="Arial" w:cs="Arial"/>
          <w:lang w:eastAsia="en-US"/>
        </w:rPr>
        <w:t>.05.2021 r.</w:t>
      </w:r>
    </w:p>
    <w:p w:rsidR="00060C34" w:rsidRPr="0057246E" w:rsidRDefault="0057246E" w:rsidP="00577309">
      <w:pPr>
        <w:rPr>
          <w:rFonts w:ascii="Arial" w:hAnsi="Arial" w:cs="Arial"/>
        </w:rPr>
      </w:pPr>
      <w:r w:rsidRPr="0057246E">
        <w:rPr>
          <w:rFonts w:ascii="Arial" w:hAnsi="Arial" w:cs="Arial"/>
        </w:rPr>
        <w:t>MiG.ZI-V.7003.23.2021/IP</w:t>
      </w:r>
      <w:r w:rsidRPr="0057246E">
        <w:rPr>
          <w:rFonts w:ascii="Arial" w:eastAsia="Calibri" w:hAnsi="Arial" w:cs="Arial"/>
          <w:lang w:eastAsia="en-US"/>
        </w:rPr>
        <w:t xml:space="preserve">  </w:t>
      </w:r>
    </w:p>
    <w:p w:rsidR="00CE4954" w:rsidRPr="0057246E" w:rsidRDefault="00CE4954" w:rsidP="0057246E">
      <w:pPr>
        <w:spacing w:before="480" w:line="276" w:lineRule="auto"/>
        <w:ind w:left="3828" w:firstLine="708"/>
        <w:rPr>
          <w:rFonts w:ascii="Arial" w:hAnsi="Arial" w:cs="Arial"/>
          <w:b/>
        </w:rPr>
      </w:pPr>
      <w:r w:rsidRPr="0057246E">
        <w:rPr>
          <w:rFonts w:ascii="Arial" w:hAnsi="Arial" w:cs="Arial"/>
          <w:b/>
        </w:rPr>
        <w:t>Pan Józef Pokładek</w:t>
      </w:r>
    </w:p>
    <w:p w:rsidR="00CE4954" w:rsidRPr="0057246E" w:rsidRDefault="00CE4954" w:rsidP="00CE4954">
      <w:pPr>
        <w:spacing w:line="276" w:lineRule="auto"/>
        <w:ind w:left="4254" w:firstLine="282"/>
        <w:jc w:val="both"/>
        <w:rPr>
          <w:rFonts w:ascii="Arial" w:hAnsi="Arial" w:cs="Arial"/>
          <w:b/>
        </w:rPr>
      </w:pPr>
      <w:r w:rsidRPr="0057246E">
        <w:rPr>
          <w:rFonts w:ascii="Arial" w:hAnsi="Arial" w:cs="Arial"/>
          <w:b/>
        </w:rPr>
        <w:t>Przewodniczący Rady Miasta</w:t>
      </w:r>
    </w:p>
    <w:p w:rsidR="00533B59" w:rsidRPr="0057246E" w:rsidRDefault="00533B59" w:rsidP="00CE4954">
      <w:pPr>
        <w:spacing w:line="276" w:lineRule="auto"/>
        <w:ind w:left="4254" w:firstLine="282"/>
        <w:jc w:val="both"/>
        <w:rPr>
          <w:rFonts w:ascii="Arial" w:hAnsi="Arial" w:cs="Arial"/>
          <w:b/>
        </w:rPr>
      </w:pPr>
    </w:p>
    <w:p w:rsidR="00533B59" w:rsidRPr="0057246E" w:rsidRDefault="00533B59" w:rsidP="00CE4954">
      <w:pPr>
        <w:spacing w:line="276" w:lineRule="auto"/>
        <w:ind w:left="4254" w:firstLine="282"/>
        <w:jc w:val="both"/>
        <w:rPr>
          <w:rFonts w:ascii="Arial" w:hAnsi="Arial" w:cs="Arial"/>
        </w:rPr>
      </w:pPr>
    </w:p>
    <w:p w:rsidR="00CE4954" w:rsidRPr="0057246E" w:rsidRDefault="00CE4954" w:rsidP="0057246E">
      <w:pPr>
        <w:spacing w:before="840" w:line="276" w:lineRule="auto"/>
        <w:rPr>
          <w:rFonts w:ascii="Arial" w:hAnsi="Arial" w:cs="Arial"/>
        </w:rPr>
      </w:pPr>
      <w:r w:rsidRPr="0057246E">
        <w:rPr>
          <w:rFonts w:ascii="Arial" w:hAnsi="Arial" w:cs="Arial"/>
          <w:b/>
          <w:bCs/>
        </w:rPr>
        <w:t>Dotyczy:</w:t>
      </w:r>
      <w:r w:rsidRPr="0057246E">
        <w:rPr>
          <w:rFonts w:ascii="Arial" w:hAnsi="Arial" w:cs="Arial"/>
        </w:rPr>
        <w:t xml:space="preserve">  interpelacji Radnego Rady Miasta – </w:t>
      </w:r>
      <w:r w:rsidR="00DF68AF" w:rsidRPr="0057246E">
        <w:rPr>
          <w:rFonts w:ascii="Arial" w:hAnsi="Arial" w:cs="Arial"/>
        </w:rPr>
        <w:t xml:space="preserve">Dawida Sarbaka </w:t>
      </w:r>
      <w:r w:rsidRPr="0057246E">
        <w:rPr>
          <w:rFonts w:ascii="Arial" w:hAnsi="Arial" w:cs="Arial"/>
        </w:rPr>
        <w:t xml:space="preserve">przesłanej przy piśmie </w:t>
      </w:r>
      <w:r w:rsidR="0069767E" w:rsidRPr="0057246E">
        <w:rPr>
          <w:rFonts w:ascii="Arial" w:hAnsi="Arial" w:cs="Arial"/>
        </w:rPr>
        <w:t xml:space="preserve">znak: ROGM.0003.17.2021 </w:t>
      </w:r>
      <w:r w:rsidRPr="0057246E">
        <w:rPr>
          <w:rFonts w:ascii="Arial" w:hAnsi="Arial" w:cs="Arial"/>
        </w:rPr>
        <w:t xml:space="preserve">z dnia </w:t>
      </w:r>
      <w:r w:rsidR="0069767E" w:rsidRPr="0057246E">
        <w:rPr>
          <w:rFonts w:ascii="Arial" w:hAnsi="Arial" w:cs="Arial"/>
        </w:rPr>
        <w:t xml:space="preserve">7 maja </w:t>
      </w:r>
      <w:r w:rsidR="001A0358" w:rsidRPr="0057246E">
        <w:rPr>
          <w:rFonts w:ascii="Arial" w:hAnsi="Arial" w:cs="Arial"/>
        </w:rPr>
        <w:t>2021 r.</w:t>
      </w:r>
      <w:r w:rsidRPr="0057246E">
        <w:rPr>
          <w:rFonts w:ascii="Arial" w:hAnsi="Arial" w:cs="Arial"/>
        </w:rPr>
        <w:t xml:space="preserve">, dotyczącej </w:t>
      </w:r>
      <w:r w:rsidR="001A0358" w:rsidRPr="0057246E">
        <w:rPr>
          <w:rFonts w:ascii="Arial" w:hAnsi="Arial" w:cs="Arial"/>
        </w:rPr>
        <w:t>„wniosku</w:t>
      </w:r>
      <w:r w:rsidR="0069767E" w:rsidRPr="0057246E">
        <w:rPr>
          <w:rFonts w:ascii="Arial" w:hAnsi="Arial" w:cs="Arial"/>
        </w:rPr>
        <w:t xml:space="preserve"> </w:t>
      </w:r>
      <w:r w:rsidR="001A0358" w:rsidRPr="0057246E">
        <w:rPr>
          <w:rFonts w:ascii="Arial" w:hAnsi="Arial" w:cs="Arial"/>
        </w:rPr>
        <w:t>o pilne przeprowadzenie przeglądu drzewostanu na terenie cmentarza komunalnego w Bolesławcu</w:t>
      </w:r>
      <w:r w:rsidRPr="0057246E">
        <w:rPr>
          <w:rFonts w:ascii="Arial" w:hAnsi="Arial" w:cs="Arial"/>
        </w:rPr>
        <w:t>”.</w:t>
      </w:r>
    </w:p>
    <w:p w:rsidR="00CE4954" w:rsidRPr="0057246E" w:rsidRDefault="00CE4954" w:rsidP="0057246E">
      <w:pPr>
        <w:spacing w:after="120" w:line="276" w:lineRule="auto"/>
        <w:rPr>
          <w:rFonts w:ascii="Arial" w:hAnsi="Arial" w:cs="Arial"/>
        </w:rPr>
      </w:pPr>
    </w:p>
    <w:p w:rsidR="00CE4954" w:rsidRPr="0057246E" w:rsidRDefault="00CE4954" w:rsidP="0057246E">
      <w:pPr>
        <w:spacing w:after="120" w:line="276" w:lineRule="auto"/>
        <w:ind w:firstLine="708"/>
        <w:rPr>
          <w:rFonts w:ascii="Arial" w:hAnsi="Arial" w:cs="Arial"/>
        </w:rPr>
      </w:pPr>
      <w:r w:rsidRPr="0057246E">
        <w:rPr>
          <w:rFonts w:ascii="Arial" w:hAnsi="Arial" w:cs="Arial"/>
        </w:rPr>
        <w:t>Odpowiadając na interpelację, dotyczącą sprawy jak wyżej, informuję:</w:t>
      </w:r>
    </w:p>
    <w:p w:rsidR="00CE4954" w:rsidRPr="0057246E" w:rsidRDefault="00CE4954" w:rsidP="0057246E">
      <w:pPr>
        <w:spacing w:line="360" w:lineRule="auto"/>
        <w:rPr>
          <w:rFonts w:ascii="Arial" w:hAnsi="Arial" w:cs="Arial"/>
        </w:rPr>
      </w:pPr>
    </w:p>
    <w:p w:rsidR="008C2184" w:rsidRPr="0057246E" w:rsidRDefault="002C6111" w:rsidP="0057246E">
      <w:pPr>
        <w:spacing w:line="360" w:lineRule="auto"/>
        <w:rPr>
          <w:rFonts w:ascii="Arial" w:hAnsi="Arial" w:cs="Arial"/>
        </w:rPr>
      </w:pPr>
      <w:r w:rsidRPr="0057246E">
        <w:rPr>
          <w:rFonts w:ascii="Arial" w:hAnsi="Arial" w:cs="Arial"/>
        </w:rPr>
        <w:t>Przeglądy drzewostanu na terenie cmentarza komunalnego przy ul. Śluzowej</w:t>
      </w:r>
      <w:r w:rsidR="0057246E" w:rsidRPr="0057246E">
        <w:rPr>
          <w:rFonts w:ascii="Arial" w:hAnsi="Arial" w:cs="Arial"/>
        </w:rPr>
        <w:t xml:space="preserve"> </w:t>
      </w:r>
      <w:r w:rsidRPr="0057246E">
        <w:rPr>
          <w:rFonts w:ascii="Arial" w:hAnsi="Arial" w:cs="Arial"/>
        </w:rPr>
        <w:t xml:space="preserve">w Bolesławcu przeprowadzane są systematycznie. </w:t>
      </w:r>
      <w:r w:rsidR="008C2184" w:rsidRPr="0057246E">
        <w:rPr>
          <w:rFonts w:ascii="Arial" w:hAnsi="Arial" w:cs="Arial"/>
        </w:rPr>
        <w:t>Efektem tych działań jest uzyskanie pozwolenia na usunięcie drzew o złym stanie sanitarnym, a następnie  ich wycinka (w 2019 r. wycięto - 38 drzew,   a w 2020 r. - 46 drzew).</w:t>
      </w:r>
    </w:p>
    <w:p w:rsidR="00577309" w:rsidRPr="0057246E" w:rsidRDefault="008C2184" w:rsidP="0057246E">
      <w:pPr>
        <w:spacing w:line="360" w:lineRule="auto"/>
        <w:rPr>
          <w:rFonts w:ascii="Arial" w:eastAsia="Calibri" w:hAnsi="Arial" w:cs="Arial"/>
          <w:lang w:eastAsia="en-US"/>
        </w:rPr>
      </w:pPr>
      <w:r w:rsidRPr="0057246E">
        <w:rPr>
          <w:rFonts w:ascii="Arial" w:hAnsi="Arial" w:cs="Arial"/>
        </w:rPr>
        <w:t xml:space="preserve">Po zdarzeniu mającym miejsce w dniu 02.05.2021 r. </w:t>
      </w:r>
      <w:r w:rsidR="00ED5763" w:rsidRPr="0057246E">
        <w:rPr>
          <w:rFonts w:ascii="Arial" w:hAnsi="Arial" w:cs="Arial"/>
        </w:rPr>
        <w:t>rozważana jest decyzja</w:t>
      </w:r>
      <w:r w:rsidR="0057246E" w:rsidRPr="0057246E">
        <w:rPr>
          <w:rFonts w:ascii="Arial" w:hAnsi="Arial" w:cs="Arial"/>
        </w:rPr>
        <w:t xml:space="preserve"> </w:t>
      </w:r>
      <w:r w:rsidR="00ED5763" w:rsidRPr="0057246E">
        <w:rPr>
          <w:rFonts w:ascii="Arial" w:hAnsi="Arial" w:cs="Arial"/>
        </w:rPr>
        <w:t xml:space="preserve">o  zleceniu </w:t>
      </w:r>
      <w:r w:rsidRPr="0057246E">
        <w:rPr>
          <w:rFonts w:ascii="Arial" w:hAnsi="Arial" w:cs="Arial"/>
        </w:rPr>
        <w:t xml:space="preserve"> specjalistycznego badania dendrologicznego wszystkich drzew znajdujących się na cmentarzu komunalnym </w:t>
      </w:r>
      <w:r w:rsidR="00ED5763" w:rsidRPr="0057246E">
        <w:rPr>
          <w:rFonts w:ascii="Arial" w:hAnsi="Arial" w:cs="Arial"/>
        </w:rPr>
        <w:t>(</w:t>
      </w:r>
      <w:r w:rsidRPr="0057246E">
        <w:rPr>
          <w:rFonts w:ascii="Arial" w:hAnsi="Arial" w:cs="Arial"/>
        </w:rPr>
        <w:t xml:space="preserve">ponad 500 </w:t>
      </w:r>
      <w:proofErr w:type="spellStart"/>
      <w:r w:rsidRPr="0057246E">
        <w:rPr>
          <w:rFonts w:ascii="Arial" w:hAnsi="Arial" w:cs="Arial"/>
        </w:rPr>
        <w:t>szt</w:t>
      </w:r>
      <w:proofErr w:type="spellEnd"/>
      <w:r w:rsidRPr="0057246E">
        <w:rPr>
          <w:rFonts w:ascii="Arial" w:hAnsi="Arial" w:cs="Arial"/>
        </w:rPr>
        <w:t>).</w:t>
      </w:r>
      <w:r w:rsidR="00577309" w:rsidRPr="0057246E">
        <w:rPr>
          <w:rFonts w:ascii="Arial" w:eastAsia="Calibri" w:hAnsi="Arial" w:cs="Arial"/>
          <w:lang w:eastAsia="en-US"/>
        </w:rPr>
        <w:t xml:space="preserve"> </w:t>
      </w:r>
    </w:p>
    <w:p w:rsidR="00577309" w:rsidRPr="0057246E" w:rsidRDefault="0057246E" w:rsidP="0057246E">
      <w:pPr>
        <w:spacing w:before="240" w:line="360" w:lineRule="auto"/>
        <w:ind w:left="4678"/>
        <w:rPr>
          <w:rFonts w:ascii="Arial" w:eastAsia="Calibri" w:hAnsi="Arial" w:cs="Arial"/>
          <w:lang w:eastAsia="en-US"/>
        </w:rPr>
      </w:pPr>
      <w:r w:rsidRPr="0057246E">
        <w:rPr>
          <w:rFonts w:ascii="Arial" w:eastAsia="Calibri" w:hAnsi="Arial" w:cs="Arial"/>
          <w:lang w:eastAsia="en-US"/>
        </w:rPr>
        <w:t>I Zastępca Prezydenta Miasta</w:t>
      </w:r>
    </w:p>
    <w:p w:rsidR="0057246E" w:rsidRPr="0057246E" w:rsidRDefault="0057246E" w:rsidP="0057246E">
      <w:pPr>
        <w:spacing w:line="360" w:lineRule="auto"/>
        <w:ind w:left="4820"/>
        <w:rPr>
          <w:rFonts w:ascii="Arial" w:eastAsia="Calibri" w:hAnsi="Arial" w:cs="Arial"/>
          <w:lang w:eastAsia="en-US"/>
        </w:rPr>
      </w:pPr>
      <w:r w:rsidRPr="0057246E">
        <w:rPr>
          <w:rFonts w:ascii="Arial" w:eastAsia="Calibri" w:hAnsi="Arial" w:cs="Arial"/>
          <w:lang w:eastAsia="en-US"/>
        </w:rPr>
        <w:t xml:space="preserve">/-/ Iwona </w:t>
      </w:r>
      <w:proofErr w:type="spellStart"/>
      <w:r w:rsidRPr="0057246E">
        <w:rPr>
          <w:rFonts w:ascii="Arial" w:eastAsia="Calibri" w:hAnsi="Arial" w:cs="Arial"/>
          <w:lang w:eastAsia="en-US"/>
        </w:rPr>
        <w:t>Mandżuk</w:t>
      </w:r>
      <w:proofErr w:type="spellEnd"/>
      <w:r w:rsidRPr="0057246E">
        <w:rPr>
          <w:rFonts w:ascii="Arial" w:eastAsia="Calibri" w:hAnsi="Arial" w:cs="Arial"/>
          <w:lang w:eastAsia="en-US"/>
        </w:rPr>
        <w:t>-Dudek</w:t>
      </w:r>
    </w:p>
    <w:p w:rsidR="0057246E" w:rsidRPr="0057246E" w:rsidRDefault="0057246E" w:rsidP="0057246E">
      <w:pPr>
        <w:spacing w:before="600" w:line="360" w:lineRule="auto"/>
        <w:ind w:left="5387"/>
        <w:rPr>
          <w:rFonts w:ascii="Arial" w:eastAsia="Calibri" w:hAnsi="Arial" w:cs="Arial"/>
          <w:lang w:eastAsia="en-US"/>
        </w:rPr>
      </w:pPr>
      <w:bookmarkStart w:id="0" w:name="_GoBack"/>
      <w:bookmarkEnd w:id="0"/>
    </w:p>
    <w:p w:rsidR="00CE4954" w:rsidRPr="0057246E" w:rsidRDefault="00CE4954" w:rsidP="0057246E">
      <w:pPr>
        <w:numPr>
          <w:ilvl w:val="0"/>
          <w:numId w:val="4"/>
        </w:numPr>
        <w:suppressAutoHyphens/>
        <w:ind w:left="284" w:hanging="284"/>
        <w:rPr>
          <w:rFonts w:ascii="Arial" w:hAnsi="Arial" w:cs="Arial"/>
          <w:sz w:val="20"/>
          <w:szCs w:val="20"/>
        </w:rPr>
      </w:pPr>
      <w:r w:rsidRPr="0057246E">
        <w:rPr>
          <w:rFonts w:ascii="Arial" w:hAnsi="Arial" w:cs="Arial"/>
          <w:sz w:val="20"/>
          <w:szCs w:val="20"/>
        </w:rPr>
        <w:t>Otrzymują:</w:t>
      </w:r>
    </w:p>
    <w:p w:rsidR="00CE4954" w:rsidRPr="0057246E" w:rsidRDefault="00CE4954" w:rsidP="0057246E">
      <w:pPr>
        <w:ind w:left="284"/>
        <w:rPr>
          <w:rFonts w:ascii="Arial" w:hAnsi="Arial" w:cs="Arial"/>
          <w:sz w:val="20"/>
          <w:szCs w:val="20"/>
        </w:rPr>
      </w:pPr>
      <w:r w:rsidRPr="0057246E">
        <w:rPr>
          <w:rFonts w:ascii="Arial" w:hAnsi="Arial" w:cs="Arial"/>
          <w:sz w:val="20"/>
          <w:szCs w:val="20"/>
        </w:rPr>
        <w:t xml:space="preserve">Pan Józef Pokładek </w:t>
      </w:r>
    </w:p>
    <w:p w:rsidR="00CE4954" w:rsidRPr="0057246E" w:rsidRDefault="00CE4954" w:rsidP="0057246E">
      <w:pPr>
        <w:ind w:left="284"/>
        <w:rPr>
          <w:rFonts w:ascii="Arial" w:hAnsi="Arial" w:cs="Arial"/>
          <w:sz w:val="20"/>
          <w:szCs w:val="20"/>
        </w:rPr>
      </w:pPr>
      <w:r w:rsidRPr="0057246E">
        <w:rPr>
          <w:rFonts w:ascii="Arial" w:hAnsi="Arial" w:cs="Arial"/>
          <w:sz w:val="20"/>
          <w:szCs w:val="20"/>
        </w:rPr>
        <w:t xml:space="preserve">Przewodniczący Rady Miasta, </w:t>
      </w:r>
    </w:p>
    <w:p w:rsidR="00CE4954" w:rsidRPr="0057246E" w:rsidRDefault="00CE4954" w:rsidP="0057246E">
      <w:pPr>
        <w:numPr>
          <w:ilvl w:val="0"/>
          <w:numId w:val="4"/>
        </w:numPr>
        <w:suppressAutoHyphens/>
        <w:ind w:left="284" w:hanging="284"/>
        <w:rPr>
          <w:rFonts w:ascii="Arial" w:hAnsi="Arial" w:cs="Arial"/>
          <w:sz w:val="20"/>
          <w:szCs w:val="20"/>
        </w:rPr>
      </w:pPr>
      <w:r w:rsidRPr="0057246E">
        <w:rPr>
          <w:rFonts w:ascii="Arial" w:hAnsi="Arial" w:cs="Arial"/>
          <w:sz w:val="20"/>
          <w:szCs w:val="20"/>
        </w:rPr>
        <w:t xml:space="preserve">Pan </w:t>
      </w:r>
      <w:r w:rsidR="00DF68AF" w:rsidRPr="0057246E">
        <w:rPr>
          <w:rFonts w:ascii="Arial" w:hAnsi="Arial" w:cs="Arial"/>
          <w:sz w:val="20"/>
          <w:szCs w:val="20"/>
        </w:rPr>
        <w:t>Dawid Sarbak</w:t>
      </w:r>
      <w:r w:rsidRPr="0057246E">
        <w:rPr>
          <w:rFonts w:ascii="Arial" w:hAnsi="Arial" w:cs="Arial"/>
          <w:sz w:val="20"/>
          <w:szCs w:val="20"/>
        </w:rPr>
        <w:t xml:space="preserve"> </w:t>
      </w:r>
    </w:p>
    <w:p w:rsidR="00CE4954" w:rsidRPr="0057246E" w:rsidRDefault="00CE4954" w:rsidP="0057246E">
      <w:pPr>
        <w:ind w:left="284"/>
        <w:rPr>
          <w:rFonts w:ascii="Arial" w:hAnsi="Arial" w:cs="Arial"/>
          <w:sz w:val="20"/>
          <w:szCs w:val="20"/>
        </w:rPr>
      </w:pPr>
      <w:r w:rsidRPr="0057246E">
        <w:rPr>
          <w:rFonts w:ascii="Arial" w:hAnsi="Arial" w:cs="Arial"/>
          <w:sz w:val="20"/>
          <w:szCs w:val="20"/>
        </w:rPr>
        <w:t>Radny Rady Miasta,</w:t>
      </w:r>
    </w:p>
    <w:p w:rsidR="00577309" w:rsidRPr="0057246E" w:rsidRDefault="00CE4954" w:rsidP="0057246E">
      <w:pPr>
        <w:numPr>
          <w:ilvl w:val="0"/>
          <w:numId w:val="4"/>
        </w:numPr>
        <w:tabs>
          <w:tab w:val="left" w:pos="284"/>
        </w:tabs>
        <w:spacing w:line="360" w:lineRule="auto"/>
        <w:ind w:hanging="11"/>
        <w:rPr>
          <w:rFonts w:ascii="Arial" w:eastAsia="Calibri" w:hAnsi="Arial" w:cs="Arial"/>
          <w:lang w:eastAsia="en-US"/>
        </w:rPr>
      </w:pPr>
      <w:r w:rsidRPr="0057246E">
        <w:rPr>
          <w:rFonts w:ascii="Arial" w:hAnsi="Arial" w:cs="Arial"/>
          <w:sz w:val="20"/>
          <w:szCs w:val="20"/>
        </w:rPr>
        <w:t>aa.</w:t>
      </w:r>
    </w:p>
    <w:sectPr w:rsidR="00577309" w:rsidRPr="0057246E" w:rsidSect="009A4C1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F6D" w:rsidRDefault="00020F6D">
      <w:r>
        <w:separator/>
      </w:r>
    </w:p>
  </w:endnote>
  <w:endnote w:type="continuationSeparator" w:id="0">
    <w:p w:rsidR="00020F6D" w:rsidRDefault="00020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Default="002973C5" w:rsidP="0077622C">
    <w:pPr>
      <w:pStyle w:val="Stopka"/>
      <w:jc w:val="center"/>
    </w:pPr>
    <w:r>
      <w:t xml:space="preserve">               </w:t>
    </w: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Pr="000C3B03" w:rsidRDefault="002973C5" w:rsidP="0077622C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951118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val="pl-PL" w:eastAsia="pl-PL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57246E" w:rsidRDefault="002973C5" w:rsidP="0057246E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F6D" w:rsidRDefault="00020F6D">
      <w:r>
        <w:separator/>
      </w:r>
    </w:p>
  </w:footnote>
  <w:footnote w:type="continuationSeparator" w:id="0">
    <w:p w:rsidR="00020F6D" w:rsidRDefault="00020F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402DDA" w:rsidRDefault="002973C5" w:rsidP="000C3B03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2973C5" w:rsidRDefault="002973C5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951118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  <w:lang w:val="pl-PL" w:eastAsia="pl-PL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951118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  <w:lang w:val="pl-PL" w:eastAsia="pl-PL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951118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  <w:lang w:val="pl-PL" w:eastAsia="pl-PL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951118" w:rsidP="00831009">
    <w:pPr>
      <w:pStyle w:val="Stopka"/>
      <w:jc w:val="both"/>
      <w:rPr>
        <w:lang w:val="de-DE"/>
      </w:rPr>
    </w:pPr>
    <w:r>
      <w:rPr>
        <w:noProof/>
        <w:lang w:val="pl-PL" w:eastAsia="pl-PL"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pl-PL"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  <w:lang w:val="pl-PL" w:eastAsia="pl-PL"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951118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  <w:lang w:val="pl-PL" w:eastAsia="pl-PL"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pl-PL" w:eastAsia="pl-PL"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pl-PL" w:eastAsia="pl-PL"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951118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  <w:lang w:val="pl-PL" w:eastAsia="pl-PL"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>
      <w:start w:val="1"/>
      <w:numFmt w:val="lowerLetter"/>
      <w:lvlText w:val="%2."/>
      <w:lvlJc w:val="left"/>
      <w:pPr>
        <w:ind w:left="731" w:hanging="360"/>
      </w:pPr>
    </w:lvl>
    <w:lvl w:ilvl="2" w:tplc="0415001B">
      <w:start w:val="1"/>
      <w:numFmt w:val="lowerRoman"/>
      <w:lvlText w:val="%3."/>
      <w:lvlJc w:val="right"/>
      <w:pPr>
        <w:ind w:left="1451" w:hanging="180"/>
      </w:pPr>
    </w:lvl>
    <w:lvl w:ilvl="3" w:tplc="0415000F">
      <w:start w:val="1"/>
      <w:numFmt w:val="decimal"/>
      <w:lvlText w:val="%4."/>
      <w:lvlJc w:val="left"/>
      <w:pPr>
        <w:ind w:left="2171" w:hanging="360"/>
      </w:pPr>
    </w:lvl>
    <w:lvl w:ilvl="4" w:tplc="04150019">
      <w:start w:val="1"/>
      <w:numFmt w:val="lowerLetter"/>
      <w:lvlText w:val="%5."/>
      <w:lvlJc w:val="left"/>
      <w:pPr>
        <w:ind w:left="2891" w:hanging="360"/>
      </w:pPr>
    </w:lvl>
    <w:lvl w:ilvl="5" w:tplc="0415001B">
      <w:start w:val="1"/>
      <w:numFmt w:val="lowerRoman"/>
      <w:lvlText w:val="%6."/>
      <w:lvlJc w:val="right"/>
      <w:pPr>
        <w:ind w:left="3611" w:hanging="180"/>
      </w:pPr>
    </w:lvl>
    <w:lvl w:ilvl="6" w:tplc="0415000F">
      <w:start w:val="1"/>
      <w:numFmt w:val="decimal"/>
      <w:lvlText w:val="%7."/>
      <w:lvlJc w:val="left"/>
      <w:pPr>
        <w:ind w:left="4331" w:hanging="360"/>
      </w:pPr>
    </w:lvl>
    <w:lvl w:ilvl="7" w:tplc="04150019">
      <w:start w:val="1"/>
      <w:numFmt w:val="lowerLetter"/>
      <w:lvlText w:val="%8."/>
      <w:lvlJc w:val="left"/>
      <w:pPr>
        <w:ind w:left="5051" w:hanging="360"/>
      </w:pPr>
    </w:lvl>
    <w:lvl w:ilvl="8" w:tplc="0415001B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78936344"/>
    <w:multiLevelType w:val="hybridMultilevel"/>
    <w:tmpl w:val="3ADEC592"/>
    <w:lvl w:ilvl="0" w:tplc="21D0A872">
      <w:start w:val="1"/>
      <w:numFmt w:val="decimal"/>
      <w:lvlText w:val="%1."/>
      <w:lvlJc w:val="left"/>
      <w:pPr>
        <w:ind w:left="786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18661E"/>
    <w:multiLevelType w:val="hybridMultilevel"/>
    <w:tmpl w:val="88A82058"/>
    <w:lvl w:ilvl="0" w:tplc="592201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020CD"/>
    <w:rsid w:val="00006A92"/>
    <w:rsid w:val="00020F6D"/>
    <w:rsid w:val="00022DA3"/>
    <w:rsid w:val="000258BB"/>
    <w:rsid w:val="00031009"/>
    <w:rsid w:val="000357FF"/>
    <w:rsid w:val="00036001"/>
    <w:rsid w:val="0004627B"/>
    <w:rsid w:val="00060C34"/>
    <w:rsid w:val="00062530"/>
    <w:rsid w:val="00085A42"/>
    <w:rsid w:val="000907DC"/>
    <w:rsid w:val="000A7A90"/>
    <w:rsid w:val="000B2440"/>
    <w:rsid w:val="000B4B4A"/>
    <w:rsid w:val="000C3B03"/>
    <w:rsid w:val="000C6CF8"/>
    <w:rsid w:val="000F4598"/>
    <w:rsid w:val="00113DE2"/>
    <w:rsid w:val="001446DA"/>
    <w:rsid w:val="001546CD"/>
    <w:rsid w:val="00172732"/>
    <w:rsid w:val="00174739"/>
    <w:rsid w:val="001A01E8"/>
    <w:rsid w:val="001A0358"/>
    <w:rsid w:val="001A301B"/>
    <w:rsid w:val="001B1DAC"/>
    <w:rsid w:val="001B74F3"/>
    <w:rsid w:val="001C04AF"/>
    <w:rsid w:val="001D7377"/>
    <w:rsid w:val="001F1588"/>
    <w:rsid w:val="00201412"/>
    <w:rsid w:val="00206A38"/>
    <w:rsid w:val="00212F22"/>
    <w:rsid w:val="0021333E"/>
    <w:rsid w:val="00232796"/>
    <w:rsid w:val="00251D61"/>
    <w:rsid w:val="002653D0"/>
    <w:rsid w:val="0027524C"/>
    <w:rsid w:val="002772D8"/>
    <w:rsid w:val="00281525"/>
    <w:rsid w:val="002868BD"/>
    <w:rsid w:val="00286D0D"/>
    <w:rsid w:val="002973C5"/>
    <w:rsid w:val="002A61E9"/>
    <w:rsid w:val="002A6476"/>
    <w:rsid w:val="002C5525"/>
    <w:rsid w:val="002C5722"/>
    <w:rsid w:val="002C6111"/>
    <w:rsid w:val="002D277A"/>
    <w:rsid w:val="002E4D11"/>
    <w:rsid w:val="002E6BAC"/>
    <w:rsid w:val="00307BA5"/>
    <w:rsid w:val="00307C02"/>
    <w:rsid w:val="003110C2"/>
    <w:rsid w:val="00320583"/>
    <w:rsid w:val="0032363A"/>
    <w:rsid w:val="003240B1"/>
    <w:rsid w:val="00325488"/>
    <w:rsid w:val="003425AD"/>
    <w:rsid w:val="0039249B"/>
    <w:rsid w:val="00397F4B"/>
    <w:rsid w:val="00397FF4"/>
    <w:rsid w:val="003A1296"/>
    <w:rsid w:val="003A60E5"/>
    <w:rsid w:val="003B2999"/>
    <w:rsid w:val="003B3BBE"/>
    <w:rsid w:val="003B6C6F"/>
    <w:rsid w:val="003D4B2D"/>
    <w:rsid w:val="003F5DD3"/>
    <w:rsid w:val="00402DDA"/>
    <w:rsid w:val="00402E67"/>
    <w:rsid w:val="0041234F"/>
    <w:rsid w:val="00422EC9"/>
    <w:rsid w:val="00470C02"/>
    <w:rsid w:val="004766EA"/>
    <w:rsid w:val="004844E4"/>
    <w:rsid w:val="00484763"/>
    <w:rsid w:val="00490C44"/>
    <w:rsid w:val="004A6AD7"/>
    <w:rsid w:val="004B2CC5"/>
    <w:rsid w:val="004B4E05"/>
    <w:rsid w:val="004B4E62"/>
    <w:rsid w:val="004C3444"/>
    <w:rsid w:val="004F497E"/>
    <w:rsid w:val="0050059B"/>
    <w:rsid w:val="00507708"/>
    <w:rsid w:val="005134C0"/>
    <w:rsid w:val="005251D4"/>
    <w:rsid w:val="00526201"/>
    <w:rsid w:val="00530279"/>
    <w:rsid w:val="00532D8D"/>
    <w:rsid w:val="00533B59"/>
    <w:rsid w:val="005366EC"/>
    <w:rsid w:val="00541678"/>
    <w:rsid w:val="00552B9F"/>
    <w:rsid w:val="00560D04"/>
    <w:rsid w:val="0057246E"/>
    <w:rsid w:val="00577309"/>
    <w:rsid w:val="00582FDC"/>
    <w:rsid w:val="00585181"/>
    <w:rsid w:val="005963C9"/>
    <w:rsid w:val="005A5E18"/>
    <w:rsid w:val="005B7F5B"/>
    <w:rsid w:val="005D72B4"/>
    <w:rsid w:val="005F2D06"/>
    <w:rsid w:val="005F48D0"/>
    <w:rsid w:val="00613A5C"/>
    <w:rsid w:val="0062053C"/>
    <w:rsid w:val="00623071"/>
    <w:rsid w:val="00623B87"/>
    <w:rsid w:val="006241DE"/>
    <w:rsid w:val="006347A5"/>
    <w:rsid w:val="00636657"/>
    <w:rsid w:val="006544E0"/>
    <w:rsid w:val="00654D70"/>
    <w:rsid w:val="006739FD"/>
    <w:rsid w:val="0067444F"/>
    <w:rsid w:val="00693D09"/>
    <w:rsid w:val="0069767E"/>
    <w:rsid w:val="006A39CB"/>
    <w:rsid w:val="006A769F"/>
    <w:rsid w:val="006C64C2"/>
    <w:rsid w:val="006D45D4"/>
    <w:rsid w:val="00722A98"/>
    <w:rsid w:val="0074034E"/>
    <w:rsid w:val="00744450"/>
    <w:rsid w:val="007671A3"/>
    <w:rsid w:val="0077622C"/>
    <w:rsid w:val="00793F64"/>
    <w:rsid w:val="00797588"/>
    <w:rsid w:val="007A1A08"/>
    <w:rsid w:val="007A65EC"/>
    <w:rsid w:val="007A6867"/>
    <w:rsid w:val="007B49A5"/>
    <w:rsid w:val="007C1798"/>
    <w:rsid w:val="007D025C"/>
    <w:rsid w:val="007D6C8B"/>
    <w:rsid w:val="007E391D"/>
    <w:rsid w:val="007F12F2"/>
    <w:rsid w:val="007F2249"/>
    <w:rsid w:val="00807293"/>
    <w:rsid w:val="00810231"/>
    <w:rsid w:val="008308A6"/>
    <w:rsid w:val="00831009"/>
    <w:rsid w:val="0086131E"/>
    <w:rsid w:val="00866783"/>
    <w:rsid w:val="00876FE5"/>
    <w:rsid w:val="0087721D"/>
    <w:rsid w:val="0088235C"/>
    <w:rsid w:val="00882AEC"/>
    <w:rsid w:val="00895485"/>
    <w:rsid w:val="008A159C"/>
    <w:rsid w:val="008C2184"/>
    <w:rsid w:val="008C70F8"/>
    <w:rsid w:val="008D0A93"/>
    <w:rsid w:val="008D13ED"/>
    <w:rsid w:val="008E368B"/>
    <w:rsid w:val="008E6221"/>
    <w:rsid w:val="008E7F60"/>
    <w:rsid w:val="008F730C"/>
    <w:rsid w:val="009037D7"/>
    <w:rsid w:val="00925E5D"/>
    <w:rsid w:val="00927CED"/>
    <w:rsid w:val="009332F4"/>
    <w:rsid w:val="00936FB2"/>
    <w:rsid w:val="009373A3"/>
    <w:rsid w:val="00951118"/>
    <w:rsid w:val="00967EAF"/>
    <w:rsid w:val="0099606D"/>
    <w:rsid w:val="009A1D2E"/>
    <w:rsid w:val="009A4C1D"/>
    <w:rsid w:val="009A68B7"/>
    <w:rsid w:val="009B4C0C"/>
    <w:rsid w:val="009D515C"/>
    <w:rsid w:val="009D65A2"/>
    <w:rsid w:val="009E4E5D"/>
    <w:rsid w:val="009E5944"/>
    <w:rsid w:val="009F16C6"/>
    <w:rsid w:val="009F40CA"/>
    <w:rsid w:val="00A1473D"/>
    <w:rsid w:val="00A17936"/>
    <w:rsid w:val="00A17946"/>
    <w:rsid w:val="00A247CB"/>
    <w:rsid w:val="00A25975"/>
    <w:rsid w:val="00A26422"/>
    <w:rsid w:val="00A26DA0"/>
    <w:rsid w:val="00A3290D"/>
    <w:rsid w:val="00A361B5"/>
    <w:rsid w:val="00A46A9E"/>
    <w:rsid w:val="00A5507F"/>
    <w:rsid w:val="00A61A52"/>
    <w:rsid w:val="00A64791"/>
    <w:rsid w:val="00AC36E2"/>
    <w:rsid w:val="00AC4995"/>
    <w:rsid w:val="00AD35AC"/>
    <w:rsid w:val="00AD53C2"/>
    <w:rsid w:val="00AE0D9D"/>
    <w:rsid w:val="00AE33B2"/>
    <w:rsid w:val="00B05237"/>
    <w:rsid w:val="00B16A87"/>
    <w:rsid w:val="00B209B1"/>
    <w:rsid w:val="00B27634"/>
    <w:rsid w:val="00B46EAB"/>
    <w:rsid w:val="00B5247C"/>
    <w:rsid w:val="00B626B5"/>
    <w:rsid w:val="00B67D1F"/>
    <w:rsid w:val="00B75F08"/>
    <w:rsid w:val="00B90F42"/>
    <w:rsid w:val="00BA2C8E"/>
    <w:rsid w:val="00BA396C"/>
    <w:rsid w:val="00BA6895"/>
    <w:rsid w:val="00BC3AF0"/>
    <w:rsid w:val="00BE357A"/>
    <w:rsid w:val="00BF66FB"/>
    <w:rsid w:val="00BF73B7"/>
    <w:rsid w:val="00C10CFF"/>
    <w:rsid w:val="00C17FF3"/>
    <w:rsid w:val="00C21955"/>
    <w:rsid w:val="00C239AB"/>
    <w:rsid w:val="00C25374"/>
    <w:rsid w:val="00C440DB"/>
    <w:rsid w:val="00C50E0E"/>
    <w:rsid w:val="00C618C5"/>
    <w:rsid w:val="00C97193"/>
    <w:rsid w:val="00C97D6F"/>
    <w:rsid w:val="00CC046B"/>
    <w:rsid w:val="00CD4693"/>
    <w:rsid w:val="00CE03BF"/>
    <w:rsid w:val="00CE4954"/>
    <w:rsid w:val="00CF38A7"/>
    <w:rsid w:val="00D00130"/>
    <w:rsid w:val="00D111B0"/>
    <w:rsid w:val="00D1499A"/>
    <w:rsid w:val="00D16EB9"/>
    <w:rsid w:val="00D24BBF"/>
    <w:rsid w:val="00D26FCE"/>
    <w:rsid w:val="00D35B83"/>
    <w:rsid w:val="00D500E6"/>
    <w:rsid w:val="00D6149A"/>
    <w:rsid w:val="00D80C77"/>
    <w:rsid w:val="00D90E57"/>
    <w:rsid w:val="00D950C7"/>
    <w:rsid w:val="00DC7B28"/>
    <w:rsid w:val="00DD2584"/>
    <w:rsid w:val="00DF68AF"/>
    <w:rsid w:val="00E072C0"/>
    <w:rsid w:val="00E1220C"/>
    <w:rsid w:val="00E21F98"/>
    <w:rsid w:val="00E27E31"/>
    <w:rsid w:val="00E36ECB"/>
    <w:rsid w:val="00E42D22"/>
    <w:rsid w:val="00E53823"/>
    <w:rsid w:val="00E75569"/>
    <w:rsid w:val="00E87A2A"/>
    <w:rsid w:val="00E94F1A"/>
    <w:rsid w:val="00EB2569"/>
    <w:rsid w:val="00EB4CC9"/>
    <w:rsid w:val="00EC0B21"/>
    <w:rsid w:val="00EC38D8"/>
    <w:rsid w:val="00EC626C"/>
    <w:rsid w:val="00ED5763"/>
    <w:rsid w:val="00ED7129"/>
    <w:rsid w:val="00EE5975"/>
    <w:rsid w:val="00EF3DF6"/>
    <w:rsid w:val="00EF7F53"/>
    <w:rsid w:val="00F01C65"/>
    <w:rsid w:val="00F033FC"/>
    <w:rsid w:val="00F1360B"/>
    <w:rsid w:val="00F33670"/>
    <w:rsid w:val="00F409D0"/>
    <w:rsid w:val="00F45D15"/>
    <w:rsid w:val="00F621D6"/>
    <w:rsid w:val="00F64BD1"/>
    <w:rsid w:val="00F74D37"/>
    <w:rsid w:val="00F95AC0"/>
    <w:rsid w:val="00F964D7"/>
    <w:rsid w:val="00F9666B"/>
    <w:rsid w:val="00FA3DB8"/>
    <w:rsid w:val="00FB0FE3"/>
    <w:rsid w:val="00FD18CA"/>
    <w:rsid w:val="00FD4EDD"/>
    <w:rsid w:val="00FE4F13"/>
    <w:rsid w:val="00FE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character" w:styleId="Odwoaniedokomentarza">
    <w:name w:val="annotation reference"/>
    <w:rsid w:val="008C218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C21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C2184"/>
  </w:style>
  <w:style w:type="paragraph" w:styleId="Tematkomentarza">
    <w:name w:val="annotation subject"/>
    <w:basedOn w:val="Tekstkomentarza"/>
    <w:next w:val="Tekstkomentarza"/>
    <w:link w:val="TematkomentarzaZnak"/>
    <w:rsid w:val="008C2184"/>
    <w:rPr>
      <w:b/>
      <w:bCs/>
    </w:rPr>
  </w:style>
  <w:style w:type="character" w:customStyle="1" w:styleId="TematkomentarzaZnak">
    <w:name w:val="Temat komentarza Znak"/>
    <w:link w:val="Tematkomentarza"/>
    <w:rsid w:val="008C21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character" w:styleId="Odwoaniedokomentarza">
    <w:name w:val="annotation reference"/>
    <w:rsid w:val="008C218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C21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C2184"/>
  </w:style>
  <w:style w:type="paragraph" w:styleId="Tematkomentarza">
    <w:name w:val="annotation subject"/>
    <w:basedOn w:val="Tekstkomentarza"/>
    <w:next w:val="Tekstkomentarza"/>
    <w:link w:val="TematkomentarzaZnak"/>
    <w:rsid w:val="008C2184"/>
    <w:rPr>
      <w:b/>
      <w:bCs/>
    </w:rPr>
  </w:style>
  <w:style w:type="character" w:customStyle="1" w:styleId="TematkomentarzaZnak">
    <w:name w:val="Temat komentarza Znak"/>
    <w:link w:val="Tematkomentarza"/>
    <w:rsid w:val="008C21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C3A839-0079-4D57-B22C-651D68B52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6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2021-05-21T10:23:00Z</cp:lastPrinted>
  <dcterms:created xsi:type="dcterms:W3CDTF">2021-05-25T05:54:00Z</dcterms:created>
  <dcterms:modified xsi:type="dcterms:W3CDTF">2021-05-25T05:59:00Z</dcterms:modified>
</cp:coreProperties>
</file>