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D3848" w:rsidRDefault="008D3848" w:rsidP="008D3848"/>
    <w:p w:rsidR="0091450E" w:rsidRPr="007A52B9" w:rsidRDefault="008D3848" w:rsidP="008D3848">
      <w:pPr>
        <w:rPr>
          <w:rFonts w:ascii="Arial" w:hAnsi="Arial" w:cs="Arial"/>
        </w:rPr>
      </w:pPr>
      <w:r w:rsidRPr="007A52B9">
        <w:rPr>
          <w:rFonts w:ascii="Arial" w:hAnsi="Arial" w:cs="Arial"/>
        </w:rPr>
        <w:t>ZI-I.7011.</w:t>
      </w:r>
      <w:r w:rsidR="0091450E" w:rsidRPr="007A52B9">
        <w:rPr>
          <w:rFonts w:ascii="Arial" w:hAnsi="Arial" w:cs="Arial"/>
        </w:rPr>
        <w:t>1</w:t>
      </w:r>
      <w:r w:rsidR="00EF5CBA" w:rsidRPr="007A52B9">
        <w:rPr>
          <w:rFonts w:ascii="Arial" w:hAnsi="Arial" w:cs="Arial"/>
        </w:rPr>
        <w:t>7</w:t>
      </w:r>
      <w:r w:rsidRPr="007A52B9">
        <w:rPr>
          <w:rFonts w:ascii="Arial" w:hAnsi="Arial" w:cs="Arial"/>
        </w:rPr>
        <w:t>.20</w:t>
      </w:r>
      <w:r w:rsidR="0091450E" w:rsidRPr="007A52B9">
        <w:rPr>
          <w:rFonts w:ascii="Arial" w:hAnsi="Arial" w:cs="Arial"/>
        </w:rPr>
        <w:t>20</w:t>
      </w:r>
      <w:r w:rsidRPr="007A52B9">
        <w:rPr>
          <w:rFonts w:ascii="Arial" w:hAnsi="Arial" w:cs="Arial"/>
        </w:rPr>
        <w:t>.RR</w:t>
      </w:r>
    </w:p>
    <w:p w:rsidR="008D3848" w:rsidRPr="007A52B9" w:rsidRDefault="008D3848" w:rsidP="0091450E">
      <w:pPr>
        <w:jc w:val="right"/>
        <w:rPr>
          <w:rFonts w:ascii="Arial" w:hAnsi="Arial" w:cs="Arial"/>
        </w:rPr>
      </w:pPr>
      <w:r w:rsidRPr="007A52B9">
        <w:rPr>
          <w:rFonts w:ascii="Arial" w:hAnsi="Arial" w:cs="Arial"/>
        </w:rPr>
        <w:t xml:space="preserve">Bolesławiec, dnia </w:t>
      </w:r>
      <w:r w:rsidR="00EF5CBA" w:rsidRPr="007A52B9">
        <w:rPr>
          <w:rFonts w:ascii="Arial" w:hAnsi="Arial" w:cs="Arial"/>
        </w:rPr>
        <w:t xml:space="preserve">30 </w:t>
      </w:r>
      <w:r w:rsidR="0091450E" w:rsidRPr="007A52B9">
        <w:rPr>
          <w:rFonts w:ascii="Arial" w:hAnsi="Arial" w:cs="Arial"/>
        </w:rPr>
        <w:t>czerwca 2021 r.</w:t>
      </w:r>
    </w:p>
    <w:p w:rsidR="008D3848" w:rsidRPr="007A52B9" w:rsidRDefault="008D3848" w:rsidP="008D3848">
      <w:pPr>
        <w:rPr>
          <w:b/>
        </w:rPr>
      </w:pPr>
    </w:p>
    <w:p w:rsidR="00131F6F" w:rsidRPr="007A52B9" w:rsidRDefault="00131F6F" w:rsidP="002B6D49">
      <w:pPr>
        <w:rPr>
          <w:rFonts w:ascii="Arial" w:hAnsi="Arial" w:cs="Arial"/>
        </w:rPr>
      </w:pPr>
    </w:p>
    <w:p w:rsidR="00501DC3" w:rsidRPr="007A52B9" w:rsidRDefault="008D3848" w:rsidP="00501DC3">
      <w:pPr>
        <w:ind w:left="4536"/>
        <w:rPr>
          <w:rFonts w:ascii="Arial" w:hAnsi="Arial" w:cs="Arial"/>
        </w:rPr>
      </w:pPr>
      <w:r w:rsidRPr="007A52B9">
        <w:rPr>
          <w:rFonts w:ascii="Arial" w:hAnsi="Arial" w:cs="Arial"/>
        </w:rPr>
        <w:t>W miejscu</w:t>
      </w:r>
    </w:p>
    <w:p w:rsidR="00501DC3" w:rsidRPr="007A52B9" w:rsidRDefault="00501DC3" w:rsidP="00501DC3">
      <w:pPr>
        <w:ind w:left="4536"/>
        <w:rPr>
          <w:rFonts w:ascii="Arial" w:hAnsi="Arial" w:cs="Arial"/>
          <w:b/>
        </w:rPr>
      </w:pPr>
      <w:r w:rsidRPr="007A52B9">
        <w:rPr>
          <w:rFonts w:ascii="Arial" w:hAnsi="Arial" w:cs="Arial"/>
          <w:b/>
        </w:rPr>
        <w:t xml:space="preserve">Pan </w:t>
      </w:r>
      <w:r w:rsidR="0091450E" w:rsidRPr="007A52B9">
        <w:rPr>
          <w:rFonts w:ascii="Arial" w:hAnsi="Arial" w:cs="Arial"/>
          <w:b/>
        </w:rPr>
        <w:t>Józef Pokładek</w:t>
      </w:r>
    </w:p>
    <w:p w:rsidR="00501DC3" w:rsidRPr="007A52B9" w:rsidRDefault="00501DC3" w:rsidP="00501DC3">
      <w:pPr>
        <w:ind w:left="4254" w:firstLine="282"/>
        <w:jc w:val="both"/>
        <w:rPr>
          <w:rFonts w:ascii="Arial" w:hAnsi="Arial" w:cs="Arial"/>
          <w:b/>
        </w:rPr>
      </w:pPr>
      <w:r w:rsidRPr="007A52B9">
        <w:rPr>
          <w:rFonts w:ascii="Arial" w:hAnsi="Arial" w:cs="Arial"/>
          <w:b/>
        </w:rPr>
        <w:t xml:space="preserve">Przewodniczący Rady Miasta </w:t>
      </w:r>
    </w:p>
    <w:p w:rsidR="00131F6F" w:rsidRPr="007A52B9" w:rsidRDefault="00131F6F" w:rsidP="00A21BFD">
      <w:pPr>
        <w:jc w:val="both"/>
      </w:pPr>
    </w:p>
    <w:p w:rsidR="008D3848" w:rsidRPr="007A52B9" w:rsidRDefault="0091450E" w:rsidP="007A52B9">
      <w:pPr>
        <w:spacing w:before="480" w:line="276" w:lineRule="auto"/>
        <w:jc w:val="both"/>
      </w:pPr>
      <w:r w:rsidRPr="007A52B9">
        <w:rPr>
          <w:rFonts w:ascii="Arial" w:hAnsi="Arial" w:cs="Arial"/>
        </w:rPr>
        <w:t xml:space="preserve">Dotyczy interpelacji Radnego Rady Miasta – </w:t>
      </w:r>
      <w:r w:rsidR="00EF5CBA" w:rsidRPr="007A52B9">
        <w:rPr>
          <w:rFonts w:ascii="Arial" w:hAnsi="Arial" w:cs="Arial"/>
        </w:rPr>
        <w:t>Dawida Sarbaka</w:t>
      </w:r>
      <w:r w:rsidRPr="007A52B9">
        <w:rPr>
          <w:rFonts w:ascii="Arial" w:hAnsi="Arial" w:cs="Arial"/>
        </w:rPr>
        <w:t>, przesłanej przy piśmie znak: ROGM.0003.</w:t>
      </w:r>
      <w:r w:rsidR="00EF5CBA" w:rsidRPr="007A52B9">
        <w:rPr>
          <w:rFonts w:ascii="Arial" w:hAnsi="Arial" w:cs="Arial"/>
        </w:rPr>
        <w:t>25</w:t>
      </w:r>
      <w:r w:rsidRPr="007A52B9">
        <w:rPr>
          <w:rFonts w:ascii="Arial" w:hAnsi="Arial" w:cs="Arial"/>
        </w:rPr>
        <w:t xml:space="preserve">.2021 z dnia </w:t>
      </w:r>
      <w:r w:rsidR="00EF5CBA" w:rsidRPr="007A52B9">
        <w:rPr>
          <w:rFonts w:ascii="Arial" w:hAnsi="Arial" w:cs="Arial"/>
        </w:rPr>
        <w:t>28 czerwca</w:t>
      </w:r>
      <w:r w:rsidRPr="007A52B9">
        <w:rPr>
          <w:rFonts w:ascii="Arial" w:hAnsi="Arial" w:cs="Arial"/>
        </w:rPr>
        <w:t xml:space="preserve"> 2021 r., w sprawie </w:t>
      </w:r>
      <w:r w:rsidR="00EF5CBA" w:rsidRPr="007A52B9">
        <w:rPr>
          <w:rFonts w:ascii="Arial" w:hAnsi="Arial" w:cs="Arial"/>
        </w:rPr>
        <w:t>podania ilości osób zatrudnionych w Urzędzie Miasta i jednostkach podległych objętych Strefą Płatnego Parkowania, które nie mieszkają w Bolesławcu</w:t>
      </w:r>
      <w:r w:rsidRPr="007A52B9">
        <w:rPr>
          <w:rFonts w:ascii="Arial" w:hAnsi="Arial" w:cs="Arial"/>
        </w:rPr>
        <w:t>.</w:t>
      </w:r>
    </w:p>
    <w:p w:rsidR="0091450E" w:rsidRPr="007A52B9" w:rsidRDefault="0091450E" w:rsidP="00833B8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F2204" w:rsidRPr="007A52B9" w:rsidRDefault="008D3848" w:rsidP="00833B81">
      <w:pPr>
        <w:spacing w:line="276" w:lineRule="auto"/>
        <w:ind w:firstLine="708"/>
        <w:jc w:val="both"/>
        <w:rPr>
          <w:rFonts w:ascii="Arial" w:hAnsi="Arial" w:cs="Arial"/>
        </w:rPr>
      </w:pPr>
      <w:r w:rsidRPr="007A52B9">
        <w:rPr>
          <w:rFonts w:ascii="Arial" w:hAnsi="Arial" w:cs="Arial"/>
        </w:rPr>
        <w:t>Odpowiadając na Pana interpelację, dotyczącą sprawy jak wyżej, informuję:</w:t>
      </w:r>
    </w:p>
    <w:p w:rsidR="002C70D5" w:rsidRPr="007A52B9" w:rsidRDefault="002C70D5" w:rsidP="00776D5D">
      <w:pPr>
        <w:spacing w:line="276" w:lineRule="auto"/>
        <w:jc w:val="both"/>
        <w:rPr>
          <w:rFonts w:ascii="Arial" w:hAnsi="Arial" w:cs="Arial"/>
        </w:rPr>
      </w:pPr>
    </w:p>
    <w:p w:rsidR="002C70D5" w:rsidRPr="007A52B9" w:rsidRDefault="003023B2" w:rsidP="007A52B9">
      <w:pPr>
        <w:spacing w:line="276" w:lineRule="auto"/>
        <w:jc w:val="both"/>
        <w:rPr>
          <w:rFonts w:ascii="Arial" w:hAnsi="Arial" w:cs="Arial"/>
        </w:rPr>
      </w:pPr>
      <w:bookmarkStart w:id="0" w:name="_GoBack"/>
      <w:bookmarkEnd w:id="0"/>
      <w:r w:rsidRPr="007A52B9">
        <w:rPr>
          <w:rFonts w:ascii="Arial" w:hAnsi="Arial" w:cs="Arial"/>
        </w:rPr>
        <w:t>Nie prowadzimy takiej ewidencji na potrzeby Strefy Płatnego Parkowania.</w:t>
      </w:r>
    </w:p>
    <w:p w:rsidR="007A52B9" w:rsidRDefault="007A52B9" w:rsidP="007A52B9">
      <w:pPr>
        <w:spacing w:before="240" w:line="276" w:lineRule="auto"/>
        <w:ind w:left="3827"/>
        <w:jc w:val="both"/>
        <w:rPr>
          <w:rFonts w:ascii="Arial" w:hAnsi="Arial" w:cs="Arial"/>
          <w:b/>
        </w:rPr>
      </w:pPr>
      <w:r w:rsidRPr="007A52B9">
        <w:rPr>
          <w:rFonts w:ascii="Arial" w:hAnsi="Arial" w:cs="Arial"/>
          <w:b/>
        </w:rPr>
        <w:t xml:space="preserve">I Zastępca Prezydenta Miasta </w:t>
      </w:r>
    </w:p>
    <w:p w:rsidR="007A52B9" w:rsidRPr="007A52B9" w:rsidRDefault="007A52B9" w:rsidP="007A52B9">
      <w:pPr>
        <w:spacing w:line="276" w:lineRule="auto"/>
        <w:ind w:left="3828"/>
        <w:jc w:val="both"/>
        <w:rPr>
          <w:rFonts w:ascii="Arial" w:hAnsi="Arial" w:cs="Arial"/>
          <w:b/>
        </w:rPr>
      </w:pPr>
    </w:p>
    <w:p w:rsidR="007A52B9" w:rsidRPr="007A52B9" w:rsidRDefault="007A52B9" w:rsidP="007A52B9">
      <w:pPr>
        <w:spacing w:line="276" w:lineRule="auto"/>
        <w:ind w:left="3828"/>
        <w:jc w:val="both"/>
        <w:rPr>
          <w:rFonts w:ascii="Arial" w:hAnsi="Arial" w:cs="Arial"/>
          <w:b/>
        </w:rPr>
      </w:pPr>
      <w:r w:rsidRPr="007A52B9">
        <w:rPr>
          <w:rFonts w:ascii="Arial" w:hAnsi="Arial" w:cs="Arial"/>
          <w:b/>
        </w:rPr>
        <w:t xml:space="preserve">/-/Iwona </w:t>
      </w:r>
      <w:proofErr w:type="spellStart"/>
      <w:r w:rsidRPr="007A52B9">
        <w:rPr>
          <w:rFonts w:ascii="Arial" w:hAnsi="Arial" w:cs="Arial"/>
          <w:b/>
        </w:rPr>
        <w:t>Mandżuk</w:t>
      </w:r>
      <w:proofErr w:type="spellEnd"/>
      <w:r w:rsidRPr="007A52B9">
        <w:rPr>
          <w:rFonts w:ascii="Arial" w:hAnsi="Arial" w:cs="Arial"/>
          <w:b/>
        </w:rPr>
        <w:t>-Dudek</w:t>
      </w:r>
    </w:p>
    <w:p w:rsidR="002C70D5" w:rsidRDefault="002C70D5" w:rsidP="00696B43">
      <w:pPr>
        <w:jc w:val="both"/>
        <w:rPr>
          <w:rFonts w:ascii="Arial" w:hAnsi="Arial" w:cs="Arial"/>
          <w:sz w:val="22"/>
          <w:szCs w:val="22"/>
        </w:rPr>
      </w:pPr>
    </w:p>
    <w:p w:rsidR="0091450E" w:rsidRPr="0091450E" w:rsidRDefault="0091450E" w:rsidP="007A52B9">
      <w:pPr>
        <w:spacing w:before="2520"/>
        <w:jc w:val="both"/>
        <w:rPr>
          <w:rFonts w:ascii="Arial" w:hAnsi="Arial" w:cs="Arial"/>
          <w:sz w:val="18"/>
          <w:szCs w:val="18"/>
        </w:rPr>
      </w:pPr>
    </w:p>
    <w:p w:rsidR="0091450E" w:rsidRPr="0091450E" w:rsidRDefault="0091450E" w:rsidP="0091450E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>Otrzymują:</w:t>
      </w:r>
    </w:p>
    <w:p w:rsidR="0091450E" w:rsidRPr="0091450E" w:rsidRDefault="0091450E" w:rsidP="0091450E">
      <w:pPr>
        <w:ind w:left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 xml:space="preserve">Pan Józef Pokładek </w:t>
      </w:r>
    </w:p>
    <w:p w:rsidR="0091450E" w:rsidRPr="0091450E" w:rsidRDefault="0091450E" w:rsidP="0091450E">
      <w:pPr>
        <w:ind w:left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 xml:space="preserve">Przewodniczący Rady Miasta, </w:t>
      </w:r>
    </w:p>
    <w:p w:rsidR="0091450E" w:rsidRPr="0091450E" w:rsidRDefault="0091450E" w:rsidP="0091450E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 xml:space="preserve">Pan </w:t>
      </w:r>
      <w:r w:rsidR="00EF5CBA">
        <w:rPr>
          <w:rFonts w:ascii="Arial" w:hAnsi="Arial" w:cs="Arial"/>
          <w:sz w:val="20"/>
          <w:szCs w:val="20"/>
        </w:rPr>
        <w:t>Dawid Sarbak</w:t>
      </w:r>
    </w:p>
    <w:p w:rsidR="0091450E" w:rsidRPr="0091450E" w:rsidRDefault="0091450E" w:rsidP="0091450E">
      <w:pPr>
        <w:ind w:left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>Radny Rady Miasta,</w:t>
      </w:r>
    </w:p>
    <w:p w:rsidR="007A52B9" w:rsidRPr="007A52B9" w:rsidRDefault="0091450E" w:rsidP="0091450E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91450E">
        <w:rPr>
          <w:rFonts w:ascii="Arial" w:hAnsi="Arial" w:cs="Arial"/>
          <w:sz w:val="20"/>
          <w:szCs w:val="20"/>
        </w:rPr>
        <w:t>aa.</w:t>
      </w:r>
    </w:p>
    <w:sectPr w:rsidR="007A52B9" w:rsidRPr="007A52B9">
      <w:headerReference w:type="first" r:id="rId8"/>
      <w:footerReference w:type="first" r:id="rId9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0BA" w:rsidRDefault="00D700BA">
      <w:r>
        <w:separator/>
      </w:r>
    </w:p>
  </w:endnote>
  <w:endnote w:type="continuationSeparator" w:id="0">
    <w:p w:rsidR="00D700BA" w:rsidRDefault="00D70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7A52B9">
    <w:pPr>
      <w:pStyle w:val="Stopka"/>
      <w:rPr>
        <w:rFonts w:ascii="Arial" w:hAnsi="Arial" w:cs="Arial"/>
        <w:sz w:val="18"/>
        <w:szCs w:val="18"/>
      </w:rPr>
    </w:pPr>
  </w:p>
  <w:p w:rsidR="00652752" w:rsidRDefault="002D23E6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91450E">
      <w:rPr>
        <w:rFonts w:ascii="Arial" w:hAnsi="Arial" w:cs="Arial"/>
        <w:sz w:val="18"/>
        <w:lang w:val="en-US"/>
      </w:rPr>
      <w:t>612-16-36-326</w:t>
    </w:r>
    <w:r w:rsidRPr="0091450E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7A52B9" w:rsidRDefault="00652752" w:rsidP="007A52B9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0BA" w:rsidRDefault="00D700BA">
      <w:r>
        <w:separator/>
      </w:r>
    </w:p>
  </w:footnote>
  <w:footnote w:type="continuationSeparator" w:id="0">
    <w:p w:rsidR="00D700BA" w:rsidRDefault="00D700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2D23E6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2D23E6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2D23E6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2D23E6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2D23E6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2D23E6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715E0"/>
    <w:rsid w:val="00077297"/>
    <w:rsid w:val="000D7B6C"/>
    <w:rsid w:val="00110702"/>
    <w:rsid w:val="00131F6F"/>
    <w:rsid w:val="00134E60"/>
    <w:rsid w:val="001C07A5"/>
    <w:rsid w:val="00251465"/>
    <w:rsid w:val="002B6D49"/>
    <w:rsid w:val="002C70D5"/>
    <w:rsid w:val="002D23E6"/>
    <w:rsid w:val="003023B2"/>
    <w:rsid w:val="0031335A"/>
    <w:rsid w:val="003D4D32"/>
    <w:rsid w:val="00471A27"/>
    <w:rsid w:val="00471B24"/>
    <w:rsid w:val="004865AB"/>
    <w:rsid w:val="004E3482"/>
    <w:rsid w:val="00501DC3"/>
    <w:rsid w:val="00507EA1"/>
    <w:rsid w:val="00572E46"/>
    <w:rsid w:val="00652752"/>
    <w:rsid w:val="006546A8"/>
    <w:rsid w:val="006615BC"/>
    <w:rsid w:val="00696B43"/>
    <w:rsid w:val="006E3953"/>
    <w:rsid w:val="007112D1"/>
    <w:rsid w:val="00776D5D"/>
    <w:rsid w:val="007A52B9"/>
    <w:rsid w:val="007C64DA"/>
    <w:rsid w:val="007F4A6C"/>
    <w:rsid w:val="00833B81"/>
    <w:rsid w:val="008D3848"/>
    <w:rsid w:val="008F1335"/>
    <w:rsid w:val="0091450E"/>
    <w:rsid w:val="00920EEA"/>
    <w:rsid w:val="00925172"/>
    <w:rsid w:val="00987018"/>
    <w:rsid w:val="009E07CF"/>
    <w:rsid w:val="00A21BFD"/>
    <w:rsid w:val="00A23A74"/>
    <w:rsid w:val="00A96D74"/>
    <w:rsid w:val="00AB63F0"/>
    <w:rsid w:val="00B159CC"/>
    <w:rsid w:val="00B97181"/>
    <w:rsid w:val="00BA44AE"/>
    <w:rsid w:val="00BD12F3"/>
    <w:rsid w:val="00C76E6F"/>
    <w:rsid w:val="00C94250"/>
    <w:rsid w:val="00D5542E"/>
    <w:rsid w:val="00D700BA"/>
    <w:rsid w:val="00D763DD"/>
    <w:rsid w:val="00EC4C66"/>
    <w:rsid w:val="00EF5269"/>
    <w:rsid w:val="00EF5CBA"/>
    <w:rsid w:val="00F059C2"/>
    <w:rsid w:val="00F77BB7"/>
    <w:rsid w:val="00F9526C"/>
    <w:rsid w:val="00FD381E"/>
    <w:rsid w:val="00FF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5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2021-07-01T06:38:00Z</cp:lastPrinted>
  <dcterms:created xsi:type="dcterms:W3CDTF">2021-07-02T07:54:00Z</dcterms:created>
  <dcterms:modified xsi:type="dcterms:W3CDTF">2021-07-02T07:57:00Z</dcterms:modified>
</cp:coreProperties>
</file>