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D3848" w:rsidRDefault="008D3848" w:rsidP="008D3848"/>
    <w:p w:rsidR="0091450E" w:rsidRPr="00AC5B0F" w:rsidRDefault="008D3848" w:rsidP="008D3848">
      <w:pPr>
        <w:rPr>
          <w:rFonts w:ascii="Arial" w:hAnsi="Arial" w:cs="Arial"/>
        </w:rPr>
      </w:pPr>
      <w:r w:rsidRPr="00AC5B0F">
        <w:rPr>
          <w:rFonts w:ascii="Arial" w:hAnsi="Arial" w:cs="Arial"/>
        </w:rPr>
        <w:t>ZI-I.7011.</w:t>
      </w:r>
      <w:r w:rsidR="0091450E" w:rsidRPr="00AC5B0F">
        <w:rPr>
          <w:rFonts w:ascii="Arial" w:hAnsi="Arial" w:cs="Arial"/>
        </w:rPr>
        <w:t>1</w:t>
      </w:r>
      <w:r w:rsidR="00F77BB7" w:rsidRPr="00AC5B0F">
        <w:rPr>
          <w:rFonts w:ascii="Arial" w:hAnsi="Arial" w:cs="Arial"/>
        </w:rPr>
        <w:t>6</w:t>
      </w:r>
      <w:r w:rsidRPr="00AC5B0F">
        <w:rPr>
          <w:rFonts w:ascii="Arial" w:hAnsi="Arial" w:cs="Arial"/>
        </w:rPr>
        <w:t>.20</w:t>
      </w:r>
      <w:r w:rsidR="0091450E" w:rsidRPr="00AC5B0F">
        <w:rPr>
          <w:rFonts w:ascii="Arial" w:hAnsi="Arial" w:cs="Arial"/>
        </w:rPr>
        <w:t>20</w:t>
      </w:r>
      <w:r w:rsidRPr="00AC5B0F">
        <w:rPr>
          <w:rFonts w:ascii="Arial" w:hAnsi="Arial" w:cs="Arial"/>
        </w:rPr>
        <w:t>.RR</w:t>
      </w:r>
    </w:p>
    <w:p w:rsidR="00131F6F" w:rsidRPr="00AC5B0F" w:rsidRDefault="008D3848" w:rsidP="00AC5B0F">
      <w:pPr>
        <w:jc w:val="right"/>
        <w:rPr>
          <w:rFonts w:ascii="Arial" w:hAnsi="Arial" w:cs="Arial"/>
        </w:rPr>
      </w:pPr>
      <w:r w:rsidRPr="00AC5B0F">
        <w:rPr>
          <w:rFonts w:ascii="Arial" w:hAnsi="Arial" w:cs="Arial"/>
        </w:rPr>
        <w:t xml:space="preserve">Bolesławiec, dnia </w:t>
      </w:r>
      <w:r w:rsidR="0091450E" w:rsidRPr="00AC5B0F">
        <w:rPr>
          <w:rFonts w:ascii="Arial" w:hAnsi="Arial" w:cs="Arial"/>
        </w:rPr>
        <w:t>25 czerwca 2021 r.</w:t>
      </w:r>
    </w:p>
    <w:p w:rsidR="00501DC3" w:rsidRPr="00AC5B0F" w:rsidRDefault="008D3848" w:rsidP="00AC5B0F">
      <w:pPr>
        <w:spacing w:before="720"/>
        <w:ind w:left="4536"/>
        <w:rPr>
          <w:rFonts w:ascii="Arial" w:hAnsi="Arial" w:cs="Arial"/>
        </w:rPr>
      </w:pPr>
      <w:r w:rsidRPr="00AC5B0F">
        <w:rPr>
          <w:rFonts w:ascii="Arial" w:hAnsi="Arial" w:cs="Arial"/>
        </w:rPr>
        <w:t>W miejscu</w:t>
      </w:r>
    </w:p>
    <w:p w:rsidR="00501DC3" w:rsidRPr="00AC5B0F" w:rsidRDefault="00501DC3" w:rsidP="00501DC3">
      <w:pPr>
        <w:ind w:left="4536"/>
        <w:rPr>
          <w:rFonts w:ascii="Arial" w:hAnsi="Arial" w:cs="Arial"/>
          <w:b/>
        </w:rPr>
      </w:pPr>
      <w:r w:rsidRPr="00AC5B0F">
        <w:rPr>
          <w:rFonts w:ascii="Arial" w:hAnsi="Arial" w:cs="Arial"/>
          <w:b/>
        </w:rPr>
        <w:t xml:space="preserve">Pan </w:t>
      </w:r>
      <w:r w:rsidR="0091450E" w:rsidRPr="00AC5B0F">
        <w:rPr>
          <w:rFonts w:ascii="Arial" w:hAnsi="Arial" w:cs="Arial"/>
          <w:b/>
        </w:rPr>
        <w:t>Józef Pokładek</w:t>
      </w:r>
    </w:p>
    <w:p w:rsidR="00501DC3" w:rsidRPr="00AC5B0F" w:rsidRDefault="00501DC3" w:rsidP="00501DC3">
      <w:pPr>
        <w:ind w:left="4254" w:firstLine="282"/>
        <w:jc w:val="both"/>
        <w:rPr>
          <w:rFonts w:ascii="Arial" w:hAnsi="Arial" w:cs="Arial"/>
          <w:b/>
        </w:rPr>
      </w:pPr>
      <w:r w:rsidRPr="00AC5B0F">
        <w:rPr>
          <w:rFonts w:ascii="Arial" w:hAnsi="Arial" w:cs="Arial"/>
          <w:b/>
        </w:rPr>
        <w:t xml:space="preserve">Przewodniczący Rady Miasta </w:t>
      </w:r>
    </w:p>
    <w:p w:rsidR="00131F6F" w:rsidRPr="00AC5B0F" w:rsidRDefault="00131F6F" w:rsidP="00A21BFD">
      <w:pPr>
        <w:jc w:val="both"/>
        <w:rPr>
          <w:rFonts w:ascii="Arial" w:hAnsi="Arial" w:cs="Arial"/>
        </w:rPr>
      </w:pPr>
    </w:p>
    <w:p w:rsidR="008D3848" w:rsidRPr="00AC5B0F" w:rsidRDefault="0091450E" w:rsidP="00AC5B0F">
      <w:pPr>
        <w:spacing w:before="240" w:line="276" w:lineRule="auto"/>
        <w:jc w:val="both"/>
        <w:rPr>
          <w:rFonts w:ascii="Arial" w:hAnsi="Arial" w:cs="Arial"/>
        </w:rPr>
      </w:pPr>
      <w:r w:rsidRPr="00AC5B0F">
        <w:rPr>
          <w:rFonts w:ascii="Arial" w:hAnsi="Arial" w:cs="Arial"/>
        </w:rPr>
        <w:t xml:space="preserve">Dotyczy interpelacji Radnego Rady Miasta – Łukasza </w:t>
      </w:r>
      <w:proofErr w:type="spellStart"/>
      <w:r w:rsidRPr="00AC5B0F">
        <w:rPr>
          <w:rFonts w:ascii="Arial" w:hAnsi="Arial" w:cs="Arial"/>
        </w:rPr>
        <w:t>Molaka</w:t>
      </w:r>
      <w:proofErr w:type="spellEnd"/>
      <w:r w:rsidRPr="00AC5B0F">
        <w:rPr>
          <w:rFonts w:ascii="Arial" w:hAnsi="Arial" w:cs="Arial"/>
        </w:rPr>
        <w:t>, przesłanej przy piśmie znak: ROGM.0003.24.2021 z dnia 15 czerwca 2021 r., w sprawie remontu ulicy Traugutta.</w:t>
      </w:r>
    </w:p>
    <w:p w:rsidR="0091450E" w:rsidRPr="00AC5B0F" w:rsidRDefault="0091450E" w:rsidP="00833B81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F2204" w:rsidRPr="00AC5B0F" w:rsidRDefault="008D3848" w:rsidP="00833B81">
      <w:pPr>
        <w:spacing w:line="276" w:lineRule="auto"/>
        <w:ind w:firstLine="708"/>
        <w:jc w:val="both"/>
        <w:rPr>
          <w:rFonts w:ascii="Arial" w:hAnsi="Arial" w:cs="Arial"/>
        </w:rPr>
      </w:pPr>
      <w:r w:rsidRPr="00AC5B0F">
        <w:rPr>
          <w:rFonts w:ascii="Arial" w:hAnsi="Arial" w:cs="Arial"/>
        </w:rPr>
        <w:t>Odpowiadając na Pana interpelację, dotyczącą sprawy jak wyżej, informuję:</w:t>
      </w:r>
    </w:p>
    <w:p w:rsidR="00131F6F" w:rsidRPr="00AC5B0F" w:rsidRDefault="00131F6F" w:rsidP="00833B81">
      <w:pPr>
        <w:spacing w:line="276" w:lineRule="auto"/>
        <w:jc w:val="both"/>
        <w:rPr>
          <w:rFonts w:ascii="Arial" w:hAnsi="Arial" w:cs="Arial"/>
        </w:rPr>
      </w:pPr>
    </w:p>
    <w:p w:rsidR="00833B81" w:rsidRPr="00AC5B0F" w:rsidRDefault="00A375CA" w:rsidP="00833B81">
      <w:pPr>
        <w:spacing w:line="276" w:lineRule="auto"/>
        <w:ind w:firstLine="708"/>
        <w:jc w:val="both"/>
        <w:rPr>
          <w:rFonts w:ascii="Arial" w:hAnsi="Arial" w:cs="Arial"/>
        </w:rPr>
      </w:pPr>
      <w:r w:rsidRPr="00AC5B0F">
        <w:rPr>
          <w:rFonts w:ascii="Arial" w:hAnsi="Arial" w:cs="Arial"/>
        </w:rPr>
        <w:t>N</w:t>
      </w:r>
      <w:r w:rsidR="00833B81" w:rsidRPr="00AC5B0F">
        <w:rPr>
          <w:rFonts w:ascii="Arial" w:hAnsi="Arial" w:cs="Arial"/>
        </w:rPr>
        <w:t>ie ustajemy w poszukiwaniu możliwości finansowania lub dofinansowania kosztów realizacji remontu ulicy Traugutta, którego wartość oscyluje w granicy 1 150 000 zł i z chwilą pojawienia się wolnych środków</w:t>
      </w:r>
      <w:r w:rsidR="00925172" w:rsidRPr="00AC5B0F">
        <w:rPr>
          <w:rFonts w:ascii="Arial" w:hAnsi="Arial" w:cs="Arial"/>
        </w:rPr>
        <w:t>,</w:t>
      </w:r>
      <w:r w:rsidR="00833B81" w:rsidRPr="00AC5B0F">
        <w:rPr>
          <w:rFonts w:ascii="Arial" w:hAnsi="Arial" w:cs="Arial"/>
        </w:rPr>
        <w:t xml:space="preserve"> zadanie zostanie umieszczone w planach inwestycyjnych.</w:t>
      </w:r>
      <w:bookmarkStart w:id="0" w:name="_GoBack"/>
      <w:bookmarkEnd w:id="0"/>
    </w:p>
    <w:p w:rsidR="00AC5B0F" w:rsidRDefault="00AC5B0F" w:rsidP="00AC5B0F">
      <w:pPr>
        <w:ind w:left="4253"/>
        <w:jc w:val="both"/>
        <w:rPr>
          <w:rFonts w:ascii="Arial" w:hAnsi="Arial" w:cs="Arial"/>
        </w:rPr>
      </w:pPr>
    </w:p>
    <w:p w:rsidR="00131F6F" w:rsidRPr="00AC5B0F" w:rsidRDefault="00AC5B0F" w:rsidP="00AC5B0F">
      <w:pPr>
        <w:ind w:left="4253"/>
        <w:jc w:val="both"/>
        <w:rPr>
          <w:rFonts w:ascii="Arial" w:hAnsi="Arial" w:cs="Arial"/>
        </w:rPr>
      </w:pPr>
      <w:r w:rsidRPr="00AC5B0F">
        <w:rPr>
          <w:rFonts w:ascii="Arial" w:hAnsi="Arial" w:cs="Arial"/>
        </w:rPr>
        <w:t>I Zastępca Prezydenta Miasta</w:t>
      </w:r>
    </w:p>
    <w:p w:rsidR="00AC5B0F" w:rsidRPr="00AC5B0F" w:rsidRDefault="00AC5B0F" w:rsidP="00AC5B0F">
      <w:pPr>
        <w:ind w:left="4253"/>
        <w:jc w:val="both"/>
        <w:rPr>
          <w:rFonts w:ascii="Arial" w:hAnsi="Arial" w:cs="Arial"/>
          <w:b/>
        </w:rPr>
      </w:pPr>
    </w:p>
    <w:p w:rsidR="00AC5B0F" w:rsidRPr="00AC5B0F" w:rsidRDefault="00AC5B0F" w:rsidP="00AC5B0F">
      <w:pPr>
        <w:ind w:left="4253"/>
        <w:jc w:val="both"/>
        <w:rPr>
          <w:rFonts w:ascii="Verdana" w:hAnsi="Verdana"/>
          <w:b/>
          <w:sz w:val="28"/>
          <w:szCs w:val="28"/>
        </w:rPr>
      </w:pPr>
      <w:r w:rsidRPr="00AC5B0F">
        <w:rPr>
          <w:rFonts w:ascii="Arial" w:hAnsi="Arial" w:cs="Arial"/>
          <w:b/>
        </w:rPr>
        <w:t xml:space="preserve">/-/ Iwona </w:t>
      </w:r>
      <w:proofErr w:type="spellStart"/>
      <w:r w:rsidRPr="00AC5B0F">
        <w:rPr>
          <w:rFonts w:ascii="Arial" w:hAnsi="Arial" w:cs="Arial"/>
          <w:b/>
        </w:rPr>
        <w:t>Mandżuk</w:t>
      </w:r>
      <w:proofErr w:type="spellEnd"/>
      <w:r w:rsidRPr="00AC5B0F">
        <w:rPr>
          <w:rFonts w:ascii="Arial" w:hAnsi="Arial" w:cs="Arial"/>
          <w:b/>
        </w:rPr>
        <w:t>-Dudek</w:t>
      </w:r>
    </w:p>
    <w:p w:rsidR="0091450E" w:rsidRPr="0091450E" w:rsidRDefault="0091450E" w:rsidP="00AC5B0F">
      <w:pPr>
        <w:spacing w:before="3840"/>
        <w:jc w:val="both"/>
        <w:rPr>
          <w:rFonts w:ascii="Arial" w:hAnsi="Arial" w:cs="Arial"/>
          <w:sz w:val="18"/>
          <w:szCs w:val="18"/>
        </w:rPr>
      </w:pPr>
    </w:p>
    <w:p w:rsidR="0091450E" w:rsidRPr="0091450E" w:rsidRDefault="0091450E" w:rsidP="0091450E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>Otrzymują:</w:t>
      </w:r>
    </w:p>
    <w:p w:rsidR="0091450E" w:rsidRPr="0091450E" w:rsidRDefault="0091450E" w:rsidP="0091450E">
      <w:pPr>
        <w:ind w:left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 xml:space="preserve">Pan Józef Pokładek </w:t>
      </w:r>
    </w:p>
    <w:p w:rsidR="0091450E" w:rsidRPr="0091450E" w:rsidRDefault="0091450E" w:rsidP="0091450E">
      <w:pPr>
        <w:ind w:left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 xml:space="preserve">Przewodniczący Rady Miasta, </w:t>
      </w:r>
    </w:p>
    <w:p w:rsidR="0091450E" w:rsidRPr="0091450E" w:rsidRDefault="0091450E" w:rsidP="0091450E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 xml:space="preserve">Pan Łukasz </w:t>
      </w:r>
      <w:proofErr w:type="spellStart"/>
      <w:r w:rsidRPr="0091450E">
        <w:rPr>
          <w:rFonts w:ascii="Arial" w:hAnsi="Arial" w:cs="Arial"/>
          <w:sz w:val="20"/>
          <w:szCs w:val="20"/>
        </w:rPr>
        <w:t>Molak</w:t>
      </w:r>
      <w:proofErr w:type="spellEnd"/>
      <w:r w:rsidRPr="0091450E">
        <w:rPr>
          <w:rFonts w:ascii="Arial" w:hAnsi="Arial" w:cs="Arial"/>
          <w:sz w:val="20"/>
          <w:szCs w:val="20"/>
        </w:rPr>
        <w:t xml:space="preserve"> </w:t>
      </w:r>
    </w:p>
    <w:p w:rsidR="0091450E" w:rsidRPr="0091450E" w:rsidRDefault="0091450E" w:rsidP="0091450E">
      <w:pPr>
        <w:ind w:left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>Radny Rady Miasta,</w:t>
      </w:r>
    </w:p>
    <w:p w:rsidR="00AC5B0F" w:rsidRPr="00AC5B0F" w:rsidRDefault="0091450E" w:rsidP="0091450E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>aa.</w:t>
      </w:r>
    </w:p>
    <w:sectPr w:rsidR="00AC5B0F" w:rsidRPr="00AC5B0F">
      <w:headerReference w:type="first" r:id="rId8"/>
      <w:footerReference w:type="first" r:id="rId9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114" w:rsidRDefault="00CC3114">
      <w:r>
        <w:separator/>
      </w:r>
    </w:p>
  </w:endnote>
  <w:endnote w:type="continuationSeparator" w:id="0">
    <w:p w:rsidR="00CC3114" w:rsidRDefault="00CC3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702519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91450E">
      <w:rPr>
        <w:rFonts w:ascii="Arial" w:hAnsi="Arial" w:cs="Arial"/>
        <w:sz w:val="18"/>
        <w:lang w:val="en-US"/>
      </w:rPr>
      <w:t>612-16-36-326</w:t>
    </w:r>
    <w:r w:rsidRPr="0091450E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 w:rsidP="00AC5B0F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AC5B0F" w:rsidRDefault="00AC5B0F" w:rsidP="00AC5B0F">
    <w:pPr>
      <w:spacing w:before="240"/>
      <w:ind w:firstLine="709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114" w:rsidRDefault="00CC3114">
      <w:r>
        <w:separator/>
      </w:r>
    </w:p>
  </w:footnote>
  <w:footnote w:type="continuationSeparator" w:id="0">
    <w:p w:rsidR="00CC3114" w:rsidRDefault="00CC31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702519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702519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702519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702519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702519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702519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715E0"/>
    <w:rsid w:val="000D7B6C"/>
    <w:rsid w:val="00110702"/>
    <w:rsid w:val="00131F6F"/>
    <w:rsid w:val="00134E60"/>
    <w:rsid w:val="001C07A5"/>
    <w:rsid w:val="00251465"/>
    <w:rsid w:val="002B6D49"/>
    <w:rsid w:val="0031335A"/>
    <w:rsid w:val="003D4D32"/>
    <w:rsid w:val="00471A27"/>
    <w:rsid w:val="00471B24"/>
    <w:rsid w:val="004865AB"/>
    <w:rsid w:val="004E3482"/>
    <w:rsid w:val="00501DC3"/>
    <w:rsid w:val="00507EA1"/>
    <w:rsid w:val="00572E46"/>
    <w:rsid w:val="00652752"/>
    <w:rsid w:val="006546A8"/>
    <w:rsid w:val="006615BC"/>
    <w:rsid w:val="006738B8"/>
    <w:rsid w:val="00696B43"/>
    <w:rsid w:val="006E3953"/>
    <w:rsid w:val="00702519"/>
    <w:rsid w:val="007112D1"/>
    <w:rsid w:val="007C64DA"/>
    <w:rsid w:val="007F4A6C"/>
    <w:rsid w:val="00833B81"/>
    <w:rsid w:val="008D3848"/>
    <w:rsid w:val="0091450E"/>
    <w:rsid w:val="00920EEA"/>
    <w:rsid w:val="00925172"/>
    <w:rsid w:val="00987018"/>
    <w:rsid w:val="009E07CF"/>
    <w:rsid w:val="00A21BFD"/>
    <w:rsid w:val="00A23A74"/>
    <w:rsid w:val="00A375CA"/>
    <w:rsid w:val="00A96D74"/>
    <w:rsid w:val="00AB63F0"/>
    <w:rsid w:val="00AC5B0F"/>
    <w:rsid w:val="00B159CC"/>
    <w:rsid w:val="00B97181"/>
    <w:rsid w:val="00BA44AE"/>
    <w:rsid w:val="00BD12F3"/>
    <w:rsid w:val="00C76E6F"/>
    <w:rsid w:val="00C94250"/>
    <w:rsid w:val="00CC3114"/>
    <w:rsid w:val="00D5542E"/>
    <w:rsid w:val="00D763DD"/>
    <w:rsid w:val="00EC4C66"/>
    <w:rsid w:val="00EF5269"/>
    <w:rsid w:val="00F059C2"/>
    <w:rsid w:val="00F77BB7"/>
    <w:rsid w:val="00F9526C"/>
    <w:rsid w:val="00FF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5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2021-07-01T06:34:00Z</cp:lastPrinted>
  <dcterms:created xsi:type="dcterms:W3CDTF">2021-07-02T07:48:00Z</dcterms:created>
  <dcterms:modified xsi:type="dcterms:W3CDTF">2021-07-02T07:52:00Z</dcterms:modified>
</cp:coreProperties>
</file>