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D4A" w:rsidRPr="000C2A7C" w:rsidRDefault="00ED448C" w:rsidP="00F62B56">
      <w:pPr>
        <w:ind w:left="4956"/>
        <w:jc w:val="right"/>
      </w:pPr>
      <w:r w:rsidRPr="000C2A7C">
        <w:t>Bolesławiec</w:t>
      </w:r>
      <w:r w:rsidR="00701737" w:rsidRPr="000C2A7C">
        <w:t xml:space="preserve">, </w:t>
      </w:r>
      <w:r w:rsidR="002C1030">
        <w:t>14.07</w:t>
      </w:r>
      <w:r w:rsidR="000C2A7C" w:rsidRPr="000C2A7C">
        <w:t>.2021</w:t>
      </w:r>
      <w:r w:rsidR="00A949DF" w:rsidRPr="000C2A7C">
        <w:t xml:space="preserve"> r.</w:t>
      </w:r>
    </w:p>
    <w:p w:rsidR="003C5D4A" w:rsidRPr="000C2A7C" w:rsidRDefault="003C5D4A" w:rsidP="003C5D4A">
      <w:r w:rsidRPr="000C2A7C">
        <w:t>RiP.</w:t>
      </w:r>
      <w:r w:rsidR="002C1030">
        <w:t>000</w:t>
      </w:r>
      <w:r w:rsidR="0051587A" w:rsidRPr="000C2A7C">
        <w:t>3</w:t>
      </w:r>
      <w:r w:rsidR="00920264" w:rsidRPr="000C2A7C">
        <w:t>.</w:t>
      </w:r>
      <w:r w:rsidR="000C2A7C" w:rsidRPr="000C2A7C">
        <w:t>2</w:t>
      </w:r>
      <w:r w:rsidR="0051587A" w:rsidRPr="000C2A7C">
        <w:t>.</w:t>
      </w:r>
      <w:r w:rsidR="00ED448C" w:rsidRPr="000C2A7C">
        <w:t>20</w:t>
      </w:r>
      <w:r w:rsidR="000C2A7C" w:rsidRPr="000C2A7C">
        <w:t>21</w:t>
      </w:r>
    </w:p>
    <w:p w:rsidR="00A949DF" w:rsidRPr="000C2A7C" w:rsidRDefault="00A949DF" w:rsidP="003C5D4A">
      <w:pPr>
        <w:rPr>
          <w:b/>
        </w:rPr>
      </w:pPr>
    </w:p>
    <w:p w:rsidR="00247AD4" w:rsidRDefault="00247AD4" w:rsidP="000C2A7C">
      <w:pPr>
        <w:pStyle w:val="Bezodstpw"/>
        <w:spacing w:line="276" w:lineRule="auto"/>
        <w:ind w:left="3540" w:firstLine="708"/>
        <w:rPr>
          <w:rFonts w:eastAsia="Calibri"/>
          <w:b/>
          <w:lang w:eastAsia="en-US"/>
        </w:rPr>
      </w:pPr>
    </w:p>
    <w:p w:rsidR="00A949DF" w:rsidRPr="000C2A7C" w:rsidRDefault="00A949DF" w:rsidP="00F62B56">
      <w:pPr>
        <w:pStyle w:val="Bezodstpw"/>
        <w:spacing w:before="240" w:line="276" w:lineRule="auto"/>
        <w:ind w:left="2829" w:firstLine="709"/>
        <w:rPr>
          <w:rFonts w:eastAsia="Calibri"/>
          <w:b/>
          <w:lang w:eastAsia="en-US"/>
        </w:rPr>
      </w:pPr>
      <w:r w:rsidRPr="000C2A7C">
        <w:rPr>
          <w:rFonts w:eastAsia="Calibri"/>
          <w:b/>
          <w:lang w:eastAsia="en-US"/>
        </w:rPr>
        <w:t>Pan</w:t>
      </w:r>
    </w:p>
    <w:p w:rsidR="000C2A7C" w:rsidRDefault="00B426B6" w:rsidP="00B426B6">
      <w:pPr>
        <w:pStyle w:val="Bezodstpw"/>
        <w:spacing w:line="276" w:lineRule="auto"/>
        <w:ind w:left="2832" w:firstLine="708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Józef  </w:t>
      </w:r>
      <w:r w:rsidR="002C1030">
        <w:rPr>
          <w:rFonts w:eastAsia="Calibri"/>
          <w:b/>
          <w:lang w:eastAsia="en-US"/>
        </w:rPr>
        <w:t>Pokładek</w:t>
      </w:r>
    </w:p>
    <w:p w:rsidR="002C1030" w:rsidRPr="000C2A7C" w:rsidRDefault="002C1030" w:rsidP="00B426B6">
      <w:pPr>
        <w:pStyle w:val="Bezodstpw"/>
        <w:spacing w:line="276" w:lineRule="auto"/>
        <w:ind w:left="3540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Przewodniczący Rady Miasta</w:t>
      </w:r>
      <w:r w:rsidR="00B426B6">
        <w:rPr>
          <w:rFonts w:eastAsia="Calibri"/>
          <w:b/>
          <w:lang w:eastAsia="en-US"/>
        </w:rPr>
        <w:t xml:space="preserve"> Bolesławiec</w:t>
      </w:r>
    </w:p>
    <w:p w:rsidR="002C1030" w:rsidRDefault="002C1030" w:rsidP="002C1030">
      <w:pPr>
        <w:jc w:val="both"/>
      </w:pPr>
    </w:p>
    <w:p w:rsidR="00247AD4" w:rsidRDefault="00247AD4" w:rsidP="002C1030">
      <w:pPr>
        <w:ind w:firstLine="708"/>
        <w:jc w:val="both"/>
      </w:pPr>
    </w:p>
    <w:p w:rsidR="002C1030" w:rsidRDefault="002C1030" w:rsidP="00F62B56">
      <w:pPr>
        <w:spacing w:before="240" w:line="276" w:lineRule="auto"/>
        <w:ind w:firstLine="709"/>
        <w:jc w:val="both"/>
      </w:pPr>
      <w:r>
        <w:t xml:space="preserve">W </w:t>
      </w:r>
      <w:r w:rsidR="00B426B6">
        <w:t xml:space="preserve">odpowiedzi na interpelację Pani Iwony Bojko, </w:t>
      </w:r>
      <w:r w:rsidR="00B426B6" w:rsidRPr="00B426B6">
        <w:t>Radnej Rady Miasta Bolesławiec</w:t>
      </w:r>
      <w:r w:rsidR="00B426B6">
        <w:t>,</w:t>
      </w:r>
      <w:r w:rsidR="00B426B6" w:rsidRPr="00B426B6">
        <w:t xml:space="preserve"> </w:t>
      </w:r>
      <w:r>
        <w:t>dotyczącą posadzenia na terenie miasta „30 drzew na 30-lecie samorządu” informuję, że Bolesławiecki Ośrodek Kultury – Międzynarodowe Centrum Ceramiki w</w:t>
      </w:r>
      <w:r w:rsidR="00B426B6">
        <w:t xml:space="preserve">ykona ten projekt </w:t>
      </w:r>
      <w:r>
        <w:t>w 4. kwartale 2021 r.</w:t>
      </w:r>
    </w:p>
    <w:p w:rsidR="002C1030" w:rsidRDefault="002C1030" w:rsidP="00B426B6">
      <w:pPr>
        <w:spacing w:line="276" w:lineRule="auto"/>
        <w:ind w:firstLine="708"/>
        <w:jc w:val="both"/>
      </w:pPr>
      <w:r>
        <w:t>Nadmieniam, iż plany w/w działań omówione zostały z pomysłodawczynią w minionym roku, jednakże ograniczenia spowodowane pandemią COVID-19 uniemożliwiły ich realizację.</w:t>
      </w:r>
    </w:p>
    <w:p w:rsidR="00F62B56" w:rsidRDefault="00F62B56" w:rsidP="00F62B56">
      <w:pPr>
        <w:spacing w:before="240" w:line="276" w:lineRule="auto"/>
        <w:ind w:left="4961" w:firstLine="709"/>
        <w:jc w:val="both"/>
      </w:pPr>
      <w:r>
        <w:t>Prezydent Miasta</w:t>
      </w:r>
    </w:p>
    <w:p w:rsidR="00F62B56" w:rsidRDefault="00F62B56" w:rsidP="00F62B56">
      <w:pPr>
        <w:spacing w:line="276" w:lineRule="auto"/>
        <w:ind w:left="4962" w:firstLine="708"/>
        <w:jc w:val="both"/>
      </w:pPr>
    </w:p>
    <w:p w:rsidR="00F62B56" w:rsidRDefault="00F62B56" w:rsidP="00F62B56">
      <w:pPr>
        <w:spacing w:line="276" w:lineRule="auto"/>
        <w:ind w:left="4962" w:firstLine="708"/>
        <w:jc w:val="both"/>
      </w:pPr>
      <w:r>
        <w:t>/-/ w/z Renata Szewczyk</w:t>
      </w:r>
    </w:p>
    <w:p w:rsidR="00F62B56" w:rsidRDefault="00F62B56" w:rsidP="00F62B56">
      <w:pPr>
        <w:spacing w:line="276" w:lineRule="auto"/>
        <w:ind w:left="4962" w:firstLine="708"/>
        <w:jc w:val="both"/>
      </w:pPr>
      <w:r>
        <w:t>I Z-ca Prezydenta Miasta</w:t>
      </w:r>
    </w:p>
    <w:p w:rsidR="00A949DF" w:rsidRDefault="00A949DF" w:rsidP="00A949DF">
      <w:pPr>
        <w:spacing w:after="200" w:line="276" w:lineRule="auto"/>
        <w:rPr>
          <w:rFonts w:eastAsia="Calibri"/>
          <w:lang w:eastAsia="en-US"/>
        </w:rPr>
      </w:pPr>
    </w:p>
    <w:p w:rsidR="00247AD4" w:rsidRDefault="00247AD4" w:rsidP="00247AD4">
      <w:pPr>
        <w:spacing w:after="200"/>
        <w:rPr>
          <w:rFonts w:eastAsia="Calibri"/>
          <w:lang w:eastAsia="en-US"/>
        </w:rPr>
      </w:pPr>
    </w:p>
    <w:p w:rsidR="00247AD4" w:rsidRDefault="00247AD4" w:rsidP="00F62B56">
      <w:pPr>
        <w:spacing w:before="1680" w:after="240"/>
        <w:rPr>
          <w:rFonts w:eastAsia="Calibri"/>
          <w:lang w:eastAsia="en-US"/>
        </w:rPr>
      </w:pPr>
      <w:r w:rsidRPr="00247AD4">
        <w:rPr>
          <w:rFonts w:eastAsia="Calibri"/>
          <w:lang w:eastAsia="en-US"/>
        </w:rPr>
        <w:t>Otrzymują:</w:t>
      </w:r>
    </w:p>
    <w:p w:rsidR="00247AD4" w:rsidRPr="00247AD4" w:rsidRDefault="00247AD4" w:rsidP="00247AD4">
      <w:pPr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>1. Adresat</w:t>
      </w:r>
    </w:p>
    <w:p w:rsidR="00247AD4" w:rsidRDefault="00247AD4" w:rsidP="00247AD4">
      <w:pPr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r w:rsidRPr="00247AD4">
        <w:rPr>
          <w:rFonts w:eastAsia="Calibri"/>
          <w:lang w:eastAsia="en-US"/>
        </w:rPr>
        <w:t>Pani Iwona Bojko</w:t>
      </w:r>
      <w:r>
        <w:rPr>
          <w:rFonts w:eastAsia="Calibri"/>
          <w:lang w:eastAsia="en-US"/>
        </w:rPr>
        <w:t xml:space="preserve"> - </w:t>
      </w:r>
      <w:r w:rsidRPr="00247AD4">
        <w:rPr>
          <w:rFonts w:eastAsia="Calibri"/>
          <w:lang w:eastAsia="en-US"/>
        </w:rPr>
        <w:t>Radna Rady Miasta</w:t>
      </w:r>
      <w:r>
        <w:rPr>
          <w:rFonts w:eastAsia="Calibri"/>
          <w:lang w:eastAsia="en-US"/>
        </w:rPr>
        <w:t xml:space="preserve"> Bolesławiec</w:t>
      </w:r>
    </w:p>
    <w:p w:rsidR="00F62B56" w:rsidRPr="002C1030" w:rsidRDefault="00247AD4" w:rsidP="00247AD4">
      <w:pPr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 </w:t>
      </w:r>
      <w:r w:rsidRPr="00247AD4">
        <w:rPr>
          <w:rFonts w:eastAsia="Calibri"/>
          <w:lang w:eastAsia="en-US"/>
        </w:rPr>
        <w:t>a/a</w:t>
      </w:r>
      <w:bookmarkStart w:id="0" w:name="_GoBack"/>
      <w:bookmarkEnd w:id="0"/>
    </w:p>
    <w:sectPr w:rsidR="00F62B56" w:rsidRPr="002C1030" w:rsidSect="009A4C1D">
      <w:headerReference w:type="first" r:id="rId8"/>
      <w:footerReference w:type="first" r:id="rId9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34D" w:rsidRDefault="0042334D">
      <w:r>
        <w:separator/>
      </w:r>
    </w:p>
  </w:endnote>
  <w:endnote w:type="continuationSeparator" w:id="0">
    <w:p w:rsidR="0042334D" w:rsidRDefault="0042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9F420E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3020" cy="7620"/>
          <wp:effectExtent l="0" t="0" r="0" b="0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F62B56" w:rsidRDefault="002973C5" w:rsidP="00F62B56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34D" w:rsidRDefault="0042334D">
      <w:r>
        <w:separator/>
      </w:r>
    </w:p>
  </w:footnote>
  <w:footnote w:type="continuationSeparator" w:id="0">
    <w:p w:rsidR="0042334D" w:rsidRDefault="00423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9F420E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9F420E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9F420E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282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9F420E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8580" cy="8917305"/>
          <wp:effectExtent l="0" t="0" r="0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580" cy="8917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3020" cy="7620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9F420E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2175" cy="6466840"/>
          <wp:effectExtent l="0" t="0" r="3175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2175" cy="6466840"/>
          <wp:effectExtent l="0" t="0" r="3175" b="0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3100" cy="4864735"/>
          <wp:effectExtent l="0" t="0" r="0" b="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64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9F420E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2175" cy="6466840"/>
          <wp:effectExtent l="0" t="0" r="3175" b="0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676FA"/>
    <w:multiLevelType w:val="hybridMultilevel"/>
    <w:tmpl w:val="4CB65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85A42"/>
    <w:rsid w:val="000C2A7C"/>
    <w:rsid w:val="000C3B03"/>
    <w:rsid w:val="001109F5"/>
    <w:rsid w:val="001446DA"/>
    <w:rsid w:val="001A01E8"/>
    <w:rsid w:val="001B1DAC"/>
    <w:rsid w:val="001B74F3"/>
    <w:rsid w:val="001C04AF"/>
    <w:rsid w:val="001F1588"/>
    <w:rsid w:val="00233B84"/>
    <w:rsid w:val="00247AD4"/>
    <w:rsid w:val="002653D0"/>
    <w:rsid w:val="002772D8"/>
    <w:rsid w:val="00286D0D"/>
    <w:rsid w:val="002973C5"/>
    <w:rsid w:val="002C1030"/>
    <w:rsid w:val="002E6BAC"/>
    <w:rsid w:val="00307BA5"/>
    <w:rsid w:val="00325488"/>
    <w:rsid w:val="00397F4B"/>
    <w:rsid w:val="003A60E5"/>
    <w:rsid w:val="003B2999"/>
    <w:rsid w:val="003B3BBE"/>
    <w:rsid w:val="003B6C6F"/>
    <w:rsid w:val="003C5D4A"/>
    <w:rsid w:val="00402DDA"/>
    <w:rsid w:val="0041234F"/>
    <w:rsid w:val="00422EC9"/>
    <w:rsid w:val="0042334D"/>
    <w:rsid w:val="004527B8"/>
    <w:rsid w:val="004844E4"/>
    <w:rsid w:val="004B2CC5"/>
    <w:rsid w:val="004B4E62"/>
    <w:rsid w:val="004B63F8"/>
    <w:rsid w:val="0051587A"/>
    <w:rsid w:val="00582FDC"/>
    <w:rsid w:val="005963C9"/>
    <w:rsid w:val="005A5E18"/>
    <w:rsid w:val="005B7F5B"/>
    <w:rsid w:val="005D72B4"/>
    <w:rsid w:val="0062053C"/>
    <w:rsid w:val="00623071"/>
    <w:rsid w:val="006544E0"/>
    <w:rsid w:val="00654D70"/>
    <w:rsid w:val="0067444F"/>
    <w:rsid w:val="006766FA"/>
    <w:rsid w:val="006F654E"/>
    <w:rsid w:val="00700683"/>
    <w:rsid w:val="00701737"/>
    <w:rsid w:val="00711437"/>
    <w:rsid w:val="007165A4"/>
    <w:rsid w:val="0074034E"/>
    <w:rsid w:val="00744450"/>
    <w:rsid w:val="0077622C"/>
    <w:rsid w:val="007A451E"/>
    <w:rsid w:val="007D025C"/>
    <w:rsid w:val="007D6C8B"/>
    <w:rsid w:val="007E391D"/>
    <w:rsid w:val="007E4340"/>
    <w:rsid w:val="007F12F2"/>
    <w:rsid w:val="00806C82"/>
    <w:rsid w:val="008308A6"/>
    <w:rsid w:val="00831009"/>
    <w:rsid w:val="00847FEA"/>
    <w:rsid w:val="0087721D"/>
    <w:rsid w:val="008D0944"/>
    <w:rsid w:val="008D0A93"/>
    <w:rsid w:val="008D2A5C"/>
    <w:rsid w:val="008E368B"/>
    <w:rsid w:val="00920264"/>
    <w:rsid w:val="00927CED"/>
    <w:rsid w:val="009332F4"/>
    <w:rsid w:val="009A4C1D"/>
    <w:rsid w:val="009D515C"/>
    <w:rsid w:val="009D65A2"/>
    <w:rsid w:val="009F16C6"/>
    <w:rsid w:val="009F420E"/>
    <w:rsid w:val="00A17946"/>
    <w:rsid w:val="00A2001C"/>
    <w:rsid w:val="00A247CB"/>
    <w:rsid w:val="00A26DA0"/>
    <w:rsid w:val="00A3290D"/>
    <w:rsid w:val="00A36D3D"/>
    <w:rsid w:val="00A41ED7"/>
    <w:rsid w:val="00A5434E"/>
    <w:rsid w:val="00A5507F"/>
    <w:rsid w:val="00A64791"/>
    <w:rsid w:val="00A949DF"/>
    <w:rsid w:val="00AD53C2"/>
    <w:rsid w:val="00AE0D9D"/>
    <w:rsid w:val="00B05237"/>
    <w:rsid w:val="00B426B6"/>
    <w:rsid w:val="00B626B5"/>
    <w:rsid w:val="00B64705"/>
    <w:rsid w:val="00BA2C8E"/>
    <w:rsid w:val="00BA396C"/>
    <w:rsid w:val="00BA6895"/>
    <w:rsid w:val="00BB2B78"/>
    <w:rsid w:val="00BC3AF0"/>
    <w:rsid w:val="00BD45F1"/>
    <w:rsid w:val="00BF66FB"/>
    <w:rsid w:val="00C013D3"/>
    <w:rsid w:val="00C21955"/>
    <w:rsid w:val="00C618C5"/>
    <w:rsid w:val="00C70988"/>
    <w:rsid w:val="00CA66D7"/>
    <w:rsid w:val="00CC513A"/>
    <w:rsid w:val="00CD47CC"/>
    <w:rsid w:val="00CD4B8C"/>
    <w:rsid w:val="00CF38A7"/>
    <w:rsid w:val="00D00130"/>
    <w:rsid w:val="00D1499A"/>
    <w:rsid w:val="00D24BBF"/>
    <w:rsid w:val="00D26FCE"/>
    <w:rsid w:val="00D35B83"/>
    <w:rsid w:val="00D500E6"/>
    <w:rsid w:val="00D6149A"/>
    <w:rsid w:val="00D90E57"/>
    <w:rsid w:val="00DC0247"/>
    <w:rsid w:val="00DC7B28"/>
    <w:rsid w:val="00E1220C"/>
    <w:rsid w:val="00E36ECB"/>
    <w:rsid w:val="00E42D22"/>
    <w:rsid w:val="00E87A2A"/>
    <w:rsid w:val="00E92253"/>
    <w:rsid w:val="00ED448C"/>
    <w:rsid w:val="00EF3DF6"/>
    <w:rsid w:val="00F409D0"/>
    <w:rsid w:val="00F62B56"/>
    <w:rsid w:val="00F64BD1"/>
    <w:rsid w:val="00F95AC0"/>
    <w:rsid w:val="00F9666B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Bezodstpw">
    <w:name w:val="No Spacing"/>
    <w:uiPriority w:val="1"/>
    <w:qFormat/>
    <w:rsid w:val="00A949D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Bezodstpw">
    <w:name w:val="No Spacing"/>
    <w:uiPriority w:val="1"/>
    <w:qFormat/>
    <w:rsid w:val="00A949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2021-07-14T07:19:00Z</cp:lastPrinted>
  <dcterms:created xsi:type="dcterms:W3CDTF">2021-07-14T12:13:00Z</dcterms:created>
  <dcterms:modified xsi:type="dcterms:W3CDTF">2021-07-14T12:18:00Z</dcterms:modified>
</cp:coreProperties>
</file>