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EAC" w:rsidRPr="00935EAC" w:rsidRDefault="00935EAC" w:rsidP="00935EAC">
      <w:pPr>
        <w:jc w:val="both"/>
      </w:pPr>
    </w:p>
    <w:p w:rsidR="008308A6" w:rsidRPr="002322A7" w:rsidRDefault="008308A6" w:rsidP="008308A6">
      <w:pPr>
        <w:rPr>
          <w:rFonts w:ascii="Verdana" w:hAnsi="Verdana"/>
        </w:rPr>
      </w:pPr>
    </w:p>
    <w:p w:rsidR="00555087" w:rsidRPr="002322A7" w:rsidRDefault="003A3F57" w:rsidP="00555087">
      <w:pPr>
        <w:ind w:left="3540" w:firstLine="708"/>
        <w:rPr>
          <w:rFonts w:ascii="Verdana" w:hAnsi="Verdana"/>
        </w:rPr>
      </w:pPr>
      <w:r w:rsidRPr="002322A7">
        <w:rPr>
          <w:rFonts w:ascii="Verdana" w:hAnsi="Verdana"/>
        </w:rPr>
        <w:t xml:space="preserve">Bolesławiec, </w:t>
      </w:r>
      <w:r w:rsidR="00C227AB" w:rsidRPr="002322A7">
        <w:rPr>
          <w:rFonts w:ascii="Verdana" w:hAnsi="Verdana"/>
        </w:rPr>
        <w:t xml:space="preserve">16 lipca </w:t>
      </w:r>
      <w:r w:rsidR="00555087" w:rsidRPr="002322A7">
        <w:rPr>
          <w:rFonts w:ascii="Verdana" w:hAnsi="Verdana"/>
        </w:rPr>
        <w:t>20</w:t>
      </w:r>
      <w:r w:rsidR="001F230E" w:rsidRPr="002322A7">
        <w:rPr>
          <w:rFonts w:ascii="Verdana" w:hAnsi="Verdana"/>
        </w:rPr>
        <w:t>2</w:t>
      </w:r>
      <w:r w:rsidR="00C227AB" w:rsidRPr="002322A7">
        <w:rPr>
          <w:rFonts w:ascii="Verdana" w:hAnsi="Verdana"/>
        </w:rPr>
        <w:t>1</w:t>
      </w:r>
      <w:r w:rsidR="00555087" w:rsidRPr="002322A7">
        <w:rPr>
          <w:rFonts w:ascii="Verdana" w:hAnsi="Verdana"/>
        </w:rPr>
        <w:t xml:space="preserve"> r.</w:t>
      </w:r>
    </w:p>
    <w:p w:rsidR="00555087" w:rsidRPr="002322A7" w:rsidRDefault="001F230E" w:rsidP="00555087">
      <w:pPr>
        <w:rPr>
          <w:rFonts w:ascii="Verdana" w:hAnsi="Verdana"/>
        </w:rPr>
      </w:pPr>
      <w:r w:rsidRPr="002322A7">
        <w:rPr>
          <w:rFonts w:ascii="Verdana" w:hAnsi="Verdana"/>
        </w:rPr>
        <w:t xml:space="preserve">NW. </w:t>
      </w:r>
      <w:r w:rsidR="007513A2" w:rsidRPr="002322A7">
        <w:rPr>
          <w:rFonts w:ascii="Verdana" w:hAnsi="Verdana"/>
        </w:rPr>
        <w:t>7011.10.2021</w:t>
      </w:r>
    </w:p>
    <w:p w:rsidR="00555087" w:rsidRPr="002322A7" w:rsidRDefault="00555087" w:rsidP="00555087">
      <w:pPr>
        <w:rPr>
          <w:rFonts w:ascii="Verdana" w:hAnsi="Verdana"/>
        </w:rPr>
      </w:pPr>
    </w:p>
    <w:p w:rsidR="00555087" w:rsidRPr="002322A7" w:rsidRDefault="00CF7652" w:rsidP="00686724">
      <w:pPr>
        <w:spacing w:line="360" w:lineRule="auto"/>
        <w:ind w:left="4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Pan</w:t>
      </w:r>
    </w:p>
    <w:p w:rsidR="00555087" w:rsidRPr="002322A7" w:rsidRDefault="00555087" w:rsidP="00686724">
      <w:pPr>
        <w:spacing w:line="360" w:lineRule="auto"/>
        <w:ind w:left="4111"/>
        <w:jc w:val="both"/>
        <w:rPr>
          <w:rFonts w:ascii="Verdana" w:hAnsi="Verdana"/>
          <w:b/>
        </w:rPr>
      </w:pPr>
      <w:r w:rsidRPr="002322A7">
        <w:rPr>
          <w:rFonts w:ascii="Verdana" w:hAnsi="Verdana"/>
          <w:b/>
        </w:rPr>
        <w:t>J</w:t>
      </w:r>
      <w:r w:rsidR="002322A7">
        <w:rPr>
          <w:rFonts w:ascii="Verdana" w:hAnsi="Verdana"/>
          <w:b/>
        </w:rPr>
        <w:t>ózef Pokładek</w:t>
      </w:r>
    </w:p>
    <w:p w:rsidR="00555087" w:rsidRPr="002322A7" w:rsidRDefault="00CF7652" w:rsidP="00686724">
      <w:pPr>
        <w:spacing w:line="360" w:lineRule="auto"/>
        <w:ind w:left="4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Przewodniczący Rady Miasta </w:t>
      </w:r>
    </w:p>
    <w:p w:rsidR="00555087" w:rsidRPr="002322A7" w:rsidRDefault="00CF7652" w:rsidP="00686724">
      <w:pPr>
        <w:spacing w:line="360" w:lineRule="auto"/>
        <w:ind w:left="4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Bolesławiec</w:t>
      </w:r>
    </w:p>
    <w:p w:rsidR="00555087" w:rsidRPr="002322A7" w:rsidRDefault="00555087" w:rsidP="00555087">
      <w:pPr>
        <w:jc w:val="both"/>
        <w:rPr>
          <w:rFonts w:ascii="Verdana" w:hAnsi="Verdana"/>
        </w:rPr>
      </w:pPr>
    </w:p>
    <w:p w:rsidR="001F33DC" w:rsidRPr="002322A7" w:rsidRDefault="001F33DC" w:rsidP="001A1FBC">
      <w:pPr>
        <w:ind w:firstLine="708"/>
        <w:jc w:val="both"/>
        <w:rPr>
          <w:rFonts w:ascii="Verdana" w:hAnsi="Verdana"/>
          <w:b/>
        </w:rPr>
      </w:pPr>
    </w:p>
    <w:p w:rsidR="007513A2" w:rsidRPr="002322A7" w:rsidRDefault="00555087" w:rsidP="00686724">
      <w:pPr>
        <w:ind w:firstLine="708"/>
        <w:rPr>
          <w:rFonts w:ascii="Verdana" w:hAnsi="Verdana"/>
        </w:rPr>
      </w:pPr>
      <w:r w:rsidRPr="002322A7">
        <w:rPr>
          <w:rFonts w:ascii="Verdana" w:hAnsi="Verdana"/>
        </w:rPr>
        <w:t xml:space="preserve">Dotyczy: interpelacji radnego - Pana </w:t>
      </w:r>
      <w:r w:rsidR="001A1FBC" w:rsidRPr="002322A7">
        <w:rPr>
          <w:rFonts w:ascii="Verdana" w:hAnsi="Verdana"/>
        </w:rPr>
        <w:t>Macieja Małkowskiego</w:t>
      </w:r>
      <w:r w:rsidR="007513A2" w:rsidRPr="002322A7">
        <w:rPr>
          <w:rFonts w:ascii="Verdana" w:hAnsi="Verdana"/>
        </w:rPr>
        <w:t>, przesłanej przy piśmie znak: ROGM.0003.27.2021 z dnia 2 lipca 2021 r., w sprawie „zainstalowania na pływalni „Orka” udogodnień dla osób z niepełnosprawnościami ruchowymi poruszających się na wózku inwalidzkim”</w:t>
      </w:r>
    </w:p>
    <w:p w:rsidR="00555087" w:rsidRPr="002322A7" w:rsidRDefault="00555087" w:rsidP="00686724">
      <w:pPr>
        <w:rPr>
          <w:rFonts w:ascii="Verdana" w:hAnsi="Verdana"/>
          <w:i/>
        </w:rPr>
      </w:pPr>
    </w:p>
    <w:p w:rsidR="000D3E3D" w:rsidRDefault="007513A2" w:rsidP="00686724">
      <w:pPr>
        <w:spacing w:after="200" w:line="276" w:lineRule="auto"/>
        <w:ind w:firstLine="709"/>
        <w:rPr>
          <w:rFonts w:ascii="Verdana" w:eastAsia="Calibri" w:hAnsi="Verdana"/>
          <w:lang w:eastAsia="en-US"/>
        </w:rPr>
      </w:pPr>
      <w:r w:rsidRPr="002322A7">
        <w:rPr>
          <w:rFonts w:ascii="Verdana" w:eastAsia="Calibri" w:hAnsi="Verdana"/>
          <w:lang w:eastAsia="en-US"/>
        </w:rPr>
        <w:t>Odpowiadając na interpelację dotyczącą sprawy jak wyżej</w:t>
      </w:r>
      <w:r w:rsidR="005E4740">
        <w:rPr>
          <w:rFonts w:ascii="Verdana" w:eastAsia="Calibri" w:hAnsi="Verdana"/>
          <w:lang w:eastAsia="en-US"/>
        </w:rPr>
        <w:t>,</w:t>
      </w:r>
      <w:r w:rsidRPr="002322A7">
        <w:rPr>
          <w:rFonts w:ascii="Verdana" w:eastAsia="Calibri" w:hAnsi="Verdana"/>
          <w:lang w:eastAsia="en-US"/>
        </w:rPr>
        <w:t xml:space="preserve"> </w:t>
      </w:r>
      <w:r w:rsidR="00CF7652">
        <w:rPr>
          <w:rFonts w:ascii="Verdana" w:eastAsia="Calibri" w:hAnsi="Verdana"/>
          <w:lang w:eastAsia="en-US"/>
        </w:rPr>
        <w:br/>
      </w:r>
      <w:r w:rsidR="000D3E3D" w:rsidRPr="002322A7">
        <w:rPr>
          <w:rFonts w:ascii="Verdana" w:eastAsia="Calibri" w:hAnsi="Verdana"/>
          <w:lang w:eastAsia="en-US"/>
        </w:rPr>
        <w:t xml:space="preserve">w załączeniu przekazuję stanowisko Prezesa Zarządu </w:t>
      </w:r>
      <w:r w:rsidR="001A1FBC" w:rsidRPr="002322A7">
        <w:rPr>
          <w:rFonts w:ascii="Verdana" w:eastAsia="Calibri" w:hAnsi="Verdana"/>
          <w:lang w:eastAsia="en-US"/>
        </w:rPr>
        <w:t>Krytej Pływalni Sportowo – Rekreacyjne</w:t>
      </w:r>
      <w:bookmarkStart w:id="0" w:name="_GoBack"/>
      <w:bookmarkEnd w:id="0"/>
      <w:r w:rsidR="001A1FBC" w:rsidRPr="002322A7">
        <w:rPr>
          <w:rFonts w:ascii="Verdana" w:eastAsia="Calibri" w:hAnsi="Verdana"/>
          <w:lang w:eastAsia="en-US"/>
        </w:rPr>
        <w:t xml:space="preserve">j </w:t>
      </w:r>
      <w:r w:rsidR="00BC4D9C" w:rsidRPr="002322A7">
        <w:rPr>
          <w:rFonts w:ascii="Verdana" w:eastAsia="Calibri" w:hAnsi="Verdana"/>
          <w:lang w:eastAsia="en-US"/>
        </w:rPr>
        <w:t>w Bolesł</w:t>
      </w:r>
      <w:r w:rsidR="001A1FBC" w:rsidRPr="002322A7">
        <w:rPr>
          <w:rFonts w:ascii="Verdana" w:eastAsia="Calibri" w:hAnsi="Verdana"/>
          <w:lang w:eastAsia="en-US"/>
        </w:rPr>
        <w:t>awcu</w:t>
      </w:r>
      <w:r w:rsidR="001F230E" w:rsidRPr="002322A7">
        <w:rPr>
          <w:rFonts w:ascii="Verdana" w:eastAsia="Calibri" w:hAnsi="Verdana"/>
          <w:lang w:eastAsia="en-US"/>
        </w:rPr>
        <w:t xml:space="preserve"> Sp.  z o.o. </w:t>
      </w:r>
      <w:r w:rsidR="008428E0" w:rsidRPr="002322A7">
        <w:rPr>
          <w:rFonts w:ascii="Verdana" w:eastAsia="Calibri" w:hAnsi="Verdana"/>
          <w:lang w:eastAsia="en-US"/>
        </w:rPr>
        <w:t xml:space="preserve">– Pana </w:t>
      </w:r>
      <w:r w:rsidR="001A1FBC" w:rsidRPr="002322A7">
        <w:rPr>
          <w:rFonts w:ascii="Verdana" w:eastAsia="Calibri" w:hAnsi="Verdana"/>
          <w:lang w:eastAsia="en-US"/>
        </w:rPr>
        <w:t>Roberta Tomczyka</w:t>
      </w:r>
      <w:r w:rsidR="00B419F9" w:rsidRPr="002322A7">
        <w:rPr>
          <w:rFonts w:ascii="Verdana" w:eastAsia="Calibri" w:hAnsi="Verdana"/>
          <w:lang w:eastAsia="en-US"/>
        </w:rPr>
        <w:t xml:space="preserve"> </w:t>
      </w:r>
      <w:r w:rsidR="000D3E3D" w:rsidRPr="002322A7">
        <w:rPr>
          <w:rFonts w:ascii="Verdana" w:eastAsia="Calibri" w:hAnsi="Verdana"/>
          <w:lang w:eastAsia="en-US"/>
        </w:rPr>
        <w:t xml:space="preserve">w </w:t>
      </w:r>
      <w:r w:rsidR="00C227AB" w:rsidRPr="002322A7">
        <w:rPr>
          <w:rFonts w:ascii="Verdana" w:eastAsia="Calibri" w:hAnsi="Verdana"/>
          <w:lang w:eastAsia="en-US"/>
        </w:rPr>
        <w:t>tej</w:t>
      </w:r>
      <w:r w:rsidR="000D3E3D" w:rsidRPr="002322A7">
        <w:rPr>
          <w:rFonts w:ascii="Verdana" w:eastAsia="Calibri" w:hAnsi="Verdana"/>
          <w:lang w:eastAsia="en-US"/>
        </w:rPr>
        <w:t xml:space="preserve"> sprawie.</w:t>
      </w:r>
    </w:p>
    <w:p w:rsidR="00686724" w:rsidRDefault="00686724" w:rsidP="00686724">
      <w:pPr>
        <w:spacing w:after="200" w:line="276" w:lineRule="auto"/>
        <w:ind w:left="4678"/>
        <w:jc w:val="center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Prezydent Miasta</w:t>
      </w:r>
    </w:p>
    <w:p w:rsidR="00686724" w:rsidRDefault="00686724" w:rsidP="00686724">
      <w:pPr>
        <w:spacing w:after="200" w:line="276" w:lineRule="auto"/>
        <w:ind w:left="4678"/>
        <w:jc w:val="center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/-/ w/z Renata Szewczyk</w:t>
      </w:r>
    </w:p>
    <w:p w:rsidR="00686724" w:rsidRPr="002322A7" w:rsidRDefault="00686724" w:rsidP="00686724">
      <w:pPr>
        <w:spacing w:after="200" w:line="276" w:lineRule="auto"/>
        <w:ind w:left="4678"/>
        <w:jc w:val="center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I Z-ca Prezydenta Miasta</w:t>
      </w:r>
    </w:p>
    <w:p w:rsidR="000D3E3D" w:rsidRPr="002322A7" w:rsidRDefault="000D3E3D" w:rsidP="000D3E3D">
      <w:pPr>
        <w:spacing w:after="200" w:line="276" w:lineRule="auto"/>
        <w:jc w:val="both"/>
        <w:rPr>
          <w:rFonts w:ascii="Verdana" w:eastAsia="Calibri" w:hAnsi="Verdana"/>
          <w:b/>
          <w:u w:val="single"/>
          <w:lang w:eastAsia="en-US"/>
        </w:rPr>
      </w:pPr>
    </w:p>
    <w:p w:rsidR="003A3F57" w:rsidRPr="002322A7" w:rsidRDefault="003A3F57" w:rsidP="00555087">
      <w:pPr>
        <w:rPr>
          <w:rFonts w:ascii="Verdana" w:hAnsi="Verdana"/>
          <w:u w:val="single"/>
        </w:rPr>
      </w:pPr>
    </w:p>
    <w:p w:rsidR="00555087" w:rsidRPr="00686724" w:rsidRDefault="00555087" w:rsidP="00686724">
      <w:pPr>
        <w:spacing w:before="840"/>
        <w:rPr>
          <w:rFonts w:ascii="Verdana" w:hAnsi="Verdana"/>
        </w:rPr>
      </w:pPr>
      <w:r w:rsidRPr="00686724">
        <w:rPr>
          <w:rFonts w:ascii="Verdana" w:hAnsi="Verdana"/>
        </w:rPr>
        <w:t>Otrzymują:</w:t>
      </w:r>
    </w:p>
    <w:p w:rsidR="00555087" w:rsidRPr="00686724" w:rsidRDefault="00555087" w:rsidP="00555087">
      <w:pPr>
        <w:numPr>
          <w:ilvl w:val="0"/>
          <w:numId w:val="16"/>
        </w:numPr>
        <w:rPr>
          <w:rFonts w:ascii="Verdana" w:hAnsi="Verdana"/>
        </w:rPr>
      </w:pPr>
      <w:r w:rsidRPr="00686724">
        <w:rPr>
          <w:rFonts w:ascii="Verdana" w:hAnsi="Verdana"/>
        </w:rPr>
        <w:t>adresat</w:t>
      </w:r>
    </w:p>
    <w:p w:rsidR="00555087" w:rsidRPr="00686724" w:rsidRDefault="00555087" w:rsidP="00555087">
      <w:pPr>
        <w:numPr>
          <w:ilvl w:val="0"/>
          <w:numId w:val="16"/>
        </w:numPr>
        <w:rPr>
          <w:rFonts w:ascii="Verdana" w:hAnsi="Verdana"/>
        </w:rPr>
      </w:pPr>
      <w:r w:rsidRPr="00686724">
        <w:rPr>
          <w:rFonts w:ascii="Verdana" w:hAnsi="Verdana"/>
        </w:rPr>
        <w:t xml:space="preserve">Radny </w:t>
      </w:r>
      <w:r w:rsidR="007513A2" w:rsidRPr="00686724">
        <w:rPr>
          <w:rFonts w:ascii="Verdana" w:hAnsi="Verdana"/>
        </w:rPr>
        <w:t xml:space="preserve">Rady Miasta - Pan </w:t>
      </w:r>
      <w:r w:rsidR="00B419F9" w:rsidRPr="00686724">
        <w:rPr>
          <w:rFonts w:ascii="Verdana" w:hAnsi="Verdana"/>
        </w:rPr>
        <w:t>Maciej Mał</w:t>
      </w:r>
      <w:r w:rsidR="00BC4D9C" w:rsidRPr="00686724">
        <w:rPr>
          <w:rFonts w:ascii="Verdana" w:hAnsi="Verdana"/>
        </w:rPr>
        <w:t>kowski</w:t>
      </w:r>
    </w:p>
    <w:p w:rsidR="00686724" w:rsidRPr="00686724" w:rsidRDefault="00555087" w:rsidP="00686724">
      <w:pPr>
        <w:numPr>
          <w:ilvl w:val="0"/>
          <w:numId w:val="16"/>
        </w:numPr>
        <w:rPr>
          <w:rFonts w:ascii="Verdana" w:hAnsi="Verdana"/>
        </w:rPr>
      </w:pPr>
      <w:r w:rsidRPr="00686724">
        <w:rPr>
          <w:rFonts w:ascii="Verdana" w:hAnsi="Verdana"/>
        </w:rPr>
        <w:t>kopia a/a</w:t>
      </w:r>
    </w:p>
    <w:sectPr w:rsidR="00686724" w:rsidRPr="00686724" w:rsidSect="009A4C1D">
      <w:head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DD" w:rsidRDefault="00F839DD">
      <w:r>
        <w:separator/>
      </w:r>
    </w:p>
  </w:endnote>
  <w:endnote w:type="continuationSeparator" w:id="0">
    <w:p w:rsidR="00F839DD" w:rsidRDefault="00F83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11187D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686724" w:rsidRDefault="002973C5" w:rsidP="00686724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DD" w:rsidRDefault="00F839DD">
      <w:r>
        <w:separator/>
      </w:r>
    </w:p>
  </w:footnote>
  <w:footnote w:type="continuationSeparator" w:id="0">
    <w:p w:rsidR="00F839DD" w:rsidRDefault="00F83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1118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11187D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11187D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11187D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11187D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11187D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936"/>
    <w:multiLevelType w:val="hybridMultilevel"/>
    <w:tmpl w:val="11707934"/>
    <w:lvl w:ilvl="0" w:tplc="54E43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4022F6"/>
    <w:multiLevelType w:val="hybridMultilevel"/>
    <w:tmpl w:val="32B48BBC"/>
    <w:lvl w:ilvl="0" w:tplc="25FA2C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048C5"/>
    <w:multiLevelType w:val="hybridMultilevel"/>
    <w:tmpl w:val="46F2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033D8"/>
    <w:multiLevelType w:val="hybridMultilevel"/>
    <w:tmpl w:val="07B638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25CD"/>
    <w:multiLevelType w:val="hybridMultilevel"/>
    <w:tmpl w:val="BC047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353E99"/>
    <w:multiLevelType w:val="hybridMultilevel"/>
    <w:tmpl w:val="28BE55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484BCC"/>
    <w:multiLevelType w:val="hybridMultilevel"/>
    <w:tmpl w:val="3B2C4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2607A0"/>
    <w:multiLevelType w:val="hybridMultilevel"/>
    <w:tmpl w:val="B19A0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701AE"/>
    <w:multiLevelType w:val="hybridMultilevel"/>
    <w:tmpl w:val="287A1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063FE"/>
    <w:multiLevelType w:val="hybridMultilevel"/>
    <w:tmpl w:val="747E8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03313D"/>
    <w:multiLevelType w:val="multilevel"/>
    <w:tmpl w:val="59766FE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A4205"/>
    <w:multiLevelType w:val="hybridMultilevel"/>
    <w:tmpl w:val="DF1AAAAA"/>
    <w:lvl w:ilvl="0" w:tplc="41E8E0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DD58CE"/>
    <w:multiLevelType w:val="hybridMultilevel"/>
    <w:tmpl w:val="B68EFD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0A0718"/>
    <w:multiLevelType w:val="hybridMultilevel"/>
    <w:tmpl w:val="A05C7C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16E4C"/>
    <w:multiLevelType w:val="hybridMultilevel"/>
    <w:tmpl w:val="8454F8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10"/>
    <w:lvlOverride w:ilvl="0">
      <w:startOverride w:val="1"/>
    </w:lvlOverride>
  </w:num>
  <w:num w:numId="7">
    <w:abstractNumId w:val="6"/>
  </w:num>
  <w:num w:numId="8">
    <w:abstractNumId w:val="13"/>
  </w:num>
  <w:num w:numId="9">
    <w:abstractNumId w:val="5"/>
  </w:num>
  <w:num w:numId="10">
    <w:abstractNumId w:val="3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23E1B"/>
    <w:rsid w:val="00026EDD"/>
    <w:rsid w:val="000331A2"/>
    <w:rsid w:val="000349B9"/>
    <w:rsid w:val="000365D8"/>
    <w:rsid w:val="00085A42"/>
    <w:rsid w:val="00093CA8"/>
    <w:rsid w:val="000C0B16"/>
    <w:rsid w:val="000C219B"/>
    <w:rsid w:val="000C3AE0"/>
    <w:rsid w:val="000C3B03"/>
    <w:rsid w:val="000D3E3D"/>
    <w:rsid w:val="000D6E85"/>
    <w:rsid w:val="000D7A8D"/>
    <w:rsid w:val="000D7D6D"/>
    <w:rsid w:val="000E042E"/>
    <w:rsid w:val="000E6213"/>
    <w:rsid w:val="001010B2"/>
    <w:rsid w:val="0011187D"/>
    <w:rsid w:val="00112134"/>
    <w:rsid w:val="00120D6D"/>
    <w:rsid w:val="00127770"/>
    <w:rsid w:val="00133400"/>
    <w:rsid w:val="001446DA"/>
    <w:rsid w:val="001669EB"/>
    <w:rsid w:val="00166DEA"/>
    <w:rsid w:val="00182C7D"/>
    <w:rsid w:val="001965D5"/>
    <w:rsid w:val="001A01E8"/>
    <w:rsid w:val="001A1FBC"/>
    <w:rsid w:val="001A6C28"/>
    <w:rsid w:val="001A6F00"/>
    <w:rsid w:val="001A7624"/>
    <w:rsid w:val="001B1DAC"/>
    <w:rsid w:val="001B4DCC"/>
    <w:rsid w:val="001B74F3"/>
    <w:rsid w:val="001C04AF"/>
    <w:rsid w:val="001D50A6"/>
    <w:rsid w:val="001E0A90"/>
    <w:rsid w:val="001F1588"/>
    <w:rsid w:val="001F230E"/>
    <w:rsid w:val="001F33DC"/>
    <w:rsid w:val="001F4516"/>
    <w:rsid w:val="00205A78"/>
    <w:rsid w:val="00205E00"/>
    <w:rsid w:val="00225BD8"/>
    <w:rsid w:val="002322A7"/>
    <w:rsid w:val="002322AB"/>
    <w:rsid w:val="00242AA8"/>
    <w:rsid w:val="002432E4"/>
    <w:rsid w:val="00251D0C"/>
    <w:rsid w:val="00255D13"/>
    <w:rsid w:val="0026401D"/>
    <w:rsid w:val="002653D0"/>
    <w:rsid w:val="00272DCF"/>
    <w:rsid w:val="002772D8"/>
    <w:rsid w:val="00283AE2"/>
    <w:rsid w:val="00286AE4"/>
    <w:rsid w:val="00286D0D"/>
    <w:rsid w:val="00296911"/>
    <w:rsid w:val="002973C5"/>
    <w:rsid w:val="002976A9"/>
    <w:rsid w:val="002D5BBF"/>
    <w:rsid w:val="002E6BAC"/>
    <w:rsid w:val="00306773"/>
    <w:rsid w:val="00307BA5"/>
    <w:rsid w:val="00325488"/>
    <w:rsid w:val="00343F5F"/>
    <w:rsid w:val="00347526"/>
    <w:rsid w:val="00350D8E"/>
    <w:rsid w:val="00357357"/>
    <w:rsid w:val="0036452F"/>
    <w:rsid w:val="00387CBE"/>
    <w:rsid w:val="00397F4B"/>
    <w:rsid w:val="003A2756"/>
    <w:rsid w:val="003A3016"/>
    <w:rsid w:val="003A3F57"/>
    <w:rsid w:val="003A60E5"/>
    <w:rsid w:val="003A6470"/>
    <w:rsid w:val="003B2999"/>
    <w:rsid w:val="003B3BBE"/>
    <w:rsid w:val="003B3DAC"/>
    <w:rsid w:val="003B466C"/>
    <w:rsid w:val="003B6C6F"/>
    <w:rsid w:val="003C2603"/>
    <w:rsid w:val="003E1609"/>
    <w:rsid w:val="003E2014"/>
    <w:rsid w:val="00402DDA"/>
    <w:rsid w:val="00405D0C"/>
    <w:rsid w:val="0041234F"/>
    <w:rsid w:val="004132B4"/>
    <w:rsid w:val="00420081"/>
    <w:rsid w:val="00422EC9"/>
    <w:rsid w:val="00430C6C"/>
    <w:rsid w:val="00436E0C"/>
    <w:rsid w:val="00437B10"/>
    <w:rsid w:val="00442F25"/>
    <w:rsid w:val="0045024C"/>
    <w:rsid w:val="00452E83"/>
    <w:rsid w:val="00480017"/>
    <w:rsid w:val="00481341"/>
    <w:rsid w:val="004844E4"/>
    <w:rsid w:val="00491F53"/>
    <w:rsid w:val="004948DD"/>
    <w:rsid w:val="004953F1"/>
    <w:rsid w:val="004A6D7A"/>
    <w:rsid w:val="004B2CC5"/>
    <w:rsid w:val="004B4832"/>
    <w:rsid w:val="004B4E62"/>
    <w:rsid w:val="004C6DE6"/>
    <w:rsid w:val="004E0D8E"/>
    <w:rsid w:val="004E50C5"/>
    <w:rsid w:val="004F3CB1"/>
    <w:rsid w:val="004F6A77"/>
    <w:rsid w:val="00515877"/>
    <w:rsid w:val="00536737"/>
    <w:rsid w:val="00536EF6"/>
    <w:rsid w:val="00544D58"/>
    <w:rsid w:val="0054656C"/>
    <w:rsid w:val="00555087"/>
    <w:rsid w:val="00565388"/>
    <w:rsid w:val="00565AE7"/>
    <w:rsid w:val="00582FDC"/>
    <w:rsid w:val="00594E36"/>
    <w:rsid w:val="005963C9"/>
    <w:rsid w:val="00597B12"/>
    <w:rsid w:val="005A5E18"/>
    <w:rsid w:val="005B772A"/>
    <w:rsid w:val="005B7F5B"/>
    <w:rsid w:val="005D58CA"/>
    <w:rsid w:val="005D6AC3"/>
    <w:rsid w:val="005D72B4"/>
    <w:rsid w:val="005E4740"/>
    <w:rsid w:val="005F6E62"/>
    <w:rsid w:val="0060153C"/>
    <w:rsid w:val="0062053C"/>
    <w:rsid w:val="00623071"/>
    <w:rsid w:val="00627885"/>
    <w:rsid w:val="0063790A"/>
    <w:rsid w:val="00644B0C"/>
    <w:rsid w:val="006544E0"/>
    <w:rsid w:val="00654D70"/>
    <w:rsid w:val="00667947"/>
    <w:rsid w:val="0067444F"/>
    <w:rsid w:val="00686724"/>
    <w:rsid w:val="006B6034"/>
    <w:rsid w:val="006C0454"/>
    <w:rsid w:val="006C652B"/>
    <w:rsid w:val="006E114F"/>
    <w:rsid w:val="0072494D"/>
    <w:rsid w:val="00730E20"/>
    <w:rsid w:val="0073540A"/>
    <w:rsid w:val="0074034E"/>
    <w:rsid w:val="0074314A"/>
    <w:rsid w:val="00744450"/>
    <w:rsid w:val="007513A2"/>
    <w:rsid w:val="007531B9"/>
    <w:rsid w:val="00757110"/>
    <w:rsid w:val="00757C6E"/>
    <w:rsid w:val="00763007"/>
    <w:rsid w:val="0077622C"/>
    <w:rsid w:val="00790171"/>
    <w:rsid w:val="007A12EF"/>
    <w:rsid w:val="007B4A22"/>
    <w:rsid w:val="007D025C"/>
    <w:rsid w:val="007D6C8B"/>
    <w:rsid w:val="007E391D"/>
    <w:rsid w:val="007F12F2"/>
    <w:rsid w:val="007F7299"/>
    <w:rsid w:val="00806025"/>
    <w:rsid w:val="0081726F"/>
    <w:rsid w:val="008269FE"/>
    <w:rsid w:val="008308A6"/>
    <w:rsid w:val="00831009"/>
    <w:rsid w:val="00836AA3"/>
    <w:rsid w:val="008428B6"/>
    <w:rsid w:val="008428E0"/>
    <w:rsid w:val="00844E8E"/>
    <w:rsid w:val="0085663B"/>
    <w:rsid w:val="00870A5C"/>
    <w:rsid w:val="0087721D"/>
    <w:rsid w:val="008B2327"/>
    <w:rsid w:val="008B4661"/>
    <w:rsid w:val="008C3C7E"/>
    <w:rsid w:val="008C774D"/>
    <w:rsid w:val="008D0A93"/>
    <w:rsid w:val="008D3761"/>
    <w:rsid w:val="008D3B94"/>
    <w:rsid w:val="008D3CD0"/>
    <w:rsid w:val="008D4827"/>
    <w:rsid w:val="008E368B"/>
    <w:rsid w:val="008F56A5"/>
    <w:rsid w:val="009163BF"/>
    <w:rsid w:val="00927623"/>
    <w:rsid w:val="00927CED"/>
    <w:rsid w:val="009332F4"/>
    <w:rsid w:val="00935EAC"/>
    <w:rsid w:val="00941F6A"/>
    <w:rsid w:val="00960443"/>
    <w:rsid w:val="00975E4E"/>
    <w:rsid w:val="00983BF4"/>
    <w:rsid w:val="009901AE"/>
    <w:rsid w:val="00997A79"/>
    <w:rsid w:val="009A4C1D"/>
    <w:rsid w:val="009A6EC0"/>
    <w:rsid w:val="009B00DE"/>
    <w:rsid w:val="009D515C"/>
    <w:rsid w:val="009D65A2"/>
    <w:rsid w:val="009F16C6"/>
    <w:rsid w:val="00A17946"/>
    <w:rsid w:val="00A17CC7"/>
    <w:rsid w:val="00A21590"/>
    <w:rsid w:val="00A23869"/>
    <w:rsid w:val="00A247CB"/>
    <w:rsid w:val="00A26DA0"/>
    <w:rsid w:val="00A3290D"/>
    <w:rsid w:val="00A33AF0"/>
    <w:rsid w:val="00A37C68"/>
    <w:rsid w:val="00A5507F"/>
    <w:rsid w:val="00A64791"/>
    <w:rsid w:val="00A6499F"/>
    <w:rsid w:val="00A82CBC"/>
    <w:rsid w:val="00AC200B"/>
    <w:rsid w:val="00AC405F"/>
    <w:rsid w:val="00AD53C2"/>
    <w:rsid w:val="00AE0D9D"/>
    <w:rsid w:val="00AF2501"/>
    <w:rsid w:val="00B05237"/>
    <w:rsid w:val="00B30886"/>
    <w:rsid w:val="00B34C50"/>
    <w:rsid w:val="00B419F9"/>
    <w:rsid w:val="00B434EA"/>
    <w:rsid w:val="00B54232"/>
    <w:rsid w:val="00B626B5"/>
    <w:rsid w:val="00B71518"/>
    <w:rsid w:val="00B9570B"/>
    <w:rsid w:val="00BA19A6"/>
    <w:rsid w:val="00BA2C8E"/>
    <w:rsid w:val="00BA2D6D"/>
    <w:rsid w:val="00BA396C"/>
    <w:rsid w:val="00BA6895"/>
    <w:rsid w:val="00BA789A"/>
    <w:rsid w:val="00BB67CC"/>
    <w:rsid w:val="00BC3AF0"/>
    <w:rsid w:val="00BC4D9C"/>
    <w:rsid w:val="00BD0C16"/>
    <w:rsid w:val="00BD2503"/>
    <w:rsid w:val="00BF0DED"/>
    <w:rsid w:val="00BF30C5"/>
    <w:rsid w:val="00BF4218"/>
    <w:rsid w:val="00BF66FB"/>
    <w:rsid w:val="00C01226"/>
    <w:rsid w:val="00C21955"/>
    <w:rsid w:val="00C227AB"/>
    <w:rsid w:val="00C354DD"/>
    <w:rsid w:val="00C618C5"/>
    <w:rsid w:val="00C73C8B"/>
    <w:rsid w:val="00C87204"/>
    <w:rsid w:val="00C92B07"/>
    <w:rsid w:val="00C94E8D"/>
    <w:rsid w:val="00CA444B"/>
    <w:rsid w:val="00CC58F6"/>
    <w:rsid w:val="00CD6574"/>
    <w:rsid w:val="00CD7204"/>
    <w:rsid w:val="00CF38A7"/>
    <w:rsid w:val="00CF7652"/>
    <w:rsid w:val="00D00130"/>
    <w:rsid w:val="00D016C3"/>
    <w:rsid w:val="00D112DB"/>
    <w:rsid w:val="00D1499A"/>
    <w:rsid w:val="00D24BBF"/>
    <w:rsid w:val="00D26FCE"/>
    <w:rsid w:val="00D35B83"/>
    <w:rsid w:val="00D377E9"/>
    <w:rsid w:val="00D500E6"/>
    <w:rsid w:val="00D6149A"/>
    <w:rsid w:val="00D71A23"/>
    <w:rsid w:val="00D90E57"/>
    <w:rsid w:val="00DC11FD"/>
    <w:rsid w:val="00DC7B28"/>
    <w:rsid w:val="00DE4CAF"/>
    <w:rsid w:val="00DF1B23"/>
    <w:rsid w:val="00E1220C"/>
    <w:rsid w:val="00E12B70"/>
    <w:rsid w:val="00E23F89"/>
    <w:rsid w:val="00E31169"/>
    <w:rsid w:val="00E36493"/>
    <w:rsid w:val="00E36ECB"/>
    <w:rsid w:val="00E42D22"/>
    <w:rsid w:val="00E42EA7"/>
    <w:rsid w:val="00E43AE2"/>
    <w:rsid w:val="00E5033E"/>
    <w:rsid w:val="00E85AB3"/>
    <w:rsid w:val="00E869F9"/>
    <w:rsid w:val="00E87A2A"/>
    <w:rsid w:val="00E94F18"/>
    <w:rsid w:val="00EB60DD"/>
    <w:rsid w:val="00EC19AD"/>
    <w:rsid w:val="00ED494D"/>
    <w:rsid w:val="00EE73BC"/>
    <w:rsid w:val="00EF0FA3"/>
    <w:rsid w:val="00EF1020"/>
    <w:rsid w:val="00EF3DF6"/>
    <w:rsid w:val="00F30384"/>
    <w:rsid w:val="00F409D0"/>
    <w:rsid w:val="00F5286E"/>
    <w:rsid w:val="00F64BD1"/>
    <w:rsid w:val="00F839DD"/>
    <w:rsid w:val="00F95AC0"/>
    <w:rsid w:val="00F9666B"/>
    <w:rsid w:val="00FA095F"/>
    <w:rsid w:val="00FA3376"/>
    <w:rsid w:val="00FB29AE"/>
    <w:rsid w:val="00FB6358"/>
    <w:rsid w:val="00FC0963"/>
    <w:rsid w:val="00FD739B"/>
    <w:rsid w:val="00FE096E"/>
    <w:rsid w:val="00FE2BE7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63B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Num2">
    <w:name w:val="WWNum2"/>
    <w:basedOn w:val="Bezlisty"/>
    <w:rsid w:val="00935EAC"/>
    <w:pPr>
      <w:numPr>
        <w:numId w:val="5"/>
      </w:numPr>
    </w:pPr>
  </w:style>
  <w:style w:type="paragraph" w:styleId="NormalnyWeb">
    <w:name w:val="Normal (Web)"/>
    <w:basedOn w:val="Normalny"/>
    <w:uiPriority w:val="99"/>
    <w:unhideWhenUsed/>
    <w:rsid w:val="009901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63B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Num2">
    <w:name w:val="WWNum2"/>
    <w:basedOn w:val="Bezlisty"/>
    <w:rsid w:val="00935EAC"/>
    <w:pPr>
      <w:numPr>
        <w:numId w:val="5"/>
      </w:numPr>
    </w:pPr>
  </w:style>
  <w:style w:type="paragraph" w:styleId="NormalnyWeb">
    <w:name w:val="Normal (Web)"/>
    <w:basedOn w:val="Normalny"/>
    <w:uiPriority w:val="99"/>
    <w:unhideWhenUsed/>
    <w:rsid w:val="009901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DB085-9021-4193-9F5E-68ADA9E1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2021-07-15T10:43:00Z</cp:lastPrinted>
  <dcterms:created xsi:type="dcterms:W3CDTF">2021-07-16T09:19:00Z</dcterms:created>
  <dcterms:modified xsi:type="dcterms:W3CDTF">2021-07-16T09:25:00Z</dcterms:modified>
</cp:coreProperties>
</file>