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E1B" w:rsidRPr="00AA62D0" w:rsidRDefault="00D218CB" w:rsidP="00D218CB">
      <w:pPr>
        <w:spacing w:before="120" w:after="120" w:line="360" w:lineRule="auto"/>
        <w:jc w:val="right"/>
        <w:rPr>
          <w:rFonts w:ascii="Verdana" w:hAnsi="Verdana"/>
        </w:rPr>
      </w:pPr>
      <w:r w:rsidRPr="00AA62D0">
        <w:rPr>
          <w:rFonts w:ascii="Verdana" w:hAnsi="Verdana"/>
        </w:rPr>
        <w:t xml:space="preserve">Bolesławiec, </w:t>
      </w:r>
      <w:r w:rsidR="009D7F9C" w:rsidRPr="00AA62D0">
        <w:rPr>
          <w:rFonts w:ascii="Verdana" w:hAnsi="Verdana"/>
        </w:rPr>
        <w:t>20</w:t>
      </w:r>
      <w:r w:rsidR="006775E0" w:rsidRPr="00AA62D0">
        <w:rPr>
          <w:rFonts w:ascii="Verdana" w:hAnsi="Verdana"/>
        </w:rPr>
        <w:t xml:space="preserve"> lipca</w:t>
      </w:r>
      <w:r w:rsidR="00A63EE7" w:rsidRPr="00AA62D0">
        <w:rPr>
          <w:rFonts w:ascii="Verdana" w:hAnsi="Verdana"/>
        </w:rPr>
        <w:t xml:space="preserve"> 2021 roku</w:t>
      </w:r>
    </w:p>
    <w:p w:rsidR="00A63EE7" w:rsidRPr="00AA62D0" w:rsidRDefault="00A63EE7" w:rsidP="00A63EE7">
      <w:pPr>
        <w:spacing w:before="120" w:after="120" w:line="360" w:lineRule="auto"/>
        <w:jc w:val="both"/>
        <w:rPr>
          <w:rFonts w:ascii="Verdana" w:hAnsi="Verdana"/>
        </w:rPr>
      </w:pPr>
    </w:p>
    <w:p w:rsidR="00A63EE7" w:rsidRPr="00AA62D0" w:rsidRDefault="00A63EE7" w:rsidP="00A63EE7">
      <w:pPr>
        <w:spacing w:before="120" w:after="120" w:line="360" w:lineRule="auto"/>
        <w:jc w:val="both"/>
        <w:rPr>
          <w:rFonts w:ascii="Verdana" w:hAnsi="Verdana"/>
        </w:rPr>
      </w:pPr>
      <w:r w:rsidRPr="00AA62D0">
        <w:rPr>
          <w:rFonts w:ascii="Verdana" w:hAnsi="Verdana"/>
        </w:rPr>
        <w:t>SP.2111.3.2021</w:t>
      </w:r>
      <w:bookmarkStart w:id="0" w:name="_GoBack"/>
      <w:bookmarkEnd w:id="0"/>
    </w:p>
    <w:p w:rsidR="00300E67" w:rsidRPr="00AA62D0" w:rsidRDefault="00300E67" w:rsidP="00300E67">
      <w:pPr>
        <w:spacing w:before="120" w:after="120"/>
        <w:jc w:val="center"/>
        <w:rPr>
          <w:rFonts w:ascii="Verdana" w:hAnsi="Verdana"/>
          <w:b/>
        </w:rPr>
      </w:pPr>
    </w:p>
    <w:p w:rsidR="00300E67" w:rsidRPr="00AA62D0" w:rsidRDefault="00A63EE7" w:rsidP="00300E67">
      <w:pPr>
        <w:spacing w:before="120" w:after="120"/>
        <w:jc w:val="center"/>
        <w:rPr>
          <w:rFonts w:ascii="Verdana" w:hAnsi="Verdana"/>
          <w:b/>
        </w:rPr>
      </w:pPr>
      <w:r w:rsidRPr="00AA62D0">
        <w:rPr>
          <w:rFonts w:ascii="Verdana" w:hAnsi="Verdana"/>
          <w:b/>
        </w:rPr>
        <w:t xml:space="preserve">Informacja </w:t>
      </w:r>
    </w:p>
    <w:p w:rsidR="00300E67" w:rsidRPr="00AA62D0" w:rsidRDefault="00A63EE7" w:rsidP="00300E67">
      <w:pPr>
        <w:spacing w:before="120" w:after="120"/>
        <w:jc w:val="center"/>
        <w:rPr>
          <w:rFonts w:ascii="Verdana" w:hAnsi="Verdana"/>
          <w:b/>
        </w:rPr>
      </w:pPr>
      <w:r w:rsidRPr="00AA62D0">
        <w:rPr>
          <w:rFonts w:ascii="Verdana" w:hAnsi="Verdana"/>
          <w:b/>
        </w:rPr>
        <w:t>o wyniku naboru</w:t>
      </w:r>
      <w:r w:rsidR="005120F1" w:rsidRPr="00AA62D0">
        <w:rPr>
          <w:rFonts w:ascii="Verdana" w:hAnsi="Verdana"/>
          <w:b/>
        </w:rPr>
        <w:t xml:space="preserve"> kandydata </w:t>
      </w:r>
      <w:r w:rsidRPr="00AA62D0">
        <w:rPr>
          <w:rFonts w:ascii="Verdana" w:hAnsi="Verdana"/>
          <w:b/>
        </w:rPr>
        <w:t xml:space="preserve">na stanowisko </w:t>
      </w:r>
    </w:p>
    <w:p w:rsidR="00A63EE7" w:rsidRPr="00AA62D0" w:rsidRDefault="00A63EE7" w:rsidP="00300E67">
      <w:pPr>
        <w:spacing w:before="120" w:after="120"/>
        <w:jc w:val="center"/>
        <w:rPr>
          <w:rFonts w:ascii="Verdana" w:hAnsi="Verdana"/>
          <w:b/>
        </w:rPr>
      </w:pPr>
      <w:r w:rsidRPr="00AA62D0">
        <w:rPr>
          <w:rFonts w:ascii="Verdana" w:hAnsi="Verdana"/>
          <w:b/>
        </w:rPr>
        <w:t xml:space="preserve">dyrektora Miejskiego </w:t>
      </w:r>
      <w:r w:rsidR="005120F1" w:rsidRPr="00AA62D0">
        <w:rPr>
          <w:rFonts w:ascii="Verdana" w:hAnsi="Verdana"/>
          <w:b/>
        </w:rPr>
        <w:t>P</w:t>
      </w:r>
      <w:r w:rsidRPr="00AA62D0">
        <w:rPr>
          <w:rFonts w:ascii="Verdana" w:hAnsi="Verdana"/>
          <w:b/>
        </w:rPr>
        <w:t>rzedszkola Publicznego nr 5</w:t>
      </w:r>
      <w:r w:rsidR="00570F78">
        <w:rPr>
          <w:rFonts w:ascii="Verdana" w:hAnsi="Verdana"/>
          <w:b/>
        </w:rPr>
        <w:br/>
      </w:r>
      <w:r w:rsidR="00AA62D0">
        <w:rPr>
          <w:rFonts w:ascii="Verdana" w:hAnsi="Verdana"/>
          <w:b/>
        </w:rPr>
        <w:t xml:space="preserve"> </w:t>
      </w:r>
      <w:r w:rsidRPr="00AA62D0">
        <w:rPr>
          <w:rFonts w:ascii="Verdana" w:hAnsi="Verdana"/>
          <w:b/>
        </w:rPr>
        <w:t>w Bolesławcu</w:t>
      </w:r>
    </w:p>
    <w:p w:rsidR="005120F1" w:rsidRPr="00AA62D0" w:rsidRDefault="005120F1" w:rsidP="005120F1">
      <w:pPr>
        <w:spacing w:before="120" w:after="120" w:line="360" w:lineRule="auto"/>
        <w:jc w:val="center"/>
        <w:rPr>
          <w:rFonts w:ascii="Verdana" w:hAnsi="Verdana"/>
          <w:b/>
        </w:rPr>
      </w:pPr>
    </w:p>
    <w:p w:rsidR="005120F1" w:rsidRDefault="005120F1" w:rsidP="00300E67">
      <w:pPr>
        <w:spacing w:before="120" w:after="120" w:line="360" w:lineRule="auto"/>
        <w:ind w:firstLine="708"/>
        <w:jc w:val="both"/>
        <w:rPr>
          <w:rFonts w:ascii="Verdana" w:hAnsi="Verdana"/>
        </w:rPr>
      </w:pPr>
      <w:r w:rsidRPr="00AA62D0">
        <w:rPr>
          <w:rFonts w:ascii="Verdana" w:hAnsi="Verdana"/>
        </w:rPr>
        <w:t>Informuję, że w wyniku zakończenia procedury</w:t>
      </w:r>
      <w:r w:rsidR="00300E67" w:rsidRPr="00AA62D0">
        <w:rPr>
          <w:rFonts w:ascii="Verdana" w:hAnsi="Verdana"/>
        </w:rPr>
        <w:t xml:space="preserve"> konkursowej</w:t>
      </w:r>
      <w:r w:rsidRPr="00AA62D0">
        <w:rPr>
          <w:rFonts w:ascii="Verdana" w:hAnsi="Verdana"/>
        </w:rPr>
        <w:t xml:space="preserve"> na </w:t>
      </w:r>
      <w:r w:rsidR="00300E67" w:rsidRPr="00AA62D0">
        <w:rPr>
          <w:rFonts w:ascii="Verdana" w:hAnsi="Verdana"/>
        </w:rPr>
        <w:t xml:space="preserve">ww. </w:t>
      </w:r>
      <w:r w:rsidRPr="00AA62D0">
        <w:rPr>
          <w:rFonts w:ascii="Verdana" w:hAnsi="Verdana"/>
        </w:rPr>
        <w:t>stanowisko</w:t>
      </w:r>
      <w:r w:rsidR="00300E67" w:rsidRPr="00AA62D0">
        <w:rPr>
          <w:rFonts w:ascii="Verdana" w:hAnsi="Verdana"/>
        </w:rPr>
        <w:t>,</w:t>
      </w:r>
      <w:r w:rsidRPr="00AA62D0">
        <w:rPr>
          <w:rFonts w:ascii="Verdana" w:hAnsi="Verdana"/>
        </w:rPr>
        <w:t xml:space="preserve"> nabór nie został rozstrzygnięty. Na ogłoszony konkurs wpłynęła </w:t>
      </w:r>
      <w:r w:rsidR="006775E0" w:rsidRPr="00AA62D0">
        <w:rPr>
          <w:rFonts w:ascii="Verdana" w:hAnsi="Verdana"/>
        </w:rPr>
        <w:t>jedna oferta po wyznaczonym terminie</w:t>
      </w:r>
      <w:r w:rsidRPr="00AA62D0">
        <w:rPr>
          <w:rFonts w:ascii="Verdana" w:hAnsi="Verdana"/>
        </w:rPr>
        <w:t>.</w:t>
      </w:r>
    </w:p>
    <w:p w:rsidR="00B65F7A" w:rsidRDefault="00B65F7A" w:rsidP="00570F78">
      <w:pPr>
        <w:spacing w:after="120"/>
        <w:jc w:val="both"/>
        <w:rPr>
          <w:rFonts w:ascii="Verdana" w:hAnsi="Verdana"/>
          <w:position w:val="6"/>
        </w:rPr>
      </w:pPr>
    </w:p>
    <w:p w:rsidR="00B65F7A" w:rsidRPr="00B65F7A" w:rsidRDefault="00B65F7A" w:rsidP="00570F78">
      <w:pPr>
        <w:spacing w:after="60"/>
        <w:ind w:left="4956"/>
        <w:jc w:val="center"/>
        <w:rPr>
          <w:rFonts w:ascii="Verdana" w:hAnsi="Verdana"/>
          <w:position w:val="6"/>
        </w:rPr>
      </w:pPr>
      <w:r w:rsidRPr="00B65F7A">
        <w:rPr>
          <w:rFonts w:ascii="Verdana" w:hAnsi="Verdana"/>
          <w:position w:val="6"/>
        </w:rPr>
        <w:t>I Zastępca</w:t>
      </w:r>
    </w:p>
    <w:p w:rsidR="00B65F7A" w:rsidRPr="00B65F7A" w:rsidRDefault="00B65F7A" w:rsidP="00570F78">
      <w:pPr>
        <w:spacing w:before="120" w:after="120" w:line="360" w:lineRule="auto"/>
        <w:ind w:left="4956"/>
        <w:jc w:val="center"/>
        <w:rPr>
          <w:rFonts w:ascii="Verdana" w:hAnsi="Verdana"/>
          <w:position w:val="6"/>
        </w:rPr>
      </w:pPr>
      <w:r w:rsidRPr="00B65F7A">
        <w:rPr>
          <w:rFonts w:ascii="Verdana" w:hAnsi="Verdana"/>
          <w:position w:val="6"/>
        </w:rPr>
        <w:t>Prezydenta Miasta</w:t>
      </w:r>
    </w:p>
    <w:p w:rsidR="00884C74" w:rsidRDefault="00B65F7A" w:rsidP="00570F78">
      <w:pPr>
        <w:spacing w:before="120" w:after="120" w:line="480" w:lineRule="auto"/>
        <w:ind w:left="4248" w:firstLine="708"/>
        <w:jc w:val="center"/>
        <w:rPr>
          <w:sz w:val="18"/>
          <w:szCs w:val="18"/>
        </w:rPr>
      </w:pPr>
      <w:r>
        <w:rPr>
          <w:rFonts w:ascii="Verdana" w:hAnsi="Verdana"/>
        </w:rPr>
        <w:t>/-/ Renata Szewczyk</w:t>
      </w:r>
    </w:p>
    <w:p w:rsidR="00570F78" w:rsidRPr="00570F78" w:rsidRDefault="00300E67" w:rsidP="00570F78">
      <w:pPr>
        <w:autoSpaceDE w:val="0"/>
        <w:autoSpaceDN w:val="0"/>
        <w:adjustRightInd w:val="0"/>
        <w:spacing w:before="1560" w:line="360" w:lineRule="auto"/>
        <w:rPr>
          <w:rFonts w:ascii="Verdana" w:hAnsi="Verdana"/>
          <w:sz w:val="16"/>
          <w:szCs w:val="16"/>
        </w:rPr>
      </w:pPr>
      <w:r w:rsidRPr="00AA62D0">
        <w:rPr>
          <w:rFonts w:ascii="Verdana" w:hAnsi="Verdana"/>
          <w:sz w:val="16"/>
          <w:szCs w:val="16"/>
        </w:rPr>
        <w:t>MB/--</w:t>
      </w:r>
    </w:p>
    <w:sectPr w:rsidR="00570F78" w:rsidRPr="00570F78" w:rsidSect="009A4C1D">
      <w:headerReference w:type="first" r:id="rId8"/>
      <w:footerReference w:type="first" r:id="rId9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17E" w:rsidRDefault="00F9717E">
      <w:r>
        <w:separator/>
      </w:r>
    </w:p>
  </w:endnote>
  <w:endnote w:type="continuationSeparator" w:id="0">
    <w:p w:rsidR="00F9717E" w:rsidRDefault="00F97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DA0" w:rsidRDefault="00A26DA0" w:rsidP="006561C2">
    <w:pPr>
      <w:pStyle w:val="Stopka"/>
      <w:jc w:val="center"/>
      <w:rPr>
        <w:rFonts w:ascii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</w:t>
    </w:r>
    <w:r w:rsidR="003B3BBE">
      <w:rPr>
        <w:rFonts w:ascii="Arial" w:hAnsi="Arial" w:cs="Arial"/>
        <w:sz w:val="17"/>
        <w:szCs w:val="17"/>
      </w:rPr>
      <w:t>ławiec, Rynek 41 – Ratusz tel.</w:t>
    </w:r>
    <w:r w:rsidR="006544E0">
      <w:rPr>
        <w:rFonts w:ascii="Arial" w:hAnsi="Arial" w:cs="Arial"/>
        <w:sz w:val="17"/>
        <w:szCs w:val="17"/>
      </w:rPr>
      <w:t xml:space="preserve"> +48 75 645 64 00 fax</w:t>
    </w:r>
    <w:r w:rsidR="003B3BBE">
      <w:rPr>
        <w:rFonts w:ascii="Arial" w:hAnsi="Arial" w:cs="Arial"/>
        <w:sz w:val="17"/>
        <w:szCs w:val="17"/>
      </w:rPr>
      <w:t xml:space="preserve"> </w:t>
    </w:r>
    <w:r w:rsidR="006544E0">
      <w:rPr>
        <w:rFonts w:ascii="Arial" w:hAnsi="Arial" w:cs="Arial"/>
        <w:sz w:val="17"/>
        <w:szCs w:val="17"/>
      </w:rPr>
      <w:t xml:space="preserve">+48 </w:t>
    </w:r>
    <w:r w:rsidR="003B3BBE">
      <w:rPr>
        <w:rFonts w:ascii="Arial" w:hAnsi="Arial" w:cs="Arial"/>
        <w:sz w:val="17"/>
        <w:szCs w:val="17"/>
      </w:rPr>
      <w:t>75</w:t>
    </w:r>
    <w:r>
      <w:rPr>
        <w:rFonts w:ascii="Arial" w:hAnsi="Arial" w:cs="Arial"/>
        <w:sz w:val="17"/>
        <w:szCs w:val="17"/>
      </w:rPr>
      <w:t xml:space="preserve"> 645 64 02</w:t>
    </w:r>
  </w:p>
  <w:p w:rsidR="00A26DA0" w:rsidRPr="006561C2" w:rsidRDefault="00A26DA0" w:rsidP="00A26DA0">
    <w:pPr>
      <w:pStyle w:val="Stopka"/>
      <w:jc w:val="center"/>
      <w:rPr>
        <w:rFonts w:ascii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 xml:space="preserve"> </w:t>
    </w:r>
    <w:r w:rsidRPr="006561C2">
      <w:rPr>
        <w:rFonts w:ascii="Arial" w:hAnsi="Arial" w:cs="Arial"/>
        <w:sz w:val="17"/>
        <w:szCs w:val="17"/>
      </w:rPr>
      <w:t xml:space="preserve">NIP </w:t>
    </w:r>
    <w:r w:rsidR="00397F4B" w:rsidRPr="00397F4B">
      <w:rPr>
        <w:rFonts w:ascii="Arial" w:hAnsi="Arial" w:cs="Arial"/>
        <w:sz w:val="18"/>
      </w:rPr>
      <w:t>612-16-36-326</w:t>
    </w:r>
    <w:r w:rsidR="00397F4B">
      <w:t xml:space="preserve"> </w:t>
    </w:r>
    <w:r w:rsidRPr="006561C2">
      <w:rPr>
        <w:rFonts w:ascii="Arial" w:hAnsi="Arial" w:cs="Arial"/>
        <w:sz w:val="17"/>
        <w:szCs w:val="17"/>
      </w:rPr>
      <w:t xml:space="preserve">REGON </w:t>
    </w:r>
    <w:r w:rsidRPr="006561C2">
      <w:rPr>
        <w:rFonts w:ascii="Arial" w:hAnsi="Arial" w:cs="Arial"/>
        <w:sz w:val="18"/>
        <w:szCs w:val="18"/>
      </w:rPr>
      <w:t>000524944</w:t>
    </w:r>
  </w:p>
  <w:p w:rsidR="00A26DA0" w:rsidRDefault="00A26DA0" w:rsidP="00A26DA0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2973C5" w:rsidRDefault="00A26DA0" w:rsidP="006561C2">
    <w:pPr>
      <w:ind w:firstLine="708"/>
      <w:jc w:val="both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proofErr w:type="spellStart"/>
    <w:r>
      <w:rPr>
        <w:rFonts w:ascii="Arial" w:hAnsi="Arial" w:cs="Arial"/>
        <w:sz w:val="18"/>
        <w:szCs w:val="18"/>
        <w:lang w:val="de-DE"/>
      </w:rPr>
      <w:t>nr</w:t>
    </w:r>
    <w:proofErr w:type="spellEnd"/>
    <w:r>
      <w:rPr>
        <w:rFonts w:ascii="Arial" w:hAnsi="Arial" w:cs="Arial"/>
        <w:sz w:val="18"/>
        <w:szCs w:val="18"/>
        <w:lang w:val="de-DE"/>
      </w:rPr>
      <w:t xml:space="preserve"> 9</w:t>
    </w:r>
    <w:r w:rsidR="006561C2">
      <w:rPr>
        <w:rFonts w:ascii="Arial" w:hAnsi="Arial" w:cs="Arial"/>
        <w:sz w:val="18"/>
        <w:szCs w:val="18"/>
        <w:lang w:val="de-DE"/>
      </w:rPr>
      <w:t>8 1020 2137 0000 9002 0046 4230</w:t>
    </w:r>
  </w:p>
  <w:p w:rsidR="006561C2" w:rsidRDefault="006561C2" w:rsidP="006561C2">
    <w:pPr>
      <w:ind w:firstLine="708"/>
      <w:jc w:val="both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17E" w:rsidRDefault="00F9717E">
      <w:r>
        <w:separator/>
      </w:r>
    </w:p>
  </w:footnote>
  <w:footnote w:type="continuationSeparator" w:id="0">
    <w:p w:rsidR="00F9717E" w:rsidRDefault="00F971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1C2" w:rsidRPr="006561C2" w:rsidRDefault="00314948" w:rsidP="006561C2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noProof/>
        <w:sz w:val="40"/>
        <w:szCs w:val="4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-1179830</wp:posOffset>
          </wp:positionH>
          <wp:positionV relativeFrom="paragraph">
            <wp:posOffset>1105535</wp:posOffset>
          </wp:positionV>
          <wp:extent cx="965200" cy="8228330"/>
          <wp:effectExtent l="0" t="0" r="6350" b="1270"/>
          <wp:wrapSquare wrapText="bothSides"/>
          <wp:docPr id="52" name="Obraz 52" descr="PASEK GRY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PASEK GRY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822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noProof/>
        <w:sz w:val="40"/>
        <w:szCs w:val="4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-1109980</wp:posOffset>
          </wp:positionH>
          <wp:positionV relativeFrom="paragraph">
            <wp:posOffset>-113665</wp:posOffset>
          </wp:positionV>
          <wp:extent cx="914400" cy="1028700"/>
          <wp:effectExtent l="0" t="0" r="0" b="0"/>
          <wp:wrapTight wrapText="bothSides">
            <wp:wrapPolygon edited="0">
              <wp:start x="0" y="0"/>
              <wp:lineTo x="0" y="21200"/>
              <wp:lineTo x="21150" y="21200"/>
              <wp:lineTo x="21150" y="0"/>
              <wp:lineTo x="0" y="0"/>
            </wp:wrapPolygon>
          </wp:wrapTight>
          <wp:docPr id="18" name="Obraz 18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her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61C2" w:rsidRPr="006561C2">
      <w:rPr>
        <w:rFonts w:ascii="Arial" w:hAnsi="Arial" w:cs="Arial"/>
        <w:b/>
        <w:sz w:val="40"/>
        <w:szCs w:val="40"/>
      </w:rPr>
      <w:t>PREZYDENT</w:t>
    </w:r>
    <w:r w:rsidR="00D75965" w:rsidRPr="006561C2">
      <w:rPr>
        <w:rFonts w:ascii="Arial" w:hAnsi="Arial" w:cs="Arial"/>
        <w:b/>
        <w:sz w:val="40"/>
        <w:szCs w:val="40"/>
      </w:rPr>
      <w:t xml:space="preserve"> </w:t>
    </w:r>
    <w:r w:rsidR="00786805" w:rsidRPr="006561C2">
      <w:rPr>
        <w:rFonts w:ascii="Arial" w:hAnsi="Arial" w:cs="Arial"/>
        <w:b/>
        <w:sz w:val="40"/>
        <w:szCs w:val="40"/>
      </w:rPr>
      <w:t xml:space="preserve">MIASTA </w:t>
    </w:r>
  </w:p>
  <w:p w:rsidR="0067444F" w:rsidRPr="006561C2" w:rsidRDefault="00786805" w:rsidP="006561C2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0"/>
        <w:szCs w:val="40"/>
      </w:rPr>
    </w:pPr>
    <w:r w:rsidRPr="006561C2">
      <w:rPr>
        <w:rFonts w:ascii="Arial" w:hAnsi="Arial" w:cs="Arial"/>
        <w:b/>
        <w:sz w:val="40"/>
        <w:szCs w:val="40"/>
      </w:rPr>
      <w:t>BOLESŁAWIEC</w:t>
    </w:r>
  </w:p>
  <w:p w:rsidR="0067444F" w:rsidRPr="006561C2" w:rsidRDefault="00314948" w:rsidP="002973C5">
    <w:pPr>
      <w:pStyle w:val="Nagwek"/>
      <w:tabs>
        <w:tab w:val="left" w:pos="990"/>
        <w:tab w:val="center" w:pos="4884"/>
      </w:tabs>
      <w:ind w:firstLine="180"/>
      <w:jc w:val="center"/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noProof/>
        <w:sz w:val="40"/>
        <w:szCs w:val="40"/>
      </w:rPr>
      <w:drawing>
        <wp:inline distT="0" distB="0" distL="0" distR="0">
          <wp:extent cx="971550" cy="8420100"/>
          <wp:effectExtent l="0" t="0" r="0" b="0"/>
          <wp:docPr id="1" name="Obraz 1" descr="LOGOA 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A NOW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42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325488" w:rsidRDefault="00314948" w:rsidP="00831009">
    <w:pPr>
      <w:pStyle w:val="Stopka"/>
      <w:jc w:val="both"/>
      <w:rPr>
        <w:lang w:val="de-DE"/>
      </w:rPr>
    </w:pPr>
    <w:r>
      <w:rPr>
        <w:noProof/>
      </w:rPr>
      <w:drawing>
        <wp:inline distT="0" distB="0" distL="0" distR="0">
          <wp:extent cx="1343025" cy="8915400"/>
          <wp:effectExtent l="0" t="0" r="9525" b="0"/>
          <wp:docPr id="2" name="Obraz 2" descr="KOLORN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LORNOW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1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850" cy="8920480"/>
          <wp:effectExtent l="0" t="0" r="0" b="0"/>
          <wp:wrapNone/>
          <wp:docPr id="22" name="Obraz 22" descr="now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owa k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8920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973C5">
      <w:rPr>
        <w:lang w:val="de-DE"/>
      </w:rPr>
      <w:t xml:space="preserve">  </w:t>
    </w:r>
    <w:r>
      <w:rPr>
        <w:noProof/>
      </w:rPr>
      <w:drawing>
        <wp:inline distT="0" distB="0" distL="0" distR="0">
          <wp:extent cx="5114925" cy="9525"/>
          <wp:effectExtent l="0" t="0" r="9525" b="9525"/>
          <wp:docPr id="3" name="Obraz 3" descr="kre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resk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73C5" w:rsidRPr="00831009" w:rsidRDefault="00314948" w:rsidP="00831009">
    <w:pPr>
      <w:pStyle w:val="Nagwek"/>
      <w:tabs>
        <w:tab w:val="clear" w:pos="4536"/>
        <w:tab w:val="clear" w:pos="9072"/>
        <w:tab w:val="left" w:pos="2730"/>
      </w:tabs>
      <w:ind w:firstLine="2124"/>
      <w:rPr>
        <w:lang w:val="de-DE"/>
      </w:rPr>
    </w:pPr>
    <w:r>
      <w:rPr>
        <w:noProof/>
      </w:rPr>
      <w:drawing>
        <wp:inline distT="0" distB="0" distL="0" distR="0">
          <wp:extent cx="895350" cy="6467475"/>
          <wp:effectExtent l="0" t="0" r="0" b="9525"/>
          <wp:docPr id="4" name="Obraz 4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95350" cy="6467475"/>
          <wp:effectExtent l="0" t="0" r="0" b="9525"/>
          <wp:docPr id="5" name="Obraz 5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76275" cy="4867275"/>
          <wp:effectExtent l="0" t="0" r="9525" b="9525"/>
          <wp:docPr id="6" name="Obraz 6" descr="12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2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6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73C5">
      <w:rPr>
        <w:lang w:val="de-DE"/>
      </w:rPr>
      <w:tab/>
    </w:r>
  </w:p>
  <w:p w:rsidR="002973C5" w:rsidRDefault="00314948" w:rsidP="001A01E8">
    <w:pPr>
      <w:pStyle w:val="Nagwek"/>
      <w:tabs>
        <w:tab w:val="clear" w:pos="9072"/>
        <w:tab w:val="left" w:pos="4536"/>
      </w:tabs>
      <w:ind w:firstLine="2124"/>
    </w:pPr>
    <w:r>
      <w:rPr>
        <w:noProof/>
      </w:rPr>
      <w:drawing>
        <wp:inline distT="0" distB="0" distL="0" distR="0">
          <wp:extent cx="895350" cy="6467475"/>
          <wp:effectExtent l="0" t="0" r="0" b="9525"/>
          <wp:docPr id="7" name="Obraz 7" descr="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15D75"/>
    <w:multiLevelType w:val="hybridMultilevel"/>
    <w:tmpl w:val="2A3A41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C16CE"/>
    <w:multiLevelType w:val="hybridMultilevel"/>
    <w:tmpl w:val="C6462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2F2"/>
    <w:rsid w:val="0000031D"/>
    <w:rsid w:val="0002669A"/>
    <w:rsid w:val="00037F8A"/>
    <w:rsid w:val="00041F38"/>
    <w:rsid w:val="00075500"/>
    <w:rsid w:val="00084A0F"/>
    <w:rsid w:val="00085A42"/>
    <w:rsid w:val="000C3B03"/>
    <w:rsid w:val="001125B0"/>
    <w:rsid w:val="001245D5"/>
    <w:rsid w:val="00126ECD"/>
    <w:rsid w:val="001446DA"/>
    <w:rsid w:val="00157D7E"/>
    <w:rsid w:val="00166B5B"/>
    <w:rsid w:val="001A01E8"/>
    <w:rsid w:val="001B1DAC"/>
    <w:rsid w:val="001B74F3"/>
    <w:rsid w:val="001B7A20"/>
    <w:rsid w:val="001C04AF"/>
    <w:rsid w:val="001F1588"/>
    <w:rsid w:val="002653D0"/>
    <w:rsid w:val="002670B4"/>
    <w:rsid w:val="002772D8"/>
    <w:rsid w:val="00281706"/>
    <w:rsid w:val="00286D0D"/>
    <w:rsid w:val="002973C5"/>
    <w:rsid w:val="002C50FA"/>
    <w:rsid w:val="002E6BAC"/>
    <w:rsid w:val="00300E67"/>
    <w:rsid w:val="00307BA5"/>
    <w:rsid w:val="00314948"/>
    <w:rsid w:val="00325488"/>
    <w:rsid w:val="00372C7A"/>
    <w:rsid w:val="00397F4B"/>
    <w:rsid w:val="003A60E5"/>
    <w:rsid w:val="003B2999"/>
    <w:rsid w:val="003B3BBE"/>
    <w:rsid w:val="003B6C6F"/>
    <w:rsid w:val="00402DDA"/>
    <w:rsid w:val="0041234F"/>
    <w:rsid w:val="00413361"/>
    <w:rsid w:val="00422EC9"/>
    <w:rsid w:val="00442E2A"/>
    <w:rsid w:val="00456050"/>
    <w:rsid w:val="00457172"/>
    <w:rsid w:val="004844E4"/>
    <w:rsid w:val="00493604"/>
    <w:rsid w:val="004B2CC5"/>
    <w:rsid w:val="004B4E62"/>
    <w:rsid w:val="004C50F6"/>
    <w:rsid w:val="004D5B07"/>
    <w:rsid w:val="005120F1"/>
    <w:rsid w:val="00570F78"/>
    <w:rsid w:val="00582AF2"/>
    <w:rsid w:val="00582FDC"/>
    <w:rsid w:val="005963C9"/>
    <w:rsid w:val="005A5E18"/>
    <w:rsid w:val="005B7F5B"/>
    <w:rsid w:val="005D72B4"/>
    <w:rsid w:val="0062053C"/>
    <w:rsid w:val="00623071"/>
    <w:rsid w:val="0062552B"/>
    <w:rsid w:val="006544E0"/>
    <w:rsid w:val="00654D70"/>
    <w:rsid w:val="006561C2"/>
    <w:rsid w:val="0067444F"/>
    <w:rsid w:val="00675460"/>
    <w:rsid w:val="006775E0"/>
    <w:rsid w:val="00701E7E"/>
    <w:rsid w:val="00716312"/>
    <w:rsid w:val="0074034E"/>
    <w:rsid w:val="00744450"/>
    <w:rsid w:val="0077622C"/>
    <w:rsid w:val="00786805"/>
    <w:rsid w:val="007D6C8B"/>
    <w:rsid w:val="007E391D"/>
    <w:rsid w:val="007F12F2"/>
    <w:rsid w:val="008308A6"/>
    <w:rsid w:val="00831009"/>
    <w:rsid w:val="0087721D"/>
    <w:rsid w:val="00884C74"/>
    <w:rsid w:val="008D0A93"/>
    <w:rsid w:val="008E368B"/>
    <w:rsid w:val="00915F05"/>
    <w:rsid w:val="00927CED"/>
    <w:rsid w:val="009332F4"/>
    <w:rsid w:val="00984FB1"/>
    <w:rsid w:val="009A4C1D"/>
    <w:rsid w:val="009B515C"/>
    <w:rsid w:val="009D515C"/>
    <w:rsid w:val="009D65A2"/>
    <w:rsid w:val="009D7F9C"/>
    <w:rsid w:val="009F16C6"/>
    <w:rsid w:val="009F1DB1"/>
    <w:rsid w:val="00A03E2C"/>
    <w:rsid w:val="00A17946"/>
    <w:rsid w:val="00A247CB"/>
    <w:rsid w:val="00A26DA0"/>
    <w:rsid w:val="00A305B8"/>
    <w:rsid w:val="00A3290D"/>
    <w:rsid w:val="00A5507F"/>
    <w:rsid w:val="00A61F93"/>
    <w:rsid w:val="00A63EE7"/>
    <w:rsid w:val="00A64791"/>
    <w:rsid w:val="00A71CD2"/>
    <w:rsid w:val="00AA05E1"/>
    <w:rsid w:val="00AA62D0"/>
    <w:rsid w:val="00AB7AAC"/>
    <w:rsid w:val="00AD53C2"/>
    <w:rsid w:val="00AE0D9D"/>
    <w:rsid w:val="00B05237"/>
    <w:rsid w:val="00B4173D"/>
    <w:rsid w:val="00B47F1F"/>
    <w:rsid w:val="00B51FB2"/>
    <w:rsid w:val="00B626B5"/>
    <w:rsid w:val="00B65F7A"/>
    <w:rsid w:val="00B91EE5"/>
    <w:rsid w:val="00BA2C8E"/>
    <w:rsid w:val="00BA396C"/>
    <w:rsid w:val="00BA6895"/>
    <w:rsid w:val="00BC3AF0"/>
    <w:rsid w:val="00BC4348"/>
    <w:rsid w:val="00BF66FB"/>
    <w:rsid w:val="00C01D43"/>
    <w:rsid w:val="00C15C4A"/>
    <w:rsid w:val="00C21955"/>
    <w:rsid w:val="00C30B38"/>
    <w:rsid w:val="00C41BFD"/>
    <w:rsid w:val="00C618C5"/>
    <w:rsid w:val="00CF38A7"/>
    <w:rsid w:val="00D00130"/>
    <w:rsid w:val="00D13038"/>
    <w:rsid w:val="00D1499A"/>
    <w:rsid w:val="00D218CB"/>
    <w:rsid w:val="00D26FCE"/>
    <w:rsid w:val="00D35B83"/>
    <w:rsid w:val="00D500E6"/>
    <w:rsid w:val="00D6149A"/>
    <w:rsid w:val="00D74BA1"/>
    <w:rsid w:val="00D75965"/>
    <w:rsid w:val="00D83B97"/>
    <w:rsid w:val="00D8455E"/>
    <w:rsid w:val="00D8728C"/>
    <w:rsid w:val="00D90E57"/>
    <w:rsid w:val="00DC7B28"/>
    <w:rsid w:val="00DE7614"/>
    <w:rsid w:val="00E1220C"/>
    <w:rsid w:val="00E20962"/>
    <w:rsid w:val="00E24020"/>
    <w:rsid w:val="00E36ECB"/>
    <w:rsid w:val="00E42D22"/>
    <w:rsid w:val="00E762B6"/>
    <w:rsid w:val="00E87A2A"/>
    <w:rsid w:val="00EC6E1B"/>
    <w:rsid w:val="00ED1ACF"/>
    <w:rsid w:val="00EF3DF6"/>
    <w:rsid w:val="00F409D0"/>
    <w:rsid w:val="00F40A68"/>
    <w:rsid w:val="00F46DC0"/>
    <w:rsid w:val="00F5005B"/>
    <w:rsid w:val="00F64BD1"/>
    <w:rsid w:val="00F838D5"/>
    <w:rsid w:val="00F95AC0"/>
    <w:rsid w:val="00F9717E"/>
    <w:rsid w:val="00FE4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D1ACF"/>
    <w:pPr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table" w:styleId="Tabela-Siatka">
    <w:name w:val="Table Grid"/>
    <w:basedOn w:val="Standardowy"/>
    <w:rsid w:val="00402D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402DD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402DDA"/>
    <w:pPr>
      <w:tabs>
        <w:tab w:val="center" w:pos="4536"/>
        <w:tab w:val="right" w:pos="9072"/>
      </w:tabs>
    </w:pPr>
  </w:style>
  <w:style w:type="character" w:styleId="Hipercze">
    <w:name w:val="Hyperlink"/>
    <w:rsid w:val="000C3B03"/>
    <w:rPr>
      <w:color w:val="0000FF"/>
      <w:u w:val="single"/>
    </w:rPr>
  </w:style>
  <w:style w:type="character" w:customStyle="1" w:styleId="StopkaZnak">
    <w:name w:val="Stopka Znak"/>
    <w:link w:val="Stopka"/>
    <w:rsid w:val="00A26DA0"/>
    <w:rPr>
      <w:sz w:val="24"/>
      <w:szCs w:val="24"/>
    </w:rPr>
  </w:style>
  <w:style w:type="paragraph" w:styleId="Tekstdymka">
    <w:name w:val="Balloon Text"/>
    <w:basedOn w:val="Normalny"/>
    <w:link w:val="TekstdymkaZnak"/>
    <w:rsid w:val="00CF38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CF38A7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623071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D1ACF"/>
    <w:pPr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2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3</TotalTime>
  <Pages>1</Pages>
  <Words>57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Bolesławiec, … czerwca 2021 roku</vt:lpstr>
    </vt:vector>
  </TitlesOfParts>
  <Company>UM</Company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Bolesławiec, … czerwca 2021 roku</dc:title>
  <dc:creator>HodowanyE</dc:creator>
  <cp:lastModifiedBy>Elzbieta Anna Chojnacka</cp:lastModifiedBy>
  <cp:revision>3</cp:revision>
  <cp:lastPrinted>2021-06-09T11:54:00Z</cp:lastPrinted>
  <dcterms:created xsi:type="dcterms:W3CDTF">2021-07-22T05:06:00Z</dcterms:created>
  <dcterms:modified xsi:type="dcterms:W3CDTF">2021-07-22T05:08:00Z</dcterms:modified>
</cp:coreProperties>
</file>