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40" w:rsidRDefault="00613240" w:rsidP="0067444F"/>
    <w:p w:rsidR="0067444F" w:rsidRDefault="009F7563" w:rsidP="00816171">
      <w:pPr>
        <w:jc w:val="right"/>
      </w:pPr>
      <w:r>
        <w:t xml:space="preserve">Bolesławiec </w:t>
      </w:r>
      <w:r w:rsidR="00783FB2">
        <w:t>2</w:t>
      </w:r>
      <w:r w:rsidR="009A6C59">
        <w:t>6</w:t>
      </w:r>
      <w:r w:rsidR="001554EB">
        <w:t>.</w:t>
      </w:r>
      <w:r w:rsidR="009A6C59">
        <w:t>07</w:t>
      </w:r>
      <w:r w:rsidR="001554EB">
        <w:t>.20</w:t>
      </w:r>
      <w:r w:rsidR="00783FB2">
        <w:t>2</w:t>
      </w:r>
      <w:r w:rsidR="009A6C59">
        <w:t>1</w:t>
      </w:r>
      <w:r w:rsidR="001554EB">
        <w:t xml:space="preserve"> r.</w:t>
      </w:r>
    </w:p>
    <w:p w:rsidR="0067444F" w:rsidRPr="00902B9E" w:rsidRDefault="00816171" w:rsidP="0067444F">
      <w:pPr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ZI-V.7003.49.2021.IS</w:t>
      </w:r>
    </w:p>
    <w:p w:rsidR="0067444F" w:rsidRPr="00902B9E" w:rsidRDefault="0067444F" w:rsidP="0067444F">
      <w:pPr>
        <w:rPr>
          <w:rFonts w:asciiTheme="minorHAnsi" w:hAnsiTheme="minorHAnsi" w:cstheme="minorHAnsi"/>
        </w:rPr>
      </w:pPr>
    </w:p>
    <w:p w:rsidR="00902B9E" w:rsidRPr="00902B9E" w:rsidRDefault="00902B9E" w:rsidP="00902B9E">
      <w:pPr>
        <w:spacing w:before="240" w:line="360" w:lineRule="auto"/>
        <w:ind w:left="3827"/>
        <w:rPr>
          <w:rFonts w:asciiTheme="minorHAnsi" w:hAnsiTheme="minorHAnsi" w:cstheme="minorHAnsi"/>
          <w:b/>
          <w:bCs/>
          <w:szCs w:val="28"/>
        </w:rPr>
      </w:pPr>
      <w:r w:rsidRPr="00902B9E">
        <w:rPr>
          <w:rFonts w:asciiTheme="minorHAnsi" w:hAnsiTheme="minorHAnsi" w:cstheme="minorHAnsi"/>
          <w:b/>
          <w:bCs/>
          <w:szCs w:val="28"/>
        </w:rPr>
        <w:t>Józef Pokładek</w:t>
      </w:r>
    </w:p>
    <w:p w:rsidR="00902B9E" w:rsidRPr="00902B9E" w:rsidRDefault="00902B9E" w:rsidP="00902B9E">
      <w:pPr>
        <w:spacing w:line="360" w:lineRule="auto"/>
        <w:ind w:left="3828"/>
        <w:rPr>
          <w:rFonts w:asciiTheme="minorHAnsi" w:hAnsiTheme="minorHAnsi" w:cstheme="minorHAnsi"/>
          <w:b/>
          <w:bCs/>
          <w:szCs w:val="28"/>
        </w:rPr>
      </w:pPr>
      <w:r w:rsidRPr="00902B9E">
        <w:rPr>
          <w:rFonts w:asciiTheme="minorHAnsi" w:hAnsiTheme="minorHAnsi" w:cstheme="minorHAnsi"/>
          <w:b/>
          <w:bCs/>
          <w:szCs w:val="28"/>
        </w:rPr>
        <w:t xml:space="preserve">Przewodniczący Rady Miasta </w:t>
      </w:r>
    </w:p>
    <w:p w:rsidR="00902B9E" w:rsidRPr="00902B9E" w:rsidRDefault="00902B9E" w:rsidP="00902B9E">
      <w:pPr>
        <w:spacing w:line="360" w:lineRule="auto"/>
        <w:ind w:left="3828"/>
        <w:rPr>
          <w:rFonts w:asciiTheme="minorHAnsi" w:hAnsiTheme="minorHAnsi" w:cstheme="minorHAnsi"/>
          <w:b/>
          <w:bCs/>
          <w:szCs w:val="28"/>
        </w:rPr>
      </w:pPr>
      <w:r w:rsidRPr="00902B9E">
        <w:rPr>
          <w:rFonts w:asciiTheme="minorHAnsi" w:hAnsiTheme="minorHAnsi" w:cstheme="minorHAnsi"/>
          <w:b/>
          <w:bCs/>
          <w:szCs w:val="28"/>
        </w:rPr>
        <w:t>Bolesławiec</w:t>
      </w:r>
    </w:p>
    <w:p w:rsidR="0067444F" w:rsidRPr="00902B9E" w:rsidRDefault="0067444F" w:rsidP="0067444F">
      <w:pPr>
        <w:rPr>
          <w:rFonts w:asciiTheme="minorHAnsi" w:hAnsiTheme="minorHAnsi" w:cstheme="minorHAnsi"/>
        </w:rPr>
      </w:pPr>
    </w:p>
    <w:p w:rsidR="00E00A97" w:rsidRPr="00902B9E" w:rsidRDefault="00E00A97" w:rsidP="0067444F">
      <w:pPr>
        <w:rPr>
          <w:rFonts w:asciiTheme="minorHAnsi" w:hAnsiTheme="minorHAnsi" w:cstheme="minorHAnsi"/>
        </w:rPr>
      </w:pPr>
    </w:p>
    <w:p w:rsidR="0067444F" w:rsidRPr="00902B9E" w:rsidRDefault="009F7563" w:rsidP="009F7563">
      <w:pPr>
        <w:spacing w:line="360" w:lineRule="auto"/>
        <w:jc w:val="both"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D</w:t>
      </w:r>
      <w:r w:rsidR="00AB4190" w:rsidRPr="00902B9E">
        <w:rPr>
          <w:rFonts w:asciiTheme="minorHAnsi" w:hAnsiTheme="minorHAnsi" w:cstheme="minorHAnsi"/>
        </w:rPr>
        <w:t>otyczy</w:t>
      </w:r>
      <w:r w:rsidR="004F360A" w:rsidRPr="00902B9E">
        <w:rPr>
          <w:rFonts w:asciiTheme="minorHAnsi" w:hAnsiTheme="minorHAnsi" w:cstheme="minorHAnsi"/>
        </w:rPr>
        <w:t xml:space="preserve">: </w:t>
      </w:r>
      <w:r w:rsidR="001554EB" w:rsidRPr="00902B9E">
        <w:rPr>
          <w:rFonts w:asciiTheme="minorHAnsi" w:hAnsiTheme="minorHAnsi" w:cstheme="minorHAnsi"/>
        </w:rPr>
        <w:t xml:space="preserve">interpelacji </w:t>
      </w:r>
      <w:r w:rsidRPr="00902B9E">
        <w:rPr>
          <w:rFonts w:asciiTheme="minorHAnsi" w:hAnsiTheme="minorHAnsi" w:cstheme="minorHAnsi"/>
        </w:rPr>
        <w:t xml:space="preserve">złożonej w dniu </w:t>
      </w:r>
      <w:r w:rsidR="009A6C59" w:rsidRPr="00902B9E">
        <w:rPr>
          <w:rFonts w:asciiTheme="minorHAnsi" w:hAnsiTheme="minorHAnsi" w:cstheme="minorHAnsi"/>
        </w:rPr>
        <w:t>20</w:t>
      </w:r>
      <w:r w:rsidR="00982AF5" w:rsidRPr="00902B9E">
        <w:rPr>
          <w:rFonts w:asciiTheme="minorHAnsi" w:hAnsiTheme="minorHAnsi" w:cstheme="minorHAnsi"/>
        </w:rPr>
        <w:t xml:space="preserve"> </w:t>
      </w:r>
      <w:r w:rsidR="009A6C59" w:rsidRPr="00902B9E">
        <w:rPr>
          <w:rFonts w:asciiTheme="minorHAnsi" w:hAnsiTheme="minorHAnsi" w:cstheme="minorHAnsi"/>
        </w:rPr>
        <w:t>lipca</w:t>
      </w:r>
      <w:r w:rsidRPr="00902B9E">
        <w:rPr>
          <w:rFonts w:asciiTheme="minorHAnsi" w:hAnsiTheme="minorHAnsi" w:cstheme="minorHAnsi"/>
        </w:rPr>
        <w:t xml:space="preserve"> br. przez Radnego Macieja Małkowskiego dot. </w:t>
      </w:r>
      <w:r w:rsidR="009A6C59" w:rsidRPr="00902B9E">
        <w:rPr>
          <w:rFonts w:asciiTheme="minorHAnsi" w:hAnsiTheme="minorHAnsi" w:cstheme="minorHAnsi"/>
        </w:rPr>
        <w:t>bieżącego utrzymania czystości ul. Komuny Paryskiej</w:t>
      </w:r>
      <w:r w:rsidR="00BF0799" w:rsidRPr="00902B9E">
        <w:rPr>
          <w:rFonts w:asciiTheme="minorHAnsi" w:hAnsiTheme="minorHAnsi" w:cstheme="minorHAnsi"/>
        </w:rPr>
        <w:t xml:space="preserve">. </w:t>
      </w:r>
    </w:p>
    <w:p w:rsidR="002063ED" w:rsidRPr="00902B9E" w:rsidRDefault="002063ED" w:rsidP="009F7563">
      <w:pPr>
        <w:spacing w:line="360" w:lineRule="auto"/>
        <w:jc w:val="both"/>
        <w:rPr>
          <w:rFonts w:asciiTheme="minorHAnsi" w:hAnsiTheme="minorHAnsi" w:cstheme="minorHAnsi"/>
        </w:rPr>
      </w:pPr>
    </w:p>
    <w:p w:rsidR="009F7563" w:rsidRPr="00902B9E" w:rsidRDefault="009F7563" w:rsidP="009F7563">
      <w:pPr>
        <w:spacing w:line="360" w:lineRule="auto"/>
        <w:jc w:val="both"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Odpowiadając na interpelację, dotyczącą sprawy jak wyżej informuję, że:</w:t>
      </w:r>
    </w:p>
    <w:p w:rsidR="00A601C5" w:rsidRPr="00902B9E" w:rsidRDefault="00A601C5" w:rsidP="009F7563">
      <w:pPr>
        <w:tabs>
          <w:tab w:val="left" w:pos="5425"/>
        </w:tabs>
        <w:spacing w:line="360" w:lineRule="auto"/>
        <w:jc w:val="both"/>
        <w:rPr>
          <w:rFonts w:asciiTheme="minorHAnsi" w:hAnsiTheme="minorHAnsi" w:cstheme="minorHAnsi"/>
        </w:rPr>
      </w:pPr>
    </w:p>
    <w:p w:rsidR="005928AD" w:rsidRPr="00902B9E" w:rsidRDefault="005928AD" w:rsidP="005928AD">
      <w:pPr>
        <w:spacing w:line="360" w:lineRule="auto"/>
        <w:jc w:val="both"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Sprzątanie miasta odbywa się regularnie zgodnie z ustalonym harmonogramem.</w:t>
      </w:r>
    </w:p>
    <w:p w:rsidR="00816171" w:rsidRPr="00902B9E" w:rsidRDefault="00816171" w:rsidP="00902B9E">
      <w:pPr>
        <w:spacing w:before="240" w:line="360" w:lineRule="auto"/>
        <w:ind w:left="4678"/>
        <w:jc w:val="center"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II Zastępca Prezydenta Miasta</w:t>
      </w:r>
    </w:p>
    <w:p w:rsidR="00816171" w:rsidRPr="00902B9E" w:rsidRDefault="00816171" w:rsidP="00816171">
      <w:pPr>
        <w:spacing w:line="360" w:lineRule="auto"/>
        <w:ind w:left="4678"/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902B9E">
        <w:rPr>
          <w:rFonts w:asciiTheme="minorHAnsi" w:hAnsiTheme="minorHAnsi" w:cstheme="minorHAnsi"/>
        </w:rPr>
        <w:t xml:space="preserve">/-/ Iwona </w:t>
      </w:r>
      <w:proofErr w:type="spellStart"/>
      <w:r w:rsidRPr="00902B9E">
        <w:rPr>
          <w:rFonts w:asciiTheme="minorHAnsi" w:hAnsiTheme="minorHAnsi" w:cstheme="minorHAnsi"/>
        </w:rPr>
        <w:t>Mandżuk</w:t>
      </w:r>
      <w:proofErr w:type="spellEnd"/>
      <w:r w:rsidRPr="00902B9E">
        <w:rPr>
          <w:rFonts w:asciiTheme="minorHAnsi" w:hAnsiTheme="minorHAnsi" w:cstheme="minorHAnsi"/>
        </w:rPr>
        <w:t>-Dudek</w:t>
      </w:r>
    </w:p>
    <w:p w:rsidR="002063ED" w:rsidRPr="00902B9E" w:rsidRDefault="002063ED" w:rsidP="00097C09">
      <w:pPr>
        <w:rPr>
          <w:rFonts w:asciiTheme="minorHAnsi" w:hAnsiTheme="minorHAnsi" w:cstheme="minorHAnsi"/>
        </w:rPr>
      </w:pPr>
    </w:p>
    <w:p w:rsidR="007A4A9A" w:rsidRPr="00902B9E" w:rsidRDefault="007A4A9A" w:rsidP="00097C09">
      <w:pPr>
        <w:rPr>
          <w:rFonts w:asciiTheme="minorHAnsi" w:hAnsiTheme="minorHAnsi" w:cstheme="minorHAnsi"/>
          <w:b/>
        </w:rPr>
      </w:pPr>
    </w:p>
    <w:p w:rsidR="00097C09" w:rsidRPr="00902B9E" w:rsidRDefault="00097C09" w:rsidP="00816171">
      <w:pPr>
        <w:spacing w:before="1440"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Otrzymują:</w:t>
      </w:r>
    </w:p>
    <w:p w:rsidR="00097C09" w:rsidRPr="00902B9E" w:rsidRDefault="00097C09" w:rsidP="00097C09">
      <w:pPr>
        <w:numPr>
          <w:ilvl w:val="0"/>
          <w:numId w:val="1"/>
        </w:numPr>
        <w:suppressAutoHyphens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Adresat</w:t>
      </w:r>
    </w:p>
    <w:p w:rsidR="00097C09" w:rsidRPr="00902B9E" w:rsidRDefault="000951DF" w:rsidP="006F43D8">
      <w:pPr>
        <w:numPr>
          <w:ilvl w:val="0"/>
          <w:numId w:val="1"/>
        </w:numPr>
        <w:suppressAutoHyphens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 xml:space="preserve">Radny </w:t>
      </w:r>
      <w:r w:rsidR="00923E8E" w:rsidRPr="00902B9E">
        <w:rPr>
          <w:rFonts w:asciiTheme="minorHAnsi" w:hAnsiTheme="minorHAnsi" w:cstheme="minorHAnsi"/>
        </w:rPr>
        <w:t>Maciej Małkowski</w:t>
      </w:r>
    </w:p>
    <w:p w:rsidR="00816171" w:rsidRPr="00902B9E" w:rsidRDefault="009F7563" w:rsidP="00816171">
      <w:pPr>
        <w:numPr>
          <w:ilvl w:val="0"/>
          <w:numId w:val="1"/>
        </w:numPr>
        <w:suppressAutoHyphens/>
        <w:rPr>
          <w:rFonts w:asciiTheme="minorHAnsi" w:hAnsiTheme="minorHAnsi" w:cstheme="minorHAnsi"/>
        </w:rPr>
      </w:pPr>
      <w:r w:rsidRPr="00902B9E">
        <w:rPr>
          <w:rFonts w:asciiTheme="minorHAnsi" w:hAnsiTheme="minorHAnsi" w:cstheme="minorHAnsi"/>
        </w:rPr>
        <w:t>a/a</w:t>
      </w:r>
      <w:r w:rsidR="00097C09" w:rsidRPr="00902B9E">
        <w:rPr>
          <w:rFonts w:asciiTheme="minorHAnsi" w:hAnsiTheme="minorHAnsi" w:cstheme="minorHAnsi"/>
          <w:sz w:val="16"/>
          <w:szCs w:val="16"/>
        </w:rPr>
        <w:t xml:space="preserve"> </w:t>
      </w:r>
      <w:r w:rsidR="00097C09" w:rsidRPr="00902B9E">
        <w:rPr>
          <w:rFonts w:asciiTheme="minorHAnsi" w:hAnsiTheme="minorHAnsi" w:cstheme="minorHAnsi"/>
        </w:rPr>
        <w:t xml:space="preserve"> </w:t>
      </w:r>
    </w:p>
    <w:sectPr w:rsidR="00816171" w:rsidRPr="00902B9E" w:rsidSect="009A4C1D"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ACE" w:rsidRDefault="00DB4ACE">
      <w:r>
        <w:separator/>
      </w:r>
    </w:p>
  </w:endnote>
  <w:endnote w:type="continuationSeparator" w:id="0">
    <w:p w:rsidR="00DB4ACE" w:rsidRDefault="00DB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2631DB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816171" w:rsidRDefault="002973C5" w:rsidP="00816171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ACE" w:rsidRDefault="00DB4ACE">
      <w:r>
        <w:separator/>
      </w:r>
    </w:p>
  </w:footnote>
  <w:footnote w:type="continuationSeparator" w:id="0">
    <w:p w:rsidR="00DB4ACE" w:rsidRDefault="00DB4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2631DB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2631DB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2631DB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2631DB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2631DB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2631DB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EA4385"/>
    <w:multiLevelType w:val="hybridMultilevel"/>
    <w:tmpl w:val="A7D65B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1FAF"/>
    <w:rsid w:val="00033FC5"/>
    <w:rsid w:val="00041CA5"/>
    <w:rsid w:val="0006596B"/>
    <w:rsid w:val="00085A42"/>
    <w:rsid w:val="0008676E"/>
    <w:rsid w:val="000951DF"/>
    <w:rsid w:val="00097C09"/>
    <w:rsid w:val="000C3B03"/>
    <w:rsid w:val="000C537A"/>
    <w:rsid w:val="001356FC"/>
    <w:rsid w:val="001446DA"/>
    <w:rsid w:val="00147E7E"/>
    <w:rsid w:val="001554EB"/>
    <w:rsid w:val="00197A4C"/>
    <w:rsid w:val="001A01E8"/>
    <w:rsid w:val="001B1DAC"/>
    <w:rsid w:val="001B74F3"/>
    <w:rsid w:val="001C04AF"/>
    <w:rsid w:val="001F1588"/>
    <w:rsid w:val="002063ED"/>
    <w:rsid w:val="002631DB"/>
    <w:rsid w:val="002653D0"/>
    <w:rsid w:val="002772D8"/>
    <w:rsid w:val="0027742F"/>
    <w:rsid w:val="00286D0D"/>
    <w:rsid w:val="002973C5"/>
    <w:rsid w:val="002B6D5C"/>
    <w:rsid w:val="002E6BAC"/>
    <w:rsid w:val="002F25C1"/>
    <w:rsid w:val="0030642C"/>
    <w:rsid w:val="00307BA5"/>
    <w:rsid w:val="0032131F"/>
    <w:rsid w:val="00325488"/>
    <w:rsid w:val="00397F4B"/>
    <w:rsid w:val="003A60E5"/>
    <w:rsid w:val="003B2999"/>
    <w:rsid w:val="003B3BBE"/>
    <w:rsid w:val="003B6C6F"/>
    <w:rsid w:val="003C7582"/>
    <w:rsid w:val="003D3E4C"/>
    <w:rsid w:val="003F278A"/>
    <w:rsid w:val="003F7F05"/>
    <w:rsid w:val="00402DDA"/>
    <w:rsid w:val="0041234F"/>
    <w:rsid w:val="00422EC9"/>
    <w:rsid w:val="00436E8C"/>
    <w:rsid w:val="00441483"/>
    <w:rsid w:val="00454032"/>
    <w:rsid w:val="00454E52"/>
    <w:rsid w:val="00473DD1"/>
    <w:rsid w:val="00475CCD"/>
    <w:rsid w:val="004844E4"/>
    <w:rsid w:val="004B2CC5"/>
    <w:rsid w:val="004B4E62"/>
    <w:rsid w:val="004D3487"/>
    <w:rsid w:val="004F34BB"/>
    <w:rsid w:val="004F360A"/>
    <w:rsid w:val="00514A03"/>
    <w:rsid w:val="00572551"/>
    <w:rsid w:val="00582FDC"/>
    <w:rsid w:val="005928AD"/>
    <w:rsid w:val="005963C9"/>
    <w:rsid w:val="005A5E18"/>
    <w:rsid w:val="005A63A4"/>
    <w:rsid w:val="005B7F5B"/>
    <w:rsid w:val="005D3CC0"/>
    <w:rsid w:val="005D72B4"/>
    <w:rsid w:val="005F2FC3"/>
    <w:rsid w:val="00613240"/>
    <w:rsid w:val="0062053C"/>
    <w:rsid w:val="00623071"/>
    <w:rsid w:val="00643494"/>
    <w:rsid w:val="00651494"/>
    <w:rsid w:val="006544E0"/>
    <w:rsid w:val="00654D70"/>
    <w:rsid w:val="00655419"/>
    <w:rsid w:val="0067444F"/>
    <w:rsid w:val="006B1863"/>
    <w:rsid w:val="006F43D8"/>
    <w:rsid w:val="0073033C"/>
    <w:rsid w:val="0073444A"/>
    <w:rsid w:val="0074034E"/>
    <w:rsid w:val="00744450"/>
    <w:rsid w:val="007546E5"/>
    <w:rsid w:val="0077622C"/>
    <w:rsid w:val="00783FB2"/>
    <w:rsid w:val="007A4A9A"/>
    <w:rsid w:val="007D025C"/>
    <w:rsid w:val="007D6C8B"/>
    <w:rsid w:val="007E391D"/>
    <w:rsid w:val="007F12F2"/>
    <w:rsid w:val="008029D2"/>
    <w:rsid w:val="00816171"/>
    <w:rsid w:val="008308A6"/>
    <w:rsid w:val="00831009"/>
    <w:rsid w:val="008403C8"/>
    <w:rsid w:val="00855999"/>
    <w:rsid w:val="0087721D"/>
    <w:rsid w:val="008D0A93"/>
    <w:rsid w:val="008D3772"/>
    <w:rsid w:val="008E368B"/>
    <w:rsid w:val="008E756F"/>
    <w:rsid w:val="008F2D16"/>
    <w:rsid w:val="008F57AF"/>
    <w:rsid w:val="00902B9E"/>
    <w:rsid w:val="00923E8E"/>
    <w:rsid w:val="00927CED"/>
    <w:rsid w:val="009332F4"/>
    <w:rsid w:val="0096307B"/>
    <w:rsid w:val="00982AF5"/>
    <w:rsid w:val="00982CEF"/>
    <w:rsid w:val="009A4C1D"/>
    <w:rsid w:val="009A6C59"/>
    <w:rsid w:val="009C2669"/>
    <w:rsid w:val="009D515C"/>
    <w:rsid w:val="009D65A2"/>
    <w:rsid w:val="009F16C6"/>
    <w:rsid w:val="009F7563"/>
    <w:rsid w:val="00A04308"/>
    <w:rsid w:val="00A17946"/>
    <w:rsid w:val="00A247CB"/>
    <w:rsid w:val="00A26DA0"/>
    <w:rsid w:val="00A3290D"/>
    <w:rsid w:val="00A33C87"/>
    <w:rsid w:val="00A35C77"/>
    <w:rsid w:val="00A37A03"/>
    <w:rsid w:val="00A5507F"/>
    <w:rsid w:val="00A601C5"/>
    <w:rsid w:val="00A64791"/>
    <w:rsid w:val="00A83BEA"/>
    <w:rsid w:val="00AB4190"/>
    <w:rsid w:val="00AB5078"/>
    <w:rsid w:val="00AD53C2"/>
    <w:rsid w:val="00AE0D9D"/>
    <w:rsid w:val="00B05237"/>
    <w:rsid w:val="00B23509"/>
    <w:rsid w:val="00B626B5"/>
    <w:rsid w:val="00B773B8"/>
    <w:rsid w:val="00B97054"/>
    <w:rsid w:val="00BA0C57"/>
    <w:rsid w:val="00BA2C8E"/>
    <w:rsid w:val="00BA396C"/>
    <w:rsid w:val="00BA6895"/>
    <w:rsid w:val="00BC3AF0"/>
    <w:rsid w:val="00BF0799"/>
    <w:rsid w:val="00BF66FB"/>
    <w:rsid w:val="00C21955"/>
    <w:rsid w:val="00C301AA"/>
    <w:rsid w:val="00C47997"/>
    <w:rsid w:val="00C618C5"/>
    <w:rsid w:val="00CA202F"/>
    <w:rsid w:val="00CF2612"/>
    <w:rsid w:val="00CF38A7"/>
    <w:rsid w:val="00D00130"/>
    <w:rsid w:val="00D02D7C"/>
    <w:rsid w:val="00D1499A"/>
    <w:rsid w:val="00D24BBF"/>
    <w:rsid w:val="00D26FCE"/>
    <w:rsid w:val="00D35B83"/>
    <w:rsid w:val="00D500E6"/>
    <w:rsid w:val="00D6149A"/>
    <w:rsid w:val="00D90E57"/>
    <w:rsid w:val="00D91657"/>
    <w:rsid w:val="00DA1665"/>
    <w:rsid w:val="00DB2A2C"/>
    <w:rsid w:val="00DB4A12"/>
    <w:rsid w:val="00DB4ACE"/>
    <w:rsid w:val="00DC0AEF"/>
    <w:rsid w:val="00DC7B28"/>
    <w:rsid w:val="00E00A97"/>
    <w:rsid w:val="00E014AB"/>
    <w:rsid w:val="00E1220C"/>
    <w:rsid w:val="00E219C5"/>
    <w:rsid w:val="00E248D3"/>
    <w:rsid w:val="00E36ECB"/>
    <w:rsid w:val="00E42D22"/>
    <w:rsid w:val="00E87A2A"/>
    <w:rsid w:val="00EF3DF6"/>
    <w:rsid w:val="00F409D0"/>
    <w:rsid w:val="00F64BD1"/>
    <w:rsid w:val="00F95AC0"/>
    <w:rsid w:val="00F9666B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  <w:style w:type="character" w:customStyle="1" w:styleId="markedcontent">
    <w:name w:val="markedcontent"/>
    <w:basedOn w:val="Domylnaczcionkaakapitu"/>
    <w:rsid w:val="00982CEF"/>
  </w:style>
  <w:style w:type="character" w:styleId="Uwydatnienie">
    <w:name w:val="Emphasis"/>
    <w:uiPriority w:val="20"/>
    <w:qFormat/>
    <w:rsid w:val="00436E8C"/>
    <w:rPr>
      <w:i/>
      <w:iCs/>
    </w:rPr>
  </w:style>
  <w:style w:type="character" w:styleId="Pogrubienie">
    <w:name w:val="Strong"/>
    <w:uiPriority w:val="22"/>
    <w:qFormat/>
    <w:rsid w:val="00436E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  <w:style w:type="character" w:customStyle="1" w:styleId="markedcontent">
    <w:name w:val="markedcontent"/>
    <w:basedOn w:val="Domylnaczcionkaakapitu"/>
    <w:rsid w:val="00982CEF"/>
  </w:style>
  <w:style w:type="character" w:styleId="Uwydatnienie">
    <w:name w:val="Emphasis"/>
    <w:uiPriority w:val="20"/>
    <w:qFormat/>
    <w:rsid w:val="00436E8C"/>
    <w:rPr>
      <w:i/>
      <w:iCs/>
    </w:rPr>
  </w:style>
  <w:style w:type="character" w:styleId="Pogrubienie">
    <w:name w:val="Strong"/>
    <w:uiPriority w:val="22"/>
    <w:qFormat/>
    <w:rsid w:val="00436E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51B2-66B8-4E6F-ACA7-CD9286EEA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25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MiG-XV</vt:lpstr>
    </vt:vector>
  </TitlesOfParts>
  <Company>UM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MiG-XV</dc:title>
  <dc:creator>HodowanyE</dc:creator>
  <cp:lastModifiedBy>Elzbieta Anna Chojnacka</cp:lastModifiedBy>
  <cp:revision>3</cp:revision>
  <cp:lastPrinted>2021-07-26T13:26:00Z</cp:lastPrinted>
  <dcterms:created xsi:type="dcterms:W3CDTF">2021-08-02T11:55:00Z</dcterms:created>
  <dcterms:modified xsi:type="dcterms:W3CDTF">2021-08-02T12:18:00Z</dcterms:modified>
</cp:coreProperties>
</file>