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5FD" w:rsidRDefault="00A335FD" w:rsidP="005034E2"/>
    <w:p w:rsidR="00BB13FB" w:rsidRDefault="005034E2" w:rsidP="00B52F8A">
      <w:pPr>
        <w:jc w:val="right"/>
      </w:pPr>
      <w:r>
        <w:t xml:space="preserve">Bolesławiec, dnia </w:t>
      </w:r>
      <w:r w:rsidR="00B954E7">
        <w:t>29 września</w:t>
      </w:r>
      <w:r w:rsidR="00042812">
        <w:t xml:space="preserve"> 2021</w:t>
      </w:r>
      <w:r>
        <w:t>r.</w:t>
      </w:r>
    </w:p>
    <w:p w:rsidR="009D0654" w:rsidRDefault="00B954E7" w:rsidP="00DD4496">
      <w:r>
        <w:t>SP. 0003.</w:t>
      </w:r>
      <w:r w:rsidR="008D45AB">
        <w:t>3</w:t>
      </w:r>
      <w:r w:rsidR="00DF0285">
        <w:t>.2021</w:t>
      </w:r>
    </w:p>
    <w:p w:rsidR="008D45AB" w:rsidRDefault="008D45AB" w:rsidP="00AF57B6">
      <w:pPr>
        <w:spacing w:line="276" w:lineRule="auto"/>
      </w:pPr>
    </w:p>
    <w:p w:rsidR="008D45AB" w:rsidRDefault="008D45AB" w:rsidP="00AF57B6">
      <w:pPr>
        <w:spacing w:line="276" w:lineRule="auto"/>
      </w:pPr>
    </w:p>
    <w:p w:rsidR="009D0654" w:rsidRDefault="009D0654" w:rsidP="00B52F8A">
      <w:pPr>
        <w:spacing w:line="276" w:lineRule="auto"/>
        <w:ind w:left="4962"/>
        <w:rPr>
          <w:b/>
        </w:rPr>
      </w:pPr>
      <w:r w:rsidRPr="0095270C">
        <w:rPr>
          <w:b/>
        </w:rPr>
        <w:t xml:space="preserve">Pan </w:t>
      </w:r>
    </w:p>
    <w:p w:rsidR="009D0654" w:rsidRDefault="00CE4E23" w:rsidP="008D45AB">
      <w:pPr>
        <w:spacing w:line="276" w:lineRule="auto"/>
        <w:ind w:left="4248" w:firstLine="705"/>
        <w:rPr>
          <w:b/>
        </w:rPr>
      </w:pPr>
      <w:r>
        <w:rPr>
          <w:b/>
        </w:rPr>
        <w:t>Józef Pokładek</w:t>
      </w:r>
    </w:p>
    <w:p w:rsidR="009D0654" w:rsidRDefault="00BE771A" w:rsidP="008D45AB">
      <w:pPr>
        <w:spacing w:line="276" w:lineRule="auto"/>
        <w:ind w:left="4953"/>
      </w:pPr>
      <w:r>
        <w:t xml:space="preserve">Przewodniczący </w:t>
      </w:r>
    </w:p>
    <w:p w:rsidR="00BE771A" w:rsidRPr="000216E8" w:rsidRDefault="00BE771A" w:rsidP="008D45AB">
      <w:pPr>
        <w:spacing w:line="276" w:lineRule="auto"/>
        <w:ind w:left="4953"/>
      </w:pPr>
      <w:r>
        <w:t>Rady Miasta Bolesławiec</w:t>
      </w:r>
    </w:p>
    <w:p w:rsidR="00813E9B" w:rsidRDefault="00813E9B" w:rsidP="008D45AB">
      <w:pPr>
        <w:spacing w:line="276" w:lineRule="auto"/>
        <w:jc w:val="both"/>
      </w:pPr>
    </w:p>
    <w:p w:rsidR="00AD5C03" w:rsidRDefault="00AD5C03" w:rsidP="008D45AB">
      <w:pPr>
        <w:spacing w:line="276" w:lineRule="auto"/>
        <w:jc w:val="both"/>
      </w:pPr>
    </w:p>
    <w:p w:rsidR="00207BDF" w:rsidRDefault="00B954E7" w:rsidP="008D45AB">
      <w:pPr>
        <w:spacing w:line="276" w:lineRule="auto"/>
        <w:ind w:firstLine="708"/>
        <w:jc w:val="both"/>
      </w:pPr>
      <w:r>
        <w:t xml:space="preserve">Dotyczy: interpelacji radnego – Pana Łukasza </w:t>
      </w:r>
      <w:proofErr w:type="spellStart"/>
      <w:r>
        <w:t>Molaka</w:t>
      </w:r>
      <w:proofErr w:type="spellEnd"/>
      <w:r w:rsidR="000D6885">
        <w:t xml:space="preserve"> w </w:t>
      </w:r>
      <w:r w:rsidR="00D94E75" w:rsidRPr="00D94E75">
        <w:t xml:space="preserve">sprawie </w:t>
      </w:r>
      <w:r>
        <w:t>organizacji punktu poboru krwi w Bolesławcu.</w:t>
      </w:r>
    </w:p>
    <w:p w:rsidR="00813E9B" w:rsidRDefault="00813E9B" w:rsidP="008D45AB">
      <w:pPr>
        <w:spacing w:line="276" w:lineRule="auto"/>
        <w:jc w:val="both"/>
      </w:pPr>
    </w:p>
    <w:p w:rsidR="00A335FD" w:rsidRDefault="00AD5C03" w:rsidP="00B52F8A">
      <w:pPr>
        <w:spacing w:line="276" w:lineRule="auto"/>
        <w:ind w:firstLine="708"/>
        <w:jc w:val="both"/>
      </w:pPr>
      <w:r w:rsidRPr="00AD5C03">
        <w:t xml:space="preserve">Odpowiadając na złożoną </w:t>
      </w:r>
      <w:r w:rsidR="00B954E7">
        <w:t>w dniu 23.09</w:t>
      </w:r>
      <w:r w:rsidR="008C11FC">
        <w:t>.2021</w:t>
      </w:r>
      <w:r>
        <w:t>r.</w:t>
      </w:r>
      <w:r w:rsidR="00B954E7">
        <w:t xml:space="preserve"> interpelację radnego Pana</w:t>
      </w:r>
      <w:r w:rsidRPr="00AD5C03">
        <w:t xml:space="preserve"> </w:t>
      </w:r>
      <w:r w:rsidR="00B954E7">
        <w:t xml:space="preserve">Łukasza </w:t>
      </w:r>
      <w:proofErr w:type="spellStart"/>
      <w:r w:rsidR="00B954E7">
        <w:t>Molaka</w:t>
      </w:r>
      <w:proofErr w:type="spellEnd"/>
      <w:r>
        <w:t xml:space="preserve"> </w:t>
      </w:r>
      <w:r w:rsidRPr="00AD5C03">
        <w:t>informuję</w:t>
      </w:r>
      <w:r>
        <w:t xml:space="preserve">, </w:t>
      </w:r>
      <w:r w:rsidR="00AF57B6">
        <w:t>że</w:t>
      </w:r>
      <w:r w:rsidR="00057EC8">
        <w:t xml:space="preserve"> Gmina Miejska Bolesławiec</w:t>
      </w:r>
      <w:r w:rsidR="00AF57B6">
        <w:t xml:space="preserve"> </w:t>
      </w:r>
      <w:r w:rsidR="00057EC8">
        <w:t>dostrzega</w:t>
      </w:r>
      <w:r w:rsidR="00A335FD">
        <w:t xml:space="preserve"> problem dostępności do mobilnego punktu poboru krwi w Bolesławcu</w:t>
      </w:r>
      <w:r w:rsidR="00057EC8">
        <w:t xml:space="preserve">. W celu zapewnienia </w:t>
      </w:r>
      <w:r w:rsidR="00057EC8">
        <w:rPr>
          <w:bCs/>
        </w:rPr>
        <w:t>krwiodawcom należytych warunków rejestracji i oczekiwania na oddanie krwi,</w:t>
      </w:r>
      <w:r w:rsidR="00A335FD">
        <w:t xml:space="preserve"> w dniu 28 września 2021r.</w:t>
      </w:r>
      <w:r w:rsidR="008D45AB" w:rsidRPr="008D45AB">
        <w:t xml:space="preserve"> </w:t>
      </w:r>
      <w:r w:rsidR="008D45AB">
        <w:t>do Starosty Bolesławieckiego, Dyrek</w:t>
      </w:r>
      <w:r w:rsidR="00B52F8A">
        <w:t xml:space="preserve">tora Zespołu Opieki Zdrowotnej </w:t>
      </w:r>
      <w:r w:rsidR="008D45AB">
        <w:t>w Bolesławcu oraz Dyrektora Wojewódzkiego Szpitala dla Nerwowo i Psychicznie Chorych w Bolesławcu</w:t>
      </w:r>
      <w:r w:rsidR="00057EC8">
        <w:t xml:space="preserve"> skierowane zostały </w:t>
      </w:r>
      <w:r w:rsidR="00A335FD">
        <w:t xml:space="preserve">pisma </w:t>
      </w:r>
      <w:r w:rsidR="00057EC8">
        <w:t xml:space="preserve">dotyczące </w:t>
      </w:r>
      <w:r w:rsidR="00057EC8">
        <w:rPr>
          <w:bCs/>
        </w:rPr>
        <w:t>możliwości utworzenia stacjonarnego punktu poboru krwi w mieście.</w:t>
      </w:r>
    </w:p>
    <w:p w:rsidR="00B52F8A" w:rsidRDefault="00B52F8A" w:rsidP="00B52F8A">
      <w:pPr>
        <w:spacing w:line="276" w:lineRule="auto"/>
        <w:ind w:left="5103"/>
        <w:jc w:val="both"/>
        <w:rPr>
          <w:b/>
        </w:rPr>
      </w:pPr>
    </w:p>
    <w:p w:rsidR="00A335FD" w:rsidRPr="00B52F8A" w:rsidRDefault="00B52F8A" w:rsidP="00B52F8A">
      <w:pPr>
        <w:spacing w:line="276" w:lineRule="auto"/>
        <w:ind w:left="5103"/>
        <w:jc w:val="both"/>
        <w:rPr>
          <w:b/>
        </w:rPr>
      </w:pPr>
      <w:r w:rsidRPr="00B52F8A">
        <w:rPr>
          <w:b/>
        </w:rPr>
        <w:t>I Zastępca Prezydenta Miasta</w:t>
      </w:r>
    </w:p>
    <w:p w:rsidR="00B52F8A" w:rsidRDefault="00B52F8A" w:rsidP="00B52F8A">
      <w:pPr>
        <w:spacing w:line="276" w:lineRule="auto"/>
        <w:ind w:left="5103"/>
        <w:jc w:val="both"/>
        <w:rPr>
          <w:b/>
        </w:rPr>
      </w:pPr>
    </w:p>
    <w:p w:rsidR="00B52F8A" w:rsidRPr="00B52F8A" w:rsidRDefault="00B52F8A" w:rsidP="00B52F8A">
      <w:pPr>
        <w:spacing w:line="276" w:lineRule="auto"/>
        <w:ind w:left="5103"/>
        <w:jc w:val="center"/>
        <w:rPr>
          <w:b/>
        </w:rPr>
      </w:pPr>
      <w:r>
        <w:rPr>
          <w:b/>
        </w:rPr>
        <w:t xml:space="preserve">/-/ </w:t>
      </w:r>
      <w:bookmarkStart w:id="0" w:name="_GoBack"/>
      <w:bookmarkEnd w:id="0"/>
      <w:r>
        <w:rPr>
          <w:b/>
        </w:rPr>
        <w:t>Renata Szewczyk</w:t>
      </w:r>
    </w:p>
    <w:p w:rsidR="00DD4496" w:rsidRPr="00DD4496" w:rsidRDefault="00DD4496" w:rsidP="008D45AB">
      <w:pPr>
        <w:spacing w:line="276" w:lineRule="auto"/>
        <w:jc w:val="both"/>
        <w:rPr>
          <w:b/>
        </w:rPr>
      </w:pPr>
    </w:p>
    <w:p w:rsidR="00DD4496" w:rsidRDefault="00DD4496" w:rsidP="00094E9E">
      <w:pPr>
        <w:jc w:val="both"/>
      </w:pPr>
    </w:p>
    <w:p w:rsidR="00DD4496" w:rsidRPr="00B52F8A" w:rsidRDefault="008D45AB" w:rsidP="00B52F8A">
      <w:pPr>
        <w:spacing w:before="1080"/>
        <w:jc w:val="both"/>
      </w:pPr>
      <w:r w:rsidRPr="00B52F8A">
        <w:t>Załączniki:</w:t>
      </w:r>
    </w:p>
    <w:p w:rsidR="008D45AB" w:rsidRPr="00B52F8A" w:rsidRDefault="008D45AB" w:rsidP="00094E9E">
      <w:pPr>
        <w:jc w:val="both"/>
      </w:pPr>
      <w:r w:rsidRPr="00B52F8A">
        <w:t>- pismo do Dyrektora Kamila Barczyka</w:t>
      </w:r>
    </w:p>
    <w:p w:rsidR="008D45AB" w:rsidRPr="00B52F8A" w:rsidRDefault="008D45AB" w:rsidP="00094E9E">
      <w:pPr>
        <w:jc w:val="both"/>
      </w:pPr>
      <w:r w:rsidRPr="00B52F8A">
        <w:t>- pismo do Dyrektora Jarosława Karbowskiego</w:t>
      </w:r>
    </w:p>
    <w:p w:rsidR="008D45AB" w:rsidRPr="00B52F8A" w:rsidRDefault="008D45AB" w:rsidP="00094E9E">
      <w:pPr>
        <w:jc w:val="both"/>
      </w:pPr>
      <w:r w:rsidRPr="00B52F8A">
        <w:t>- pismo do Starosty Bolesławieckiego Tomasza Gabrysiaka</w:t>
      </w:r>
    </w:p>
    <w:p w:rsidR="00DD4496" w:rsidRPr="00B52F8A" w:rsidRDefault="00DD4496" w:rsidP="00094E9E">
      <w:pPr>
        <w:jc w:val="both"/>
      </w:pPr>
    </w:p>
    <w:p w:rsidR="00DD4496" w:rsidRPr="00B52F8A" w:rsidRDefault="00DD4496" w:rsidP="00094E9E">
      <w:pPr>
        <w:jc w:val="both"/>
      </w:pPr>
    </w:p>
    <w:p w:rsidR="00813E9B" w:rsidRPr="00B52F8A" w:rsidRDefault="00813E9B" w:rsidP="00094E9E">
      <w:pPr>
        <w:jc w:val="both"/>
      </w:pPr>
      <w:r w:rsidRPr="00B52F8A">
        <w:t>Otrzymują:</w:t>
      </w:r>
    </w:p>
    <w:p w:rsidR="00813E9B" w:rsidRPr="00B52F8A" w:rsidRDefault="00813E9B" w:rsidP="00813E9B">
      <w:pPr>
        <w:numPr>
          <w:ilvl w:val="0"/>
          <w:numId w:val="3"/>
        </w:numPr>
        <w:jc w:val="both"/>
      </w:pPr>
      <w:r w:rsidRPr="00B52F8A">
        <w:t>Adresat</w:t>
      </w:r>
    </w:p>
    <w:p w:rsidR="00813E9B" w:rsidRPr="00B52F8A" w:rsidRDefault="00A335FD" w:rsidP="00813E9B">
      <w:pPr>
        <w:numPr>
          <w:ilvl w:val="0"/>
          <w:numId w:val="3"/>
        </w:numPr>
        <w:jc w:val="both"/>
      </w:pPr>
      <w:r w:rsidRPr="00B52F8A">
        <w:t>Radny Łukasz Molak</w:t>
      </w:r>
    </w:p>
    <w:p w:rsidR="00813E9B" w:rsidRPr="00B52F8A" w:rsidRDefault="00813E9B" w:rsidP="00813E9B">
      <w:pPr>
        <w:numPr>
          <w:ilvl w:val="0"/>
          <w:numId w:val="3"/>
        </w:numPr>
        <w:jc w:val="both"/>
      </w:pPr>
      <w:r w:rsidRPr="00B52F8A">
        <w:t>Referat Organów Rady Miejskiej</w:t>
      </w:r>
    </w:p>
    <w:p w:rsidR="00B52F8A" w:rsidRPr="00B52F8A" w:rsidRDefault="00813E9B" w:rsidP="00B52F8A">
      <w:pPr>
        <w:numPr>
          <w:ilvl w:val="0"/>
          <w:numId w:val="3"/>
        </w:numPr>
        <w:jc w:val="both"/>
      </w:pPr>
      <w:r w:rsidRPr="00B52F8A">
        <w:t>Kopia a/a</w:t>
      </w:r>
    </w:p>
    <w:sectPr w:rsidR="00B52F8A" w:rsidRPr="00B52F8A" w:rsidSect="002722C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135" w:left="2340" w:header="53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456" w:rsidRDefault="003B4456">
      <w:r>
        <w:separator/>
      </w:r>
    </w:p>
  </w:endnote>
  <w:endnote w:type="continuationSeparator" w:id="0">
    <w:p w:rsidR="003B4456" w:rsidRDefault="003B4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B52F8A">
    <w:pPr>
      <w:pStyle w:val="Stopka"/>
      <w:jc w:val="center"/>
    </w:pPr>
  </w:p>
  <w:p w:rsidR="002973C5" w:rsidRPr="000C3B03" w:rsidRDefault="002973C5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012E7C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08575" cy="10160"/>
          <wp:effectExtent l="0" t="0" r="0" b="8890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8575" cy="1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654D70" w:rsidRDefault="002973C5" w:rsidP="00B52F8A">
    <w:pPr>
      <w:spacing w:before="120"/>
      <w:jc w:val="both"/>
      <w:rPr>
        <w:szCs w:val="22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456" w:rsidRDefault="003B4456">
      <w:r>
        <w:separator/>
      </w:r>
    </w:p>
  </w:footnote>
  <w:footnote w:type="continuationSeparator" w:id="0">
    <w:p w:rsidR="003B4456" w:rsidRDefault="003B4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5FD" w:rsidRDefault="00A335FD" w:rsidP="00A335FD">
    <w:pPr>
      <w:pStyle w:val="Nagwek"/>
      <w:tabs>
        <w:tab w:val="left" w:pos="990"/>
        <w:tab w:val="center" w:pos="4884"/>
      </w:tabs>
      <w:ind w:firstLine="180"/>
      <w:rPr>
        <w:rFonts w:ascii="Arial" w:hAnsi="Arial" w:cs="Arial"/>
        <w:b/>
        <w:sz w:val="44"/>
        <w:szCs w:val="44"/>
      </w:rPr>
    </w:pPr>
  </w:p>
  <w:p w:rsidR="0067444F" w:rsidRDefault="00012E7C" w:rsidP="00A335FD">
    <w:pPr>
      <w:pStyle w:val="Nagwek"/>
      <w:tabs>
        <w:tab w:val="left" w:pos="990"/>
        <w:tab w:val="center" w:pos="4884"/>
      </w:tabs>
      <w:ind w:firstLine="180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836295</wp:posOffset>
          </wp:positionV>
          <wp:extent cx="965200" cy="8059420"/>
          <wp:effectExtent l="0" t="0" r="6350" b="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059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-1131570</wp:posOffset>
          </wp:positionH>
          <wp:positionV relativeFrom="paragraph">
            <wp:posOffset>-339090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  <w:r w:rsidR="00A335FD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012E7C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4090" cy="8418195"/>
          <wp:effectExtent l="0" t="0" r="0" b="1905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4090" cy="841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012E7C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1755" cy="8915400"/>
          <wp:effectExtent l="0" t="0" r="0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75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08575" cy="10160"/>
          <wp:effectExtent l="0" t="0" r="0" b="8890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8575" cy="1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012E7C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4715" cy="6460490"/>
          <wp:effectExtent l="0" t="0" r="635" b="0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646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4715" cy="6470650"/>
          <wp:effectExtent l="0" t="0" r="635" b="6350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6470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5640" cy="4870450"/>
          <wp:effectExtent l="0" t="0" r="0" b="6350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70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012E7C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4715" cy="6470650"/>
          <wp:effectExtent l="0" t="0" r="635" b="6350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6470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06345"/>
    <w:multiLevelType w:val="hybridMultilevel"/>
    <w:tmpl w:val="81EEF284"/>
    <w:lvl w:ilvl="0" w:tplc="6F42D3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92F7F"/>
    <w:multiLevelType w:val="hybridMultilevel"/>
    <w:tmpl w:val="2FB83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03428"/>
    <w:multiLevelType w:val="hybridMultilevel"/>
    <w:tmpl w:val="547A2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340469"/>
    <w:multiLevelType w:val="hybridMultilevel"/>
    <w:tmpl w:val="0D0AA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A763DE"/>
    <w:multiLevelType w:val="hybridMultilevel"/>
    <w:tmpl w:val="D5189FA8"/>
    <w:lvl w:ilvl="0" w:tplc="5FD28640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>
    <w:nsid w:val="634929CF"/>
    <w:multiLevelType w:val="hybridMultilevel"/>
    <w:tmpl w:val="65FA9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12E7C"/>
    <w:rsid w:val="00042812"/>
    <w:rsid w:val="00057EC8"/>
    <w:rsid w:val="00085A42"/>
    <w:rsid w:val="00094E9E"/>
    <w:rsid w:val="000C3B03"/>
    <w:rsid w:val="000D6885"/>
    <w:rsid w:val="000E3785"/>
    <w:rsid w:val="000F6567"/>
    <w:rsid w:val="001446DA"/>
    <w:rsid w:val="00164207"/>
    <w:rsid w:val="001A01E8"/>
    <w:rsid w:val="001A63B2"/>
    <w:rsid w:val="001B1DAC"/>
    <w:rsid w:val="001B74F3"/>
    <w:rsid w:val="001C04AF"/>
    <w:rsid w:val="001F1588"/>
    <w:rsid w:val="00204948"/>
    <w:rsid w:val="00207BDF"/>
    <w:rsid w:val="002653D0"/>
    <w:rsid w:val="002722C3"/>
    <w:rsid w:val="002772D8"/>
    <w:rsid w:val="00286D0D"/>
    <w:rsid w:val="002973C5"/>
    <w:rsid w:val="002D5148"/>
    <w:rsid w:val="002E6BAC"/>
    <w:rsid w:val="00304925"/>
    <w:rsid w:val="00307BA5"/>
    <w:rsid w:val="00325488"/>
    <w:rsid w:val="00330B79"/>
    <w:rsid w:val="00343D9C"/>
    <w:rsid w:val="00375B15"/>
    <w:rsid w:val="00376E65"/>
    <w:rsid w:val="00397F4B"/>
    <w:rsid w:val="003A60E5"/>
    <w:rsid w:val="003B2999"/>
    <w:rsid w:val="003B3BBE"/>
    <w:rsid w:val="003B4456"/>
    <w:rsid w:val="003B6C6F"/>
    <w:rsid w:val="003C2316"/>
    <w:rsid w:val="003D3217"/>
    <w:rsid w:val="003E432F"/>
    <w:rsid w:val="00402DDA"/>
    <w:rsid w:val="0041234F"/>
    <w:rsid w:val="004218FA"/>
    <w:rsid w:val="00422EC9"/>
    <w:rsid w:val="004240DC"/>
    <w:rsid w:val="004518DF"/>
    <w:rsid w:val="004549FC"/>
    <w:rsid w:val="00462944"/>
    <w:rsid w:val="00480ECC"/>
    <w:rsid w:val="0048123E"/>
    <w:rsid w:val="004844E4"/>
    <w:rsid w:val="004A46A2"/>
    <w:rsid w:val="004B051E"/>
    <w:rsid w:val="004B2CC5"/>
    <w:rsid w:val="004B4E62"/>
    <w:rsid w:val="005034E2"/>
    <w:rsid w:val="00537641"/>
    <w:rsid w:val="00582FDC"/>
    <w:rsid w:val="005963C9"/>
    <w:rsid w:val="005A03DF"/>
    <w:rsid w:val="005A5E18"/>
    <w:rsid w:val="005B7AB2"/>
    <w:rsid w:val="005B7F5B"/>
    <w:rsid w:val="005C7335"/>
    <w:rsid w:val="005D72B4"/>
    <w:rsid w:val="0062053C"/>
    <w:rsid w:val="00623071"/>
    <w:rsid w:val="006426CB"/>
    <w:rsid w:val="006544E0"/>
    <w:rsid w:val="00654D70"/>
    <w:rsid w:val="00657619"/>
    <w:rsid w:val="0067444F"/>
    <w:rsid w:val="00684218"/>
    <w:rsid w:val="006A1ACF"/>
    <w:rsid w:val="006B117B"/>
    <w:rsid w:val="006F36F5"/>
    <w:rsid w:val="0074034E"/>
    <w:rsid w:val="00744450"/>
    <w:rsid w:val="0077622C"/>
    <w:rsid w:val="00795441"/>
    <w:rsid w:val="007A28CF"/>
    <w:rsid w:val="007D025C"/>
    <w:rsid w:val="007D6C8B"/>
    <w:rsid w:val="007E391D"/>
    <w:rsid w:val="007F12F2"/>
    <w:rsid w:val="007F3D78"/>
    <w:rsid w:val="00813E9B"/>
    <w:rsid w:val="008308A6"/>
    <w:rsid w:val="00830ABD"/>
    <w:rsid w:val="00831009"/>
    <w:rsid w:val="00843A2C"/>
    <w:rsid w:val="00847E01"/>
    <w:rsid w:val="008558D7"/>
    <w:rsid w:val="0087721D"/>
    <w:rsid w:val="008C11FC"/>
    <w:rsid w:val="008D0A93"/>
    <w:rsid w:val="008D45AB"/>
    <w:rsid w:val="008D77EB"/>
    <w:rsid w:val="008E1CEE"/>
    <w:rsid w:val="008E1EB6"/>
    <w:rsid w:val="008E368B"/>
    <w:rsid w:val="009112E4"/>
    <w:rsid w:val="00927CED"/>
    <w:rsid w:val="009332F4"/>
    <w:rsid w:val="009763DB"/>
    <w:rsid w:val="009A00C8"/>
    <w:rsid w:val="009A4C1D"/>
    <w:rsid w:val="009B1B50"/>
    <w:rsid w:val="009D0654"/>
    <w:rsid w:val="009D515C"/>
    <w:rsid w:val="009D65A2"/>
    <w:rsid w:val="009F16C6"/>
    <w:rsid w:val="00A04357"/>
    <w:rsid w:val="00A17946"/>
    <w:rsid w:val="00A247CB"/>
    <w:rsid w:val="00A26DA0"/>
    <w:rsid w:val="00A3290D"/>
    <w:rsid w:val="00A335FD"/>
    <w:rsid w:val="00A50EC3"/>
    <w:rsid w:val="00A5507F"/>
    <w:rsid w:val="00A64791"/>
    <w:rsid w:val="00A65B1B"/>
    <w:rsid w:val="00A71C9C"/>
    <w:rsid w:val="00AD53C2"/>
    <w:rsid w:val="00AD5C03"/>
    <w:rsid w:val="00AD7216"/>
    <w:rsid w:val="00AE0D9D"/>
    <w:rsid w:val="00AF57B6"/>
    <w:rsid w:val="00B05237"/>
    <w:rsid w:val="00B138B2"/>
    <w:rsid w:val="00B24342"/>
    <w:rsid w:val="00B27A10"/>
    <w:rsid w:val="00B44799"/>
    <w:rsid w:val="00B52F8A"/>
    <w:rsid w:val="00B626B5"/>
    <w:rsid w:val="00B954E7"/>
    <w:rsid w:val="00BA2C8E"/>
    <w:rsid w:val="00BA396C"/>
    <w:rsid w:val="00BA6895"/>
    <w:rsid w:val="00BB13FB"/>
    <w:rsid w:val="00BC3AF0"/>
    <w:rsid w:val="00BC75D5"/>
    <w:rsid w:val="00BC77B2"/>
    <w:rsid w:val="00BD07EC"/>
    <w:rsid w:val="00BE771A"/>
    <w:rsid w:val="00BF66FB"/>
    <w:rsid w:val="00C21955"/>
    <w:rsid w:val="00C419C0"/>
    <w:rsid w:val="00C43991"/>
    <w:rsid w:val="00C618C5"/>
    <w:rsid w:val="00C64C84"/>
    <w:rsid w:val="00C939A8"/>
    <w:rsid w:val="00C957D2"/>
    <w:rsid w:val="00CB648F"/>
    <w:rsid w:val="00CE4E23"/>
    <w:rsid w:val="00CE4FB8"/>
    <w:rsid w:val="00CE5932"/>
    <w:rsid w:val="00CF38A7"/>
    <w:rsid w:val="00D00130"/>
    <w:rsid w:val="00D0169B"/>
    <w:rsid w:val="00D12F32"/>
    <w:rsid w:val="00D1499A"/>
    <w:rsid w:val="00D24BBF"/>
    <w:rsid w:val="00D26FCE"/>
    <w:rsid w:val="00D35B83"/>
    <w:rsid w:val="00D465FF"/>
    <w:rsid w:val="00D500E6"/>
    <w:rsid w:val="00D6149A"/>
    <w:rsid w:val="00D70857"/>
    <w:rsid w:val="00D8453C"/>
    <w:rsid w:val="00D90E57"/>
    <w:rsid w:val="00D94E75"/>
    <w:rsid w:val="00DA05CA"/>
    <w:rsid w:val="00DC0586"/>
    <w:rsid w:val="00DC7B28"/>
    <w:rsid w:val="00DD4496"/>
    <w:rsid w:val="00DE0B0D"/>
    <w:rsid w:val="00DF0285"/>
    <w:rsid w:val="00E1220C"/>
    <w:rsid w:val="00E36ECB"/>
    <w:rsid w:val="00E42D22"/>
    <w:rsid w:val="00E653E6"/>
    <w:rsid w:val="00E87A2A"/>
    <w:rsid w:val="00E94238"/>
    <w:rsid w:val="00EA1063"/>
    <w:rsid w:val="00EA6820"/>
    <w:rsid w:val="00EB0780"/>
    <w:rsid w:val="00EC3214"/>
    <w:rsid w:val="00EC5800"/>
    <w:rsid w:val="00ED5702"/>
    <w:rsid w:val="00EE5192"/>
    <w:rsid w:val="00EF3DF6"/>
    <w:rsid w:val="00F24ECA"/>
    <w:rsid w:val="00F409D0"/>
    <w:rsid w:val="00F64BD1"/>
    <w:rsid w:val="00F774D2"/>
    <w:rsid w:val="00F90942"/>
    <w:rsid w:val="00F95AC0"/>
    <w:rsid w:val="00F9666B"/>
    <w:rsid w:val="00F976B7"/>
    <w:rsid w:val="00FB2906"/>
    <w:rsid w:val="00FC5809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Zwykytekst">
    <w:name w:val="Plain Text"/>
    <w:basedOn w:val="Normalny"/>
    <w:link w:val="ZwykytekstZnak"/>
    <w:rsid w:val="00FB290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FB2906"/>
    <w:rPr>
      <w:rFonts w:ascii="Courier New" w:hAnsi="Courier New"/>
    </w:rPr>
  </w:style>
  <w:style w:type="paragraph" w:customStyle="1" w:styleId="tytul">
    <w:name w:val="tytul"/>
    <w:basedOn w:val="Normalny"/>
    <w:rsid w:val="00FB290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94E75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Zwykytekst">
    <w:name w:val="Plain Text"/>
    <w:basedOn w:val="Normalny"/>
    <w:link w:val="ZwykytekstZnak"/>
    <w:rsid w:val="00FB290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FB2906"/>
    <w:rPr>
      <w:rFonts w:ascii="Courier New" w:hAnsi="Courier New"/>
    </w:rPr>
  </w:style>
  <w:style w:type="paragraph" w:customStyle="1" w:styleId="tytul">
    <w:name w:val="tytul"/>
    <w:basedOn w:val="Normalny"/>
    <w:rsid w:val="00FB290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94E75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2021-09-30T09:40:00Z</cp:lastPrinted>
  <dcterms:created xsi:type="dcterms:W3CDTF">2021-10-01T08:01:00Z</dcterms:created>
  <dcterms:modified xsi:type="dcterms:W3CDTF">2021-10-01T08:06:00Z</dcterms:modified>
</cp:coreProperties>
</file>