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44F" w:rsidRDefault="0067444F"/>
    <w:p w:rsidR="00613240" w:rsidRDefault="00613240" w:rsidP="0067444F"/>
    <w:p w:rsidR="0067444F" w:rsidRDefault="009F7563" w:rsidP="00423175">
      <w:pPr>
        <w:jc w:val="right"/>
      </w:pPr>
      <w:r>
        <w:t xml:space="preserve">Bolesławiec </w:t>
      </w:r>
      <w:r w:rsidR="001561D1">
        <w:t>06</w:t>
      </w:r>
      <w:r w:rsidR="001554EB">
        <w:t>.</w:t>
      </w:r>
      <w:r w:rsidR="001561D1">
        <w:t>10</w:t>
      </w:r>
      <w:r w:rsidR="001554EB">
        <w:t>.20</w:t>
      </w:r>
      <w:r w:rsidR="00783FB2">
        <w:t>2</w:t>
      </w:r>
      <w:r w:rsidR="009A6C59">
        <w:t>1</w:t>
      </w:r>
      <w:r w:rsidR="001554EB">
        <w:t xml:space="preserve"> r.</w:t>
      </w:r>
    </w:p>
    <w:p w:rsidR="00423175" w:rsidRPr="0067444F" w:rsidRDefault="00423175" w:rsidP="00423175">
      <w:r>
        <w:t>ZI-V.7003.65.2021.IS</w:t>
      </w:r>
    </w:p>
    <w:p w:rsidR="0067444F" w:rsidRPr="0067444F" w:rsidRDefault="0067444F" w:rsidP="0067444F"/>
    <w:p w:rsidR="0067444F" w:rsidRPr="0067444F" w:rsidRDefault="0067444F" w:rsidP="0067444F"/>
    <w:p w:rsidR="00423175" w:rsidRPr="009A6C59" w:rsidRDefault="00423175" w:rsidP="00423175">
      <w:pPr>
        <w:spacing w:line="360" w:lineRule="auto"/>
        <w:ind w:left="4253"/>
        <w:rPr>
          <w:b/>
          <w:bCs/>
          <w:szCs w:val="28"/>
        </w:rPr>
      </w:pPr>
      <w:r w:rsidRPr="009A6C59">
        <w:rPr>
          <w:b/>
          <w:bCs/>
          <w:szCs w:val="28"/>
        </w:rPr>
        <w:t>Józef Pokładek</w:t>
      </w:r>
    </w:p>
    <w:p w:rsidR="00423175" w:rsidRDefault="00423175" w:rsidP="00423175">
      <w:pPr>
        <w:spacing w:line="360" w:lineRule="auto"/>
        <w:ind w:left="4253"/>
        <w:rPr>
          <w:b/>
          <w:bCs/>
          <w:szCs w:val="28"/>
        </w:rPr>
      </w:pPr>
      <w:r w:rsidRPr="009A6C59">
        <w:rPr>
          <w:b/>
          <w:bCs/>
          <w:szCs w:val="28"/>
        </w:rPr>
        <w:t xml:space="preserve">Przewodniczący </w:t>
      </w:r>
    </w:p>
    <w:p w:rsidR="00423175" w:rsidRPr="009A6C59" w:rsidRDefault="00423175" w:rsidP="00423175">
      <w:pPr>
        <w:spacing w:line="360" w:lineRule="auto"/>
        <w:ind w:left="4253"/>
        <w:rPr>
          <w:b/>
          <w:bCs/>
          <w:szCs w:val="28"/>
        </w:rPr>
      </w:pPr>
      <w:r w:rsidRPr="009A6C59">
        <w:rPr>
          <w:b/>
          <w:bCs/>
          <w:szCs w:val="28"/>
        </w:rPr>
        <w:t>Rady Miasta Bolesławiec</w:t>
      </w:r>
    </w:p>
    <w:p w:rsidR="0067444F" w:rsidRPr="0067444F" w:rsidRDefault="0067444F" w:rsidP="0067444F"/>
    <w:p w:rsidR="00E00A97" w:rsidRPr="0067444F" w:rsidRDefault="00E00A97" w:rsidP="0067444F"/>
    <w:p w:rsidR="002063ED" w:rsidRDefault="009F7563" w:rsidP="009F7563">
      <w:pPr>
        <w:spacing w:line="360" w:lineRule="auto"/>
        <w:jc w:val="both"/>
      </w:pPr>
      <w:r>
        <w:t>D</w:t>
      </w:r>
      <w:r w:rsidR="00AB4190">
        <w:t>otyczy</w:t>
      </w:r>
      <w:r w:rsidR="004F360A">
        <w:t xml:space="preserve">: </w:t>
      </w:r>
      <w:r w:rsidR="001554EB">
        <w:t xml:space="preserve">interpelacji </w:t>
      </w:r>
      <w:r>
        <w:t xml:space="preserve">złożonej w dniu </w:t>
      </w:r>
      <w:r w:rsidR="001561D1">
        <w:t>27</w:t>
      </w:r>
      <w:r w:rsidR="00982AF5">
        <w:t xml:space="preserve"> </w:t>
      </w:r>
      <w:r w:rsidR="008F6225">
        <w:t>września</w:t>
      </w:r>
      <w:r>
        <w:t xml:space="preserve"> br. przez </w:t>
      </w:r>
      <w:r w:rsidR="000C43CF">
        <w:t xml:space="preserve">radnego Łukasza </w:t>
      </w:r>
      <w:proofErr w:type="spellStart"/>
      <w:r w:rsidR="000C43CF">
        <w:t>Molaka</w:t>
      </w:r>
      <w:proofErr w:type="spellEnd"/>
      <w:r w:rsidR="000C43CF">
        <w:t xml:space="preserve"> </w:t>
      </w:r>
      <w:r>
        <w:t xml:space="preserve">dot. </w:t>
      </w:r>
      <w:r w:rsidR="000C43CF">
        <w:t>zamontowania kosza na psie odchody</w:t>
      </w:r>
      <w:r w:rsidR="00BF0799">
        <w:t xml:space="preserve"> </w:t>
      </w:r>
      <w:r w:rsidR="000C43CF">
        <w:t xml:space="preserve">na wysokości klatek schodowych przy </w:t>
      </w:r>
      <w:r w:rsidR="001561D1">
        <w:br/>
      </w:r>
      <w:r w:rsidR="000C43CF">
        <w:t>ul. Dolne Młyny 43-46</w:t>
      </w:r>
      <w:r w:rsidR="001561D1">
        <w:t xml:space="preserve"> w Bolesławcu.</w:t>
      </w:r>
    </w:p>
    <w:p w:rsidR="00A601C5" w:rsidRDefault="00A601C5" w:rsidP="009F7563">
      <w:pPr>
        <w:tabs>
          <w:tab w:val="left" w:pos="5425"/>
        </w:tabs>
        <w:spacing w:line="360" w:lineRule="auto"/>
        <w:jc w:val="both"/>
      </w:pPr>
    </w:p>
    <w:p w:rsidR="000C43CF" w:rsidRDefault="000C43CF" w:rsidP="000C43CF">
      <w:pPr>
        <w:spacing w:line="360" w:lineRule="auto"/>
        <w:jc w:val="both"/>
      </w:pPr>
      <w:r>
        <w:t>Odpowiadając na Pan</w:t>
      </w:r>
      <w:r w:rsidR="005455FF">
        <w:t>a</w:t>
      </w:r>
      <w:r>
        <w:t xml:space="preserve"> interpelację, dotyczącą sprawy jak wyżej informuję, iż:</w:t>
      </w:r>
    </w:p>
    <w:p w:rsidR="000C43CF" w:rsidRDefault="000C43CF" w:rsidP="000C43CF">
      <w:pPr>
        <w:spacing w:line="360" w:lineRule="auto"/>
        <w:jc w:val="both"/>
      </w:pPr>
    </w:p>
    <w:p w:rsidR="000C43CF" w:rsidRDefault="000C43CF" w:rsidP="000C43CF">
      <w:pPr>
        <w:spacing w:line="360" w:lineRule="auto"/>
        <w:jc w:val="both"/>
      </w:pPr>
      <w:r>
        <w:t>Psie odchody można wrzucać do pojemników na odpady komunalne w specjalnie przeznaczonych do tego celu workach, które można otrzymać bezpłatnie w siedzibie Straży Miejskiej w Bolesławcu przy ulicy M. Brody oraz w UM  Bolesławiec.</w:t>
      </w:r>
    </w:p>
    <w:p w:rsidR="00361A8A" w:rsidRDefault="00361A8A" w:rsidP="00361A8A">
      <w:pPr>
        <w:spacing w:line="360" w:lineRule="auto"/>
        <w:ind w:left="4678"/>
        <w:jc w:val="both"/>
        <w:rPr>
          <w:b/>
        </w:rPr>
      </w:pPr>
    </w:p>
    <w:p w:rsidR="00361A8A" w:rsidRPr="00361A8A" w:rsidRDefault="00361A8A" w:rsidP="00361A8A">
      <w:pPr>
        <w:spacing w:line="360" w:lineRule="auto"/>
        <w:ind w:left="4678"/>
        <w:jc w:val="both"/>
        <w:rPr>
          <w:b/>
        </w:rPr>
      </w:pPr>
      <w:bookmarkStart w:id="0" w:name="_GoBack"/>
      <w:bookmarkEnd w:id="0"/>
      <w:r w:rsidRPr="00361A8A">
        <w:rPr>
          <w:b/>
        </w:rPr>
        <w:t>II Zastępca Prezydenta Miasta</w:t>
      </w:r>
    </w:p>
    <w:p w:rsidR="007A4A9A" w:rsidRDefault="00361A8A" w:rsidP="00361A8A">
      <w:pPr>
        <w:spacing w:line="360" w:lineRule="auto"/>
        <w:ind w:left="4678"/>
        <w:jc w:val="both"/>
      </w:pPr>
      <w:r w:rsidRPr="00361A8A">
        <w:rPr>
          <w:b/>
        </w:rPr>
        <w:t xml:space="preserve">/-/ Iwona </w:t>
      </w:r>
      <w:proofErr w:type="spellStart"/>
      <w:r w:rsidRPr="00361A8A">
        <w:rPr>
          <w:b/>
        </w:rPr>
        <w:t>Mandżuk</w:t>
      </w:r>
      <w:proofErr w:type="spellEnd"/>
      <w:r w:rsidRPr="00361A8A">
        <w:rPr>
          <w:b/>
        </w:rPr>
        <w:t>-Dudek</w:t>
      </w:r>
    </w:p>
    <w:p w:rsidR="00097C09" w:rsidRDefault="00097C09" w:rsidP="00361A8A">
      <w:pPr>
        <w:spacing w:before="2760"/>
      </w:pPr>
      <w:r>
        <w:t>Otrzymują:</w:t>
      </w:r>
    </w:p>
    <w:p w:rsidR="00097C09" w:rsidRDefault="00097C09" w:rsidP="00097C09">
      <w:pPr>
        <w:numPr>
          <w:ilvl w:val="0"/>
          <w:numId w:val="1"/>
        </w:numPr>
        <w:suppressAutoHyphens/>
      </w:pPr>
      <w:r>
        <w:t>Adresat</w:t>
      </w:r>
    </w:p>
    <w:p w:rsidR="00097C09" w:rsidRDefault="000951DF" w:rsidP="006F43D8">
      <w:pPr>
        <w:numPr>
          <w:ilvl w:val="0"/>
          <w:numId w:val="1"/>
        </w:numPr>
        <w:suppressAutoHyphens/>
      </w:pPr>
      <w:r>
        <w:t xml:space="preserve">Radny </w:t>
      </w:r>
      <w:r w:rsidR="000C43CF">
        <w:t xml:space="preserve">Łukasz </w:t>
      </w:r>
      <w:proofErr w:type="spellStart"/>
      <w:r w:rsidR="000C43CF">
        <w:t>Molak</w:t>
      </w:r>
      <w:proofErr w:type="spellEnd"/>
    </w:p>
    <w:p w:rsidR="00E87A2A" w:rsidRPr="00097C09" w:rsidRDefault="009F7563" w:rsidP="00097C09">
      <w:pPr>
        <w:numPr>
          <w:ilvl w:val="0"/>
          <w:numId w:val="1"/>
        </w:numPr>
        <w:suppressAutoHyphens/>
      </w:pPr>
      <w:r>
        <w:t>a/a</w:t>
      </w:r>
      <w:r w:rsidR="00097C09" w:rsidRPr="007A4A9A">
        <w:rPr>
          <w:sz w:val="16"/>
          <w:szCs w:val="16"/>
        </w:rPr>
        <w:t xml:space="preserve"> </w:t>
      </w:r>
      <w:r w:rsidR="00097C09">
        <w:t xml:space="preserve"> </w:t>
      </w:r>
    </w:p>
    <w:sectPr w:rsidR="00E87A2A" w:rsidRPr="00097C09" w:rsidSect="009A4C1D">
      <w:headerReference w:type="first" r:id="rId9"/>
      <w:footerReference w:type="first" r:id="rId10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FF9" w:rsidRDefault="002D2FF9">
      <w:r>
        <w:separator/>
      </w:r>
    </w:p>
  </w:endnote>
  <w:endnote w:type="continuationSeparator" w:id="0">
    <w:p w:rsidR="002D2FF9" w:rsidRDefault="002D2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2973C5" w:rsidRPr="0096114D" w:rsidRDefault="00223E28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2973C5" w:rsidRDefault="00A26DA0" w:rsidP="00361A8A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361A8A" w:rsidRPr="00654D70" w:rsidRDefault="00361A8A" w:rsidP="00361A8A">
    <w:pPr>
      <w:ind w:firstLine="708"/>
      <w:jc w:val="both"/>
      <w:rPr>
        <w:szCs w:val="22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FF9" w:rsidRDefault="002D2FF9">
      <w:r>
        <w:separator/>
      </w:r>
    </w:p>
  </w:footnote>
  <w:footnote w:type="continuationSeparator" w:id="0">
    <w:p w:rsidR="002D2FF9" w:rsidRDefault="002D2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28" w:rsidRDefault="00223E28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</w:p>
  <w:p w:rsidR="0067444F" w:rsidRDefault="00223E28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223E28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223E28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223E28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223E28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EA4385"/>
    <w:multiLevelType w:val="hybridMultilevel"/>
    <w:tmpl w:val="A7D65B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11FAF"/>
    <w:rsid w:val="0002439F"/>
    <w:rsid w:val="00033FC5"/>
    <w:rsid w:val="0006596B"/>
    <w:rsid w:val="00085A42"/>
    <w:rsid w:val="0008676E"/>
    <w:rsid w:val="000951DF"/>
    <w:rsid w:val="00097C09"/>
    <w:rsid w:val="000C3B03"/>
    <w:rsid w:val="000C43CF"/>
    <w:rsid w:val="000C537A"/>
    <w:rsid w:val="001356FC"/>
    <w:rsid w:val="001446DA"/>
    <w:rsid w:val="00147E7E"/>
    <w:rsid w:val="001554EB"/>
    <w:rsid w:val="001561D1"/>
    <w:rsid w:val="00197A4C"/>
    <w:rsid w:val="001A01E8"/>
    <w:rsid w:val="001B1DAC"/>
    <w:rsid w:val="001B74F3"/>
    <w:rsid w:val="001C04AF"/>
    <w:rsid w:val="001E16E1"/>
    <w:rsid w:val="001F1588"/>
    <w:rsid w:val="002063ED"/>
    <w:rsid w:val="00223E28"/>
    <w:rsid w:val="002653D0"/>
    <w:rsid w:val="002772D8"/>
    <w:rsid w:val="0027742F"/>
    <w:rsid w:val="00286D0D"/>
    <w:rsid w:val="002973C5"/>
    <w:rsid w:val="002B6D5C"/>
    <w:rsid w:val="002D166D"/>
    <w:rsid w:val="002D2FF9"/>
    <w:rsid w:val="002E5F47"/>
    <w:rsid w:val="002E6BAC"/>
    <w:rsid w:val="0030642C"/>
    <w:rsid w:val="00307BA5"/>
    <w:rsid w:val="0032131F"/>
    <w:rsid w:val="00325488"/>
    <w:rsid w:val="00361A8A"/>
    <w:rsid w:val="00397F4B"/>
    <w:rsid w:val="003A60E5"/>
    <w:rsid w:val="003B2999"/>
    <w:rsid w:val="003B3BBE"/>
    <w:rsid w:val="003B6C6F"/>
    <w:rsid w:val="003C7582"/>
    <w:rsid w:val="003D3E4C"/>
    <w:rsid w:val="003F278A"/>
    <w:rsid w:val="003F7F05"/>
    <w:rsid w:val="00402DDA"/>
    <w:rsid w:val="0041234F"/>
    <w:rsid w:val="00422EC9"/>
    <w:rsid w:val="00423175"/>
    <w:rsid w:val="00441483"/>
    <w:rsid w:val="00454E52"/>
    <w:rsid w:val="00473DD1"/>
    <w:rsid w:val="00475CCD"/>
    <w:rsid w:val="004844E4"/>
    <w:rsid w:val="004B2CC5"/>
    <w:rsid w:val="004B4E62"/>
    <w:rsid w:val="004D3487"/>
    <w:rsid w:val="004F34BB"/>
    <w:rsid w:val="004F360A"/>
    <w:rsid w:val="0051089F"/>
    <w:rsid w:val="005455FF"/>
    <w:rsid w:val="00572551"/>
    <w:rsid w:val="00582FDC"/>
    <w:rsid w:val="005963C9"/>
    <w:rsid w:val="005A5E18"/>
    <w:rsid w:val="005A63A4"/>
    <w:rsid w:val="005B7F5B"/>
    <w:rsid w:val="005D3CC0"/>
    <w:rsid w:val="005D72B4"/>
    <w:rsid w:val="005F2FC3"/>
    <w:rsid w:val="00613240"/>
    <w:rsid w:val="0062053C"/>
    <w:rsid w:val="00623071"/>
    <w:rsid w:val="00643494"/>
    <w:rsid w:val="006544E0"/>
    <w:rsid w:val="00654D70"/>
    <w:rsid w:val="0067444F"/>
    <w:rsid w:val="006B1863"/>
    <w:rsid w:val="006F43D8"/>
    <w:rsid w:val="0073033C"/>
    <w:rsid w:val="0073444A"/>
    <w:rsid w:val="0074034E"/>
    <w:rsid w:val="00744450"/>
    <w:rsid w:val="007546E5"/>
    <w:rsid w:val="007758FB"/>
    <w:rsid w:val="0077622C"/>
    <w:rsid w:val="00783FB2"/>
    <w:rsid w:val="007A4A9A"/>
    <w:rsid w:val="007D025C"/>
    <w:rsid w:val="007D6C8B"/>
    <w:rsid w:val="007E391D"/>
    <w:rsid w:val="007F12F2"/>
    <w:rsid w:val="007F15B4"/>
    <w:rsid w:val="008029D2"/>
    <w:rsid w:val="00823E05"/>
    <w:rsid w:val="008308A6"/>
    <w:rsid w:val="00831009"/>
    <w:rsid w:val="008403C8"/>
    <w:rsid w:val="00855999"/>
    <w:rsid w:val="0087721D"/>
    <w:rsid w:val="008D0A93"/>
    <w:rsid w:val="008E368B"/>
    <w:rsid w:val="008E756F"/>
    <w:rsid w:val="008F2D16"/>
    <w:rsid w:val="008F57AF"/>
    <w:rsid w:val="008F6225"/>
    <w:rsid w:val="00923E8E"/>
    <w:rsid w:val="00927CED"/>
    <w:rsid w:val="009332F4"/>
    <w:rsid w:val="0096307B"/>
    <w:rsid w:val="00982AF5"/>
    <w:rsid w:val="00982CEF"/>
    <w:rsid w:val="009A4C1D"/>
    <w:rsid w:val="009A6C59"/>
    <w:rsid w:val="009C2669"/>
    <w:rsid w:val="009D515C"/>
    <w:rsid w:val="009D65A2"/>
    <w:rsid w:val="009F16C6"/>
    <w:rsid w:val="009F7563"/>
    <w:rsid w:val="00A04308"/>
    <w:rsid w:val="00A17946"/>
    <w:rsid w:val="00A247CB"/>
    <w:rsid w:val="00A26DA0"/>
    <w:rsid w:val="00A3290D"/>
    <w:rsid w:val="00A35C77"/>
    <w:rsid w:val="00A37A03"/>
    <w:rsid w:val="00A5507F"/>
    <w:rsid w:val="00A601C5"/>
    <w:rsid w:val="00A64791"/>
    <w:rsid w:val="00A83BEA"/>
    <w:rsid w:val="00AB4190"/>
    <w:rsid w:val="00AB420F"/>
    <w:rsid w:val="00AB5078"/>
    <w:rsid w:val="00AD53C2"/>
    <w:rsid w:val="00AE0D9D"/>
    <w:rsid w:val="00B05237"/>
    <w:rsid w:val="00B23509"/>
    <w:rsid w:val="00B626B5"/>
    <w:rsid w:val="00B773B8"/>
    <w:rsid w:val="00B97054"/>
    <w:rsid w:val="00BA2C8E"/>
    <w:rsid w:val="00BA396C"/>
    <w:rsid w:val="00BA6895"/>
    <w:rsid w:val="00BC3AF0"/>
    <w:rsid w:val="00BF0799"/>
    <w:rsid w:val="00BF66FB"/>
    <w:rsid w:val="00C21955"/>
    <w:rsid w:val="00C47997"/>
    <w:rsid w:val="00C618C5"/>
    <w:rsid w:val="00CD05EE"/>
    <w:rsid w:val="00CF2612"/>
    <w:rsid w:val="00CF38A7"/>
    <w:rsid w:val="00D00130"/>
    <w:rsid w:val="00D1499A"/>
    <w:rsid w:val="00D24BBF"/>
    <w:rsid w:val="00D26FCE"/>
    <w:rsid w:val="00D3034A"/>
    <w:rsid w:val="00D35B83"/>
    <w:rsid w:val="00D500E6"/>
    <w:rsid w:val="00D6149A"/>
    <w:rsid w:val="00D90E57"/>
    <w:rsid w:val="00D91657"/>
    <w:rsid w:val="00DA1665"/>
    <w:rsid w:val="00DB2A2C"/>
    <w:rsid w:val="00DB4A12"/>
    <w:rsid w:val="00DC0AEF"/>
    <w:rsid w:val="00DC7B28"/>
    <w:rsid w:val="00E00A97"/>
    <w:rsid w:val="00E014AB"/>
    <w:rsid w:val="00E1220C"/>
    <w:rsid w:val="00E13459"/>
    <w:rsid w:val="00E219C5"/>
    <w:rsid w:val="00E248D3"/>
    <w:rsid w:val="00E36ECB"/>
    <w:rsid w:val="00E42D22"/>
    <w:rsid w:val="00E87A2A"/>
    <w:rsid w:val="00EB61DB"/>
    <w:rsid w:val="00EF3DF6"/>
    <w:rsid w:val="00F111CA"/>
    <w:rsid w:val="00F409D0"/>
    <w:rsid w:val="00F64BD1"/>
    <w:rsid w:val="00F95AC0"/>
    <w:rsid w:val="00F9666B"/>
    <w:rsid w:val="00FC73CF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7A4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7A4C"/>
  </w:style>
  <w:style w:type="character" w:styleId="Odwoanieprzypisukocowego">
    <w:name w:val="endnote reference"/>
    <w:uiPriority w:val="99"/>
    <w:semiHidden/>
    <w:unhideWhenUsed/>
    <w:rsid w:val="00197A4C"/>
    <w:rPr>
      <w:vertAlign w:val="superscript"/>
    </w:rPr>
  </w:style>
  <w:style w:type="character" w:customStyle="1" w:styleId="text-justify">
    <w:name w:val="text-justify"/>
    <w:basedOn w:val="Domylnaczcionkaakapitu"/>
    <w:rsid w:val="00BF0799"/>
  </w:style>
  <w:style w:type="character" w:customStyle="1" w:styleId="markedcontent">
    <w:name w:val="markedcontent"/>
    <w:basedOn w:val="Domylnaczcionkaakapitu"/>
    <w:rsid w:val="00982C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7A4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7A4C"/>
  </w:style>
  <w:style w:type="character" w:styleId="Odwoanieprzypisukocowego">
    <w:name w:val="endnote reference"/>
    <w:uiPriority w:val="99"/>
    <w:semiHidden/>
    <w:unhideWhenUsed/>
    <w:rsid w:val="00197A4C"/>
    <w:rPr>
      <w:vertAlign w:val="superscript"/>
    </w:rPr>
  </w:style>
  <w:style w:type="character" w:customStyle="1" w:styleId="text-justify">
    <w:name w:val="text-justify"/>
    <w:basedOn w:val="Domylnaczcionkaakapitu"/>
    <w:rsid w:val="00BF0799"/>
  </w:style>
  <w:style w:type="character" w:customStyle="1" w:styleId="markedcontent">
    <w:name w:val="markedcontent"/>
    <w:basedOn w:val="Domylnaczcionkaakapitu"/>
    <w:rsid w:val="00982C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F4D59-BD65-4FD2-BF55-487C73EE3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56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MiG-XV</vt:lpstr>
    </vt:vector>
  </TitlesOfParts>
  <Company>UM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MiG-XV</dc:title>
  <dc:creator>HodowanyE</dc:creator>
  <cp:lastModifiedBy>Elzbieta Anna Chojnacka</cp:lastModifiedBy>
  <cp:revision>3</cp:revision>
  <cp:lastPrinted>2021-10-06T12:53:00Z</cp:lastPrinted>
  <dcterms:created xsi:type="dcterms:W3CDTF">2021-10-08T06:38:00Z</dcterms:created>
  <dcterms:modified xsi:type="dcterms:W3CDTF">2021-10-08T07:33:00Z</dcterms:modified>
</cp:coreProperties>
</file>