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/>
    <w:p w:rsidR="006559D1" w:rsidRDefault="006559D1" w:rsidP="00E611EA">
      <w:pPr>
        <w:suppressAutoHyphens w:val="0"/>
        <w:jc w:val="right"/>
        <w:rPr>
          <w:lang w:eastAsia="pl-PL"/>
        </w:rPr>
      </w:pPr>
      <w:r w:rsidRPr="006559D1">
        <w:rPr>
          <w:lang w:eastAsia="pl-PL"/>
        </w:rPr>
        <w:t>Bolesławiec, dnia 3</w:t>
      </w:r>
      <w:r w:rsidR="00584CF0">
        <w:rPr>
          <w:lang w:eastAsia="pl-PL"/>
        </w:rPr>
        <w:t>1</w:t>
      </w:r>
      <w:r>
        <w:rPr>
          <w:lang w:eastAsia="pl-PL"/>
        </w:rPr>
        <w:t xml:space="preserve"> grudnia 2021 </w:t>
      </w:r>
      <w:r w:rsidRPr="006559D1">
        <w:rPr>
          <w:lang w:eastAsia="pl-PL"/>
        </w:rPr>
        <w:t>r.</w:t>
      </w:r>
    </w:p>
    <w:p w:rsidR="00E611EA" w:rsidRPr="006559D1" w:rsidRDefault="00E611EA" w:rsidP="00E611EA">
      <w:pPr>
        <w:suppressAutoHyphens w:val="0"/>
        <w:rPr>
          <w:lang w:eastAsia="pl-PL"/>
        </w:rPr>
      </w:pPr>
      <w:r>
        <w:rPr>
          <w:lang w:eastAsia="pl-PL"/>
        </w:rPr>
        <w:t>SP. 0003.4.2021</w:t>
      </w:r>
    </w:p>
    <w:p w:rsidR="00B82465" w:rsidRDefault="00B82465" w:rsidP="00E611EA">
      <w:pPr>
        <w:suppressAutoHyphens w:val="0"/>
        <w:rPr>
          <w:b/>
          <w:lang w:eastAsia="pl-PL"/>
        </w:rPr>
      </w:pPr>
    </w:p>
    <w:p w:rsidR="00B82465" w:rsidRDefault="00B82465" w:rsidP="00E611EA">
      <w:pPr>
        <w:suppressAutoHyphens w:val="0"/>
        <w:rPr>
          <w:b/>
          <w:lang w:eastAsia="pl-PL"/>
        </w:rPr>
      </w:pPr>
    </w:p>
    <w:p w:rsidR="006559D1" w:rsidRPr="006559D1" w:rsidRDefault="006559D1" w:rsidP="00E611EA">
      <w:pPr>
        <w:suppressAutoHyphens w:val="0"/>
        <w:spacing w:before="240"/>
        <w:ind w:left="4247" w:firstLine="709"/>
        <w:rPr>
          <w:b/>
          <w:lang w:eastAsia="pl-PL"/>
        </w:rPr>
      </w:pPr>
      <w:r w:rsidRPr="006559D1">
        <w:rPr>
          <w:b/>
          <w:lang w:eastAsia="pl-PL"/>
        </w:rPr>
        <w:t xml:space="preserve">Pan </w:t>
      </w:r>
    </w:p>
    <w:p w:rsidR="006559D1" w:rsidRPr="006559D1" w:rsidRDefault="006559D1" w:rsidP="006559D1">
      <w:pPr>
        <w:suppressAutoHyphens w:val="0"/>
        <w:ind w:left="4248" w:firstLine="705"/>
        <w:rPr>
          <w:b/>
          <w:lang w:eastAsia="pl-PL"/>
        </w:rPr>
      </w:pPr>
      <w:r w:rsidRPr="006559D1">
        <w:rPr>
          <w:b/>
          <w:lang w:eastAsia="pl-PL"/>
        </w:rPr>
        <w:t>Józef Pokładek</w:t>
      </w:r>
    </w:p>
    <w:p w:rsidR="006559D1" w:rsidRPr="006559D1" w:rsidRDefault="006559D1" w:rsidP="006559D1">
      <w:pPr>
        <w:suppressAutoHyphens w:val="0"/>
        <w:ind w:left="4953"/>
        <w:rPr>
          <w:lang w:eastAsia="pl-PL"/>
        </w:rPr>
      </w:pPr>
      <w:r w:rsidRPr="006559D1">
        <w:rPr>
          <w:lang w:eastAsia="pl-PL"/>
        </w:rPr>
        <w:t xml:space="preserve">Przewodniczący </w:t>
      </w:r>
    </w:p>
    <w:p w:rsidR="006559D1" w:rsidRPr="006559D1" w:rsidRDefault="006559D1" w:rsidP="006559D1">
      <w:pPr>
        <w:suppressAutoHyphens w:val="0"/>
        <w:ind w:left="4953"/>
        <w:rPr>
          <w:lang w:eastAsia="pl-PL"/>
        </w:rPr>
      </w:pPr>
      <w:r w:rsidRPr="006559D1">
        <w:rPr>
          <w:lang w:eastAsia="pl-PL"/>
        </w:rPr>
        <w:t>Rady Miasta Bolesławiec</w:t>
      </w:r>
    </w:p>
    <w:p w:rsidR="006559D1" w:rsidRDefault="006559D1" w:rsidP="006559D1">
      <w:pPr>
        <w:suppressAutoHyphens w:val="0"/>
        <w:jc w:val="both"/>
        <w:rPr>
          <w:lang w:eastAsia="pl-PL"/>
        </w:rPr>
      </w:pPr>
    </w:p>
    <w:p w:rsidR="006559D1" w:rsidRPr="006559D1" w:rsidRDefault="006559D1" w:rsidP="006559D1">
      <w:pPr>
        <w:suppressAutoHyphens w:val="0"/>
        <w:jc w:val="both"/>
        <w:rPr>
          <w:lang w:eastAsia="pl-PL"/>
        </w:rPr>
      </w:pPr>
    </w:p>
    <w:p w:rsidR="006559D1" w:rsidRPr="006559D1" w:rsidRDefault="006559D1" w:rsidP="00E611EA">
      <w:pPr>
        <w:suppressAutoHyphens w:val="0"/>
        <w:spacing w:before="360"/>
        <w:jc w:val="both"/>
        <w:rPr>
          <w:lang w:eastAsia="pl-PL"/>
        </w:rPr>
      </w:pPr>
      <w:r w:rsidRPr="006559D1">
        <w:rPr>
          <w:lang w:eastAsia="pl-PL"/>
        </w:rPr>
        <w:t xml:space="preserve">Dotyczy: interpelacji radnego – Pana </w:t>
      </w:r>
      <w:r>
        <w:rPr>
          <w:lang w:eastAsia="pl-PL"/>
        </w:rPr>
        <w:t xml:space="preserve">Łukasza </w:t>
      </w:r>
      <w:proofErr w:type="spellStart"/>
      <w:r>
        <w:rPr>
          <w:lang w:eastAsia="pl-PL"/>
        </w:rPr>
        <w:t>Molaka</w:t>
      </w:r>
      <w:proofErr w:type="spellEnd"/>
      <w:r w:rsidRPr="006559D1">
        <w:rPr>
          <w:lang w:eastAsia="pl-PL"/>
        </w:rPr>
        <w:t xml:space="preserve"> w sprawie </w:t>
      </w:r>
      <w:r>
        <w:rPr>
          <w:lang w:eastAsia="pl-PL"/>
        </w:rPr>
        <w:t>rozważenia otwarcia na terenie miasta Bolesławiec ogrzewalni dla bezdomnych</w:t>
      </w:r>
      <w:r w:rsidRPr="006559D1">
        <w:rPr>
          <w:lang w:eastAsia="pl-PL"/>
        </w:rPr>
        <w:t>.</w:t>
      </w:r>
    </w:p>
    <w:p w:rsidR="006559D1" w:rsidRPr="006559D1" w:rsidRDefault="006559D1" w:rsidP="006559D1">
      <w:pPr>
        <w:suppressAutoHyphens w:val="0"/>
        <w:spacing w:line="360" w:lineRule="auto"/>
        <w:jc w:val="both"/>
        <w:rPr>
          <w:lang w:eastAsia="pl-PL"/>
        </w:rPr>
      </w:pPr>
    </w:p>
    <w:p w:rsidR="00602A2D" w:rsidRDefault="006559D1" w:rsidP="00602A2D">
      <w:pPr>
        <w:ind w:firstLine="720"/>
        <w:jc w:val="both"/>
        <w:rPr>
          <w:rStyle w:val="lrzxr"/>
        </w:rPr>
      </w:pPr>
      <w:r w:rsidRPr="006559D1">
        <w:rPr>
          <w:lang w:eastAsia="pl-PL"/>
        </w:rPr>
        <w:t xml:space="preserve">W odpowiedzi na interpelację złożoną w dniu </w:t>
      </w:r>
      <w:r>
        <w:rPr>
          <w:lang w:eastAsia="pl-PL"/>
        </w:rPr>
        <w:t>20.12.2021 r</w:t>
      </w:r>
      <w:r w:rsidRPr="006559D1">
        <w:rPr>
          <w:lang w:eastAsia="pl-PL"/>
        </w:rPr>
        <w:t xml:space="preserve">, informuję, </w:t>
      </w:r>
      <w:r w:rsidR="00962682">
        <w:rPr>
          <w:lang w:eastAsia="pl-PL"/>
        </w:rPr>
        <w:br/>
      </w:r>
      <w:r w:rsidRPr="006559D1">
        <w:rPr>
          <w:lang w:eastAsia="pl-PL"/>
        </w:rPr>
        <w:t xml:space="preserve">że </w:t>
      </w:r>
      <w:r w:rsidR="00602A2D">
        <w:rPr>
          <w:rStyle w:val="lrzxr"/>
        </w:rPr>
        <w:t xml:space="preserve">w Schronisku dla Bezdomnych Mężczyzn w Bolesławcu dostępne są 33 miejsca dla osób będących w kryzysie bezdomności. </w:t>
      </w:r>
    </w:p>
    <w:p w:rsidR="00602A2D" w:rsidRDefault="001249F4" w:rsidP="00602A2D">
      <w:pPr>
        <w:jc w:val="both"/>
        <w:rPr>
          <w:rStyle w:val="lrzxr"/>
        </w:rPr>
      </w:pPr>
      <w:r>
        <w:rPr>
          <w:rStyle w:val="lrzxr"/>
        </w:rPr>
        <w:t xml:space="preserve">W okresie </w:t>
      </w:r>
      <w:proofErr w:type="spellStart"/>
      <w:r>
        <w:rPr>
          <w:rStyle w:val="lrzxr"/>
        </w:rPr>
        <w:t>jesienno</w:t>
      </w:r>
      <w:proofErr w:type="spellEnd"/>
      <w:r w:rsidR="00602A2D">
        <w:rPr>
          <w:rStyle w:val="lrzxr"/>
        </w:rPr>
        <w:t xml:space="preserve"> – zimowym z usług schroniska korzysta średnio 20 osób, obecnie przebywają w nim 23 osoby (stan na dzień: 29.12.2021 r.). </w:t>
      </w:r>
    </w:p>
    <w:p w:rsidR="00602A2D" w:rsidRDefault="00602A2D" w:rsidP="00602A2D">
      <w:pPr>
        <w:jc w:val="both"/>
        <w:rPr>
          <w:rStyle w:val="lrzxr"/>
        </w:rPr>
      </w:pPr>
      <w:r>
        <w:rPr>
          <w:rStyle w:val="lrzxr"/>
        </w:rPr>
        <w:t xml:space="preserve">Schronisko zapewnia całodobowe utrzymanie, w tym wyżywienie i niezbędną odzież. Osoby przebywające w placówce korzystają również ze świadczeń pomocy społecznej tut. Ośrodka. </w:t>
      </w:r>
    </w:p>
    <w:p w:rsidR="00602A2D" w:rsidRDefault="00602A2D" w:rsidP="00602A2D">
      <w:pPr>
        <w:jc w:val="both"/>
        <w:rPr>
          <w:rStyle w:val="lrzxr"/>
        </w:rPr>
      </w:pPr>
      <w:r>
        <w:rPr>
          <w:rStyle w:val="lrzxr"/>
        </w:rPr>
        <w:tab/>
        <w:t xml:space="preserve">Na terenie naszego miasta przebywa również od 15 do 20 osób będących </w:t>
      </w:r>
      <w:r>
        <w:rPr>
          <w:rStyle w:val="lrzxr"/>
        </w:rPr>
        <w:br/>
        <w:t xml:space="preserve">w kryzysie bezdomności, które swoje życie koncentrują w pustostanach </w:t>
      </w:r>
      <w:r>
        <w:rPr>
          <w:rStyle w:val="lrzxr"/>
        </w:rPr>
        <w:br/>
        <w:t>lub w altankach ogrodowych. Miejsca te są cyklicznie monitorowane przez pracowników socjalnych oraz funkcjonariuszy Straży Miejskiej i Policji. Osobom tym udzielane są szczegółowe informa</w:t>
      </w:r>
      <w:r w:rsidR="00A66FD7">
        <w:rPr>
          <w:rStyle w:val="lrzxr"/>
        </w:rPr>
        <w:t xml:space="preserve">cje o możliwościach pomocowych dotyczących m.in. </w:t>
      </w:r>
      <w:r>
        <w:rPr>
          <w:rStyle w:val="lrzxr"/>
        </w:rPr>
        <w:t>pob</w:t>
      </w:r>
      <w:r w:rsidR="008E33DF">
        <w:rPr>
          <w:rStyle w:val="lrzxr"/>
        </w:rPr>
        <w:t>ytu w schronisku czy korzystania</w:t>
      </w:r>
      <w:r>
        <w:rPr>
          <w:rStyle w:val="lrzxr"/>
        </w:rPr>
        <w:t xml:space="preserve"> ze świadczeń pomocy społecznej. </w:t>
      </w:r>
    </w:p>
    <w:p w:rsidR="00602A2D" w:rsidRDefault="00602A2D" w:rsidP="00602A2D">
      <w:pPr>
        <w:jc w:val="both"/>
        <w:rPr>
          <w:rStyle w:val="lrzxr"/>
        </w:rPr>
      </w:pPr>
      <w:r>
        <w:rPr>
          <w:rStyle w:val="lrzxr"/>
        </w:rPr>
        <w:t>W okresie zimowym tut. Ośrodek przy współpracy Straży Miejskiej organizuje dostarczanie ciepłych posiłków, żywności oraz środków ochrony (maseczki, płyny dezynfekcyjne, mydło, itp.). Należy podkreślić, że część z</w:t>
      </w:r>
      <w:r w:rsidR="00B82465">
        <w:rPr>
          <w:rStyle w:val="lrzxr"/>
        </w:rPr>
        <w:t>e</w:t>
      </w:r>
      <w:r w:rsidR="00C81B56">
        <w:rPr>
          <w:rStyle w:val="lrzxr"/>
        </w:rPr>
        <w:t xml:space="preserve"> wspomnianych osób posiada</w:t>
      </w:r>
      <w:r>
        <w:rPr>
          <w:rStyle w:val="lrzxr"/>
        </w:rPr>
        <w:t xml:space="preserve"> własne środki utrzymania (emerytury, renty, wynagrodzeni</w:t>
      </w:r>
      <w:r w:rsidR="00C81B56">
        <w:rPr>
          <w:rStyle w:val="lrzxr"/>
        </w:rPr>
        <w:t>a</w:t>
      </w:r>
      <w:r>
        <w:rPr>
          <w:rStyle w:val="lrzxr"/>
        </w:rPr>
        <w:t xml:space="preserve"> z</w:t>
      </w:r>
      <w:r w:rsidR="00C81B56">
        <w:rPr>
          <w:rStyle w:val="lrzxr"/>
        </w:rPr>
        <w:t>a pracę</w:t>
      </w:r>
      <w:r w:rsidR="00ED139D">
        <w:rPr>
          <w:rStyle w:val="lrzxr"/>
        </w:rPr>
        <w:t>) i nie wyraża</w:t>
      </w:r>
      <w:r>
        <w:rPr>
          <w:rStyle w:val="lrzxr"/>
        </w:rPr>
        <w:t xml:space="preserve"> zgody na oferowaną pomoc i chęć zmiany swojego życia. </w:t>
      </w:r>
    </w:p>
    <w:p w:rsidR="00602A2D" w:rsidRDefault="00602A2D" w:rsidP="00602A2D">
      <w:pPr>
        <w:jc w:val="both"/>
        <w:rPr>
          <w:rStyle w:val="lrzxr"/>
        </w:rPr>
      </w:pPr>
      <w:r>
        <w:rPr>
          <w:rStyle w:val="lrzxr"/>
        </w:rPr>
        <w:t xml:space="preserve">W ramach działalności Miejskiego Ośrodka Poradnictwa dla Rodzin i Osób Dotkniętych Przemocą, Uzależnieniem i Kryzysem na terenie miasta z osobami </w:t>
      </w:r>
      <w:r>
        <w:rPr>
          <w:rStyle w:val="lrzxr"/>
        </w:rPr>
        <w:br/>
        <w:t xml:space="preserve">w kryzysie bezdomności i zagrożonymi bezdomnością, uzależnionymi od alkoholu </w:t>
      </w:r>
      <w:r>
        <w:rPr>
          <w:rStyle w:val="lrzxr"/>
        </w:rPr>
        <w:br/>
        <w:t>i środków psychoaktywnych pracuje streetworker. Jego praca polega miedzy innymi na kierowaniu i asyście osób do placówek</w:t>
      </w:r>
      <w:r w:rsidR="00B82465">
        <w:rPr>
          <w:rStyle w:val="lrzxr"/>
        </w:rPr>
        <w:t>,</w:t>
      </w:r>
      <w:r>
        <w:rPr>
          <w:rStyle w:val="lrzxr"/>
        </w:rPr>
        <w:t xml:space="preserve"> w których uzyskują </w:t>
      </w:r>
      <w:r w:rsidR="008B6257">
        <w:rPr>
          <w:rStyle w:val="lrzxr"/>
        </w:rPr>
        <w:t xml:space="preserve">Oni </w:t>
      </w:r>
      <w:r>
        <w:rPr>
          <w:rStyle w:val="lrzxr"/>
        </w:rPr>
        <w:t xml:space="preserve">pomoc w postaci zabezpieczenia socjalno-bytowego, np. do schronisk, placówek służby zdrowia </w:t>
      </w:r>
      <w:r>
        <w:rPr>
          <w:rStyle w:val="lrzxr"/>
        </w:rPr>
        <w:br/>
        <w:t xml:space="preserve">czy ośrodków prowadzących terapię. </w:t>
      </w:r>
    </w:p>
    <w:p w:rsidR="00602A2D" w:rsidRDefault="00602A2D" w:rsidP="00C57F11">
      <w:pPr>
        <w:ind w:firstLine="12"/>
        <w:jc w:val="both"/>
        <w:rPr>
          <w:rStyle w:val="lrzxr"/>
        </w:rPr>
      </w:pPr>
      <w:r>
        <w:rPr>
          <w:rStyle w:val="lrzxr"/>
        </w:rPr>
        <w:t xml:space="preserve">Jednocześnie informuję, że obecnie 15 osób, w tym 3 dzieci korzysta </w:t>
      </w:r>
      <w:r>
        <w:rPr>
          <w:rStyle w:val="lrzxr"/>
        </w:rPr>
        <w:br/>
        <w:t xml:space="preserve">z pomocy w formie pobytu w schroniskach na terenie Polski dla: osób wymagających usług opiekuńczych, ofiar przemocy lub prowadzących terapię uzależnień. </w:t>
      </w:r>
      <w:r>
        <w:rPr>
          <w:rStyle w:val="lrzxr"/>
        </w:rPr>
        <w:br/>
      </w:r>
      <w:r>
        <w:rPr>
          <w:rStyle w:val="lrzxr"/>
        </w:rPr>
        <w:lastRenderedPageBreak/>
        <w:t>W przypadku braku miejsc w schronisku w Bolesławcu istnieje możliwość skierowania tych osób do schronisk w innych miejscowościach.</w:t>
      </w:r>
    </w:p>
    <w:p w:rsidR="00ED139D" w:rsidRDefault="009B49DC" w:rsidP="00602A2D">
      <w:pPr>
        <w:ind w:firstLine="720"/>
        <w:jc w:val="both"/>
        <w:rPr>
          <w:rStyle w:val="lrzxr"/>
        </w:rPr>
      </w:pPr>
      <w:r>
        <w:rPr>
          <w:rStyle w:val="lrzxr"/>
        </w:rPr>
        <w:t>S</w:t>
      </w:r>
      <w:r w:rsidR="00CE3BFB">
        <w:rPr>
          <w:rStyle w:val="lrzxr"/>
        </w:rPr>
        <w:t>tworzenie ogrzewalni dla osób bezdomnych w czasie trwając</w:t>
      </w:r>
      <w:r>
        <w:rPr>
          <w:rStyle w:val="lrzxr"/>
        </w:rPr>
        <w:t xml:space="preserve">ej epidemii,  </w:t>
      </w:r>
      <w:r w:rsidR="00A32608">
        <w:rPr>
          <w:rStyle w:val="lrzxr"/>
        </w:rPr>
        <w:t>gdzie</w:t>
      </w:r>
      <w:r>
        <w:rPr>
          <w:rStyle w:val="lrzxr"/>
        </w:rPr>
        <w:t xml:space="preserve"> </w:t>
      </w:r>
      <w:r w:rsidR="00CE3BFB">
        <w:rPr>
          <w:rStyle w:val="lrzxr"/>
        </w:rPr>
        <w:t>gromadz</w:t>
      </w:r>
      <w:r w:rsidR="00A32608">
        <w:rPr>
          <w:rStyle w:val="lrzxr"/>
        </w:rPr>
        <w:t>ą się ww. osoby</w:t>
      </w:r>
      <w:r>
        <w:rPr>
          <w:rStyle w:val="lrzxr"/>
        </w:rPr>
        <w:t xml:space="preserve">, a także obowiązujące </w:t>
      </w:r>
      <w:r w:rsidR="00CE3BFB">
        <w:rPr>
          <w:rStyle w:val="lrzxr"/>
        </w:rPr>
        <w:t>regulacje prawne</w:t>
      </w:r>
      <w:r w:rsidR="00A32608">
        <w:rPr>
          <w:rStyle w:val="lrzxr"/>
        </w:rPr>
        <w:t>,</w:t>
      </w:r>
      <w:r w:rsidR="00CE3BFB">
        <w:rPr>
          <w:rStyle w:val="lrzxr"/>
        </w:rPr>
        <w:t xml:space="preserve"> </w:t>
      </w:r>
      <w:r>
        <w:rPr>
          <w:rStyle w:val="lrzxr"/>
        </w:rPr>
        <w:t xml:space="preserve">w tym </w:t>
      </w:r>
      <w:r w:rsidR="00CE3BFB">
        <w:rPr>
          <w:rStyle w:val="lrzxr"/>
        </w:rPr>
        <w:t xml:space="preserve"> ograniczenia sanitarne</w:t>
      </w:r>
      <w:r w:rsidR="00C57F11">
        <w:rPr>
          <w:rStyle w:val="lrzxr"/>
        </w:rPr>
        <w:t>,</w:t>
      </w:r>
      <w:r w:rsidR="00CE3BFB">
        <w:rPr>
          <w:rStyle w:val="lrzxr"/>
        </w:rPr>
        <w:t xml:space="preserve"> </w:t>
      </w:r>
      <w:r>
        <w:rPr>
          <w:rStyle w:val="lrzxr"/>
        </w:rPr>
        <w:t>utrudniają</w:t>
      </w:r>
      <w:r w:rsidR="00CE3BFB">
        <w:rPr>
          <w:rStyle w:val="lrzxr"/>
        </w:rPr>
        <w:t xml:space="preserve"> </w:t>
      </w:r>
      <w:r w:rsidR="00C57F11">
        <w:rPr>
          <w:rStyle w:val="lrzxr"/>
        </w:rPr>
        <w:t>u</w:t>
      </w:r>
      <w:r w:rsidR="00504B4B">
        <w:rPr>
          <w:rStyle w:val="lrzxr"/>
        </w:rPr>
        <w:t xml:space="preserve">tworzenie </w:t>
      </w:r>
      <w:r w:rsidR="00A32608">
        <w:rPr>
          <w:rStyle w:val="lrzxr"/>
        </w:rPr>
        <w:t>takiego miejsca.</w:t>
      </w:r>
    </w:p>
    <w:p w:rsidR="00504B4B" w:rsidRDefault="009B49DC" w:rsidP="00504B4B">
      <w:pPr>
        <w:jc w:val="both"/>
        <w:rPr>
          <w:rStyle w:val="lrzxr"/>
        </w:rPr>
      </w:pPr>
      <w:r>
        <w:rPr>
          <w:rStyle w:val="lrzxr"/>
        </w:rPr>
        <w:t>Schronienie osoby bezdomne mogą otrzymać na terenie</w:t>
      </w:r>
      <w:r w:rsidR="00BD64B6">
        <w:rPr>
          <w:rStyle w:val="lrzxr"/>
        </w:rPr>
        <w:t xml:space="preserve"> </w:t>
      </w:r>
      <w:r>
        <w:rPr>
          <w:rStyle w:val="lrzxr"/>
        </w:rPr>
        <w:t>Schroniska dla Osób bezdomnych, które mieści się prz</w:t>
      </w:r>
      <w:r w:rsidR="00A32608">
        <w:rPr>
          <w:rStyle w:val="lrzxr"/>
        </w:rPr>
        <w:t>y ul. Aleja</w:t>
      </w:r>
      <w:r>
        <w:rPr>
          <w:rStyle w:val="lrzxr"/>
        </w:rPr>
        <w:t xml:space="preserve"> Tysiąclecia 32d/4</w:t>
      </w:r>
      <w:r w:rsidR="00A32608">
        <w:rPr>
          <w:rStyle w:val="lrzxr"/>
        </w:rPr>
        <w:t xml:space="preserve"> w Bolesławcu</w:t>
      </w:r>
      <w:r>
        <w:rPr>
          <w:rStyle w:val="lrzxr"/>
        </w:rPr>
        <w:t>.</w:t>
      </w:r>
    </w:p>
    <w:p w:rsidR="00C57F11" w:rsidRDefault="009B49DC" w:rsidP="00602A2D">
      <w:pPr>
        <w:ind w:firstLine="720"/>
        <w:jc w:val="both"/>
        <w:rPr>
          <w:rStyle w:val="lrzxr"/>
        </w:rPr>
      </w:pPr>
      <w:r>
        <w:rPr>
          <w:rStyle w:val="lrzxr"/>
        </w:rPr>
        <w:t>Najem</w:t>
      </w:r>
      <w:r w:rsidR="00C57F11" w:rsidRPr="00BD64B6">
        <w:rPr>
          <w:rStyle w:val="lrzxr"/>
        </w:rPr>
        <w:t xml:space="preserve"> kontenera socjalnego </w:t>
      </w:r>
      <w:r>
        <w:rPr>
          <w:rStyle w:val="lrzxr"/>
        </w:rPr>
        <w:t>wiąże się z poniesieniem</w:t>
      </w:r>
      <w:r w:rsidR="00C57F11" w:rsidRPr="00BD64B6">
        <w:rPr>
          <w:rStyle w:val="lrzxr"/>
        </w:rPr>
        <w:t xml:space="preserve"> koszt</w:t>
      </w:r>
      <w:r>
        <w:rPr>
          <w:rStyle w:val="lrzxr"/>
        </w:rPr>
        <w:t xml:space="preserve">ów za media </w:t>
      </w:r>
      <w:r w:rsidR="00A32608">
        <w:rPr>
          <w:rStyle w:val="lrzxr"/>
        </w:rPr>
        <w:t>oraz</w:t>
      </w:r>
      <w:r>
        <w:rPr>
          <w:rStyle w:val="lrzxr"/>
        </w:rPr>
        <w:t xml:space="preserve"> </w:t>
      </w:r>
      <w:r w:rsidR="00C57F11" w:rsidRPr="00BD64B6">
        <w:rPr>
          <w:rStyle w:val="lrzxr"/>
        </w:rPr>
        <w:t>obsługą</w:t>
      </w:r>
      <w:r>
        <w:rPr>
          <w:rStyle w:val="lrzxr"/>
        </w:rPr>
        <w:t>. W</w:t>
      </w:r>
      <w:r w:rsidR="00C57F11" w:rsidRPr="00BD64B6">
        <w:rPr>
          <w:rStyle w:val="lrzxr"/>
        </w:rPr>
        <w:t xml:space="preserve"> budżecie na rok 2022 nie zabezpieczono środków na </w:t>
      </w:r>
      <w:r>
        <w:rPr>
          <w:rStyle w:val="lrzxr"/>
        </w:rPr>
        <w:t>ten cel</w:t>
      </w:r>
      <w:r w:rsidR="00C57F11" w:rsidRPr="00BD64B6">
        <w:rPr>
          <w:rStyle w:val="lrzxr"/>
        </w:rPr>
        <w:t>.</w:t>
      </w:r>
    </w:p>
    <w:p w:rsidR="00E611EA" w:rsidRDefault="00E611EA" w:rsidP="00602A2D">
      <w:pPr>
        <w:ind w:firstLine="720"/>
        <w:jc w:val="both"/>
        <w:rPr>
          <w:rStyle w:val="lrzxr"/>
        </w:rPr>
      </w:pPr>
      <w:bookmarkStart w:id="0" w:name="_GoBack"/>
      <w:bookmarkEnd w:id="0"/>
    </w:p>
    <w:p w:rsidR="00E611EA" w:rsidRPr="00E611EA" w:rsidRDefault="00E611EA" w:rsidP="00E611EA">
      <w:pPr>
        <w:ind w:left="3686" w:firstLine="720"/>
        <w:jc w:val="both"/>
        <w:rPr>
          <w:rStyle w:val="lrzxr"/>
          <w:b/>
        </w:rPr>
      </w:pPr>
      <w:r w:rsidRPr="00E611EA">
        <w:rPr>
          <w:rStyle w:val="lrzxr"/>
          <w:b/>
        </w:rPr>
        <w:t>I Zastępca Prezydenta Miasta</w:t>
      </w:r>
    </w:p>
    <w:p w:rsidR="00E611EA" w:rsidRPr="00E611EA" w:rsidRDefault="00E611EA" w:rsidP="00E611EA">
      <w:pPr>
        <w:ind w:left="3686" w:firstLine="720"/>
        <w:jc w:val="both"/>
        <w:rPr>
          <w:rStyle w:val="lrzxr"/>
          <w:b/>
        </w:rPr>
      </w:pPr>
    </w:p>
    <w:p w:rsidR="00E611EA" w:rsidRPr="00E611EA" w:rsidRDefault="00E611EA" w:rsidP="00E611EA">
      <w:pPr>
        <w:ind w:left="3686" w:firstLine="720"/>
        <w:jc w:val="both"/>
        <w:rPr>
          <w:b/>
          <w:bCs/>
        </w:rPr>
      </w:pPr>
      <w:r w:rsidRPr="00E611EA">
        <w:rPr>
          <w:rStyle w:val="lrzxr"/>
          <w:b/>
        </w:rPr>
        <w:t>/-/ Renata Szewczyk</w:t>
      </w:r>
    </w:p>
    <w:p w:rsidR="006559D1" w:rsidRPr="00BD64B6" w:rsidRDefault="006559D1" w:rsidP="006559D1">
      <w:pPr>
        <w:suppressAutoHyphens w:val="0"/>
        <w:jc w:val="both"/>
        <w:rPr>
          <w:lang w:eastAsia="pl-PL"/>
        </w:rPr>
      </w:pPr>
    </w:p>
    <w:p w:rsidR="00602A2D" w:rsidRDefault="00602A2D" w:rsidP="006559D1">
      <w:pPr>
        <w:suppressAutoHyphens w:val="0"/>
        <w:jc w:val="both"/>
        <w:rPr>
          <w:lang w:eastAsia="pl-PL"/>
        </w:rPr>
      </w:pPr>
    </w:p>
    <w:p w:rsidR="006559D1" w:rsidRPr="006559D1" w:rsidRDefault="006559D1" w:rsidP="00E611EA">
      <w:pPr>
        <w:suppressAutoHyphens w:val="0"/>
        <w:spacing w:before="1080"/>
        <w:jc w:val="both"/>
        <w:rPr>
          <w:lang w:eastAsia="pl-PL"/>
        </w:rPr>
      </w:pPr>
      <w:r w:rsidRPr="006559D1">
        <w:rPr>
          <w:lang w:eastAsia="pl-PL"/>
        </w:rPr>
        <w:t>Otrzymują:</w:t>
      </w:r>
    </w:p>
    <w:p w:rsidR="006559D1" w:rsidRPr="006559D1" w:rsidRDefault="00602A2D" w:rsidP="006559D1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>
        <w:rPr>
          <w:lang w:eastAsia="pl-PL"/>
        </w:rPr>
        <w:t>a</w:t>
      </w:r>
      <w:r w:rsidR="006559D1" w:rsidRPr="006559D1">
        <w:rPr>
          <w:lang w:eastAsia="pl-PL"/>
        </w:rPr>
        <w:t>dresat</w:t>
      </w:r>
    </w:p>
    <w:p w:rsidR="006559D1" w:rsidRPr="006559D1" w:rsidRDefault="006559D1" w:rsidP="006559D1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6559D1">
        <w:rPr>
          <w:lang w:eastAsia="pl-PL"/>
        </w:rPr>
        <w:t xml:space="preserve">Radny </w:t>
      </w:r>
      <w:r w:rsidR="00602A2D">
        <w:rPr>
          <w:lang w:eastAsia="pl-PL"/>
        </w:rPr>
        <w:t xml:space="preserve">Łukasz </w:t>
      </w:r>
      <w:proofErr w:type="spellStart"/>
      <w:r w:rsidR="00602A2D">
        <w:rPr>
          <w:lang w:eastAsia="pl-PL"/>
        </w:rPr>
        <w:t>Molak</w:t>
      </w:r>
      <w:proofErr w:type="spellEnd"/>
    </w:p>
    <w:p w:rsidR="006559D1" w:rsidRPr="006559D1" w:rsidRDefault="006559D1" w:rsidP="006559D1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6559D1">
        <w:rPr>
          <w:lang w:eastAsia="pl-PL"/>
        </w:rPr>
        <w:t xml:space="preserve">Referat Organów </w:t>
      </w:r>
      <w:r w:rsidR="00602A2D">
        <w:rPr>
          <w:lang w:eastAsia="pl-PL"/>
        </w:rPr>
        <w:t>Gminy</w:t>
      </w:r>
      <w:r w:rsidRPr="006559D1">
        <w:rPr>
          <w:lang w:eastAsia="pl-PL"/>
        </w:rPr>
        <w:t xml:space="preserve"> Miejskiej</w:t>
      </w:r>
    </w:p>
    <w:p w:rsidR="006559D1" w:rsidRPr="006559D1" w:rsidRDefault="006559D1" w:rsidP="006559D1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6559D1">
        <w:rPr>
          <w:lang w:eastAsia="pl-PL"/>
        </w:rPr>
        <w:t>a/a</w:t>
      </w:r>
    </w:p>
    <w:p w:rsidR="00652752" w:rsidRDefault="00652752"/>
    <w:sectPr w:rsidR="0065275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62F" w:rsidRDefault="0071762F">
      <w:r>
        <w:separator/>
      </w:r>
    </w:p>
  </w:endnote>
  <w:endnote w:type="continuationSeparator" w:id="0">
    <w:p w:rsidR="0071762F" w:rsidRDefault="00717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E611EA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D22176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>
      <w:rPr>
        <w:rFonts w:ascii="Arial" w:hAnsi="Arial" w:cs="Arial"/>
        <w:sz w:val="18"/>
      </w:rPr>
      <w:t>612-16-36-326</w:t>
    </w:r>
    <w: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 w:rsidP="00E611EA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62F" w:rsidRDefault="0071762F">
      <w:r>
        <w:separator/>
      </w:r>
    </w:p>
  </w:footnote>
  <w:footnote w:type="continuationSeparator" w:id="0">
    <w:p w:rsidR="0071762F" w:rsidRDefault="007176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E611EA">
    <w:pPr>
      <w:pStyle w:val="Nagwek"/>
      <w:rPr>
        <w:sz w:val="40"/>
        <w:szCs w:val="40"/>
      </w:rPr>
    </w:pP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D22176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D22176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D22176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D22176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D22176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D22176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6203428"/>
    <w:multiLevelType w:val="hybridMultilevel"/>
    <w:tmpl w:val="547A2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17662"/>
    <w:rsid w:val="000D2F58"/>
    <w:rsid w:val="001249F4"/>
    <w:rsid w:val="0019165F"/>
    <w:rsid w:val="00390C6E"/>
    <w:rsid w:val="003A00E0"/>
    <w:rsid w:val="003B0630"/>
    <w:rsid w:val="003D6207"/>
    <w:rsid w:val="003D71BE"/>
    <w:rsid w:val="003F29D1"/>
    <w:rsid w:val="003F5BF5"/>
    <w:rsid w:val="00401548"/>
    <w:rsid w:val="0047529F"/>
    <w:rsid w:val="00504B4B"/>
    <w:rsid w:val="00584CF0"/>
    <w:rsid w:val="005B7310"/>
    <w:rsid w:val="00602A2D"/>
    <w:rsid w:val="00646CA1"/>
    <w:rsid w:val="00652752"/>
    <w:rsid w:val="006559D1"/>
    <w:rsid w:val="006B6299"/>
    <w:rsid w:val="007112D1"/>
    <w:rsid w:val="0071762F"/>
    <w:rsid w:val="00754884"/>
    <w:rsid w:val="008526F0"/>
    <w:rsid w:val="00886DFF"/>
    <w:rsid w:val="008B1F78"/>
    <w:rsid w:val="008B6257"/>
    <w:rsid w:val="008E33DF"/>
    <w:rsid w:val="008F0B32"/>
    <w:rsid w:val="00962682"/>
    <w:rsid w:val="0096735A"/>
    <w:rsid w:val="009B49DC"/>
    <w:rsid w:val="009D6BAD"/>
    <w:rsid w:val="009D760F"/>
    <w:rsid w:val="00A323EA"/>
    <w:rsid w:val="00A32608"/>
    <w:rsid w:val="00A43C68"/>
    <w:rsid w:val="00A54D67"/>
    <w:rsid w:val="00A66FD7"/>
    <w:rsid w:val="00AA1B52"/>
    <w:rsid w:val="00B242C5"/>
    <w:rsid w:val="00B253FC"/>
    <w:rsid w:val="00B53561"/>
    <w:rsid w:val="00B82465"/>
    <w:rsid w:val="00BA244E"/>
    <w:rsid w:val="00BC06C1"/>
    <w:rsid w:val="00BD64B6"/>
    <w:rsid w:val="00C14462"/>
    <w:rsid w:val="00C45DE8"/>
    <w:rsid w:val="00C57F11"/>
    <w:rsid w:val="00C81B56"/>
    <w:rsid w:val="00CE3BFB"/>
    <w:rsid w:val="00D22176"/>
    <w:rsid w:val="00DB6DD1"/>
    <w:rsid w:val="00E07488"/>
    <w:rsid w:val="00E611EA"/>
    <w:rsid w:val="00ED139D"/>
    <w:rsid w:val="00EF161F"/>
    <w:rsid w:val="00F03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Bezodstpw">
    <w:name w:val="No Spacing"/>
    <w:uiPriority w:val="1"/>
    <w:qFormat/>
    <w:rsid w:val="000D2F58"/>
    <w:rPr>
      <w:rFonts w:ascii="Calibri" w:eastAsia="Calibri" w:hAnsi="Calibri"/>
      <w:sz w:val="22"/>
      <w:szCs w:val="22"/>
      <w:lang w:eastAsia="en-US"/>
    </w:rPr>
  </w:style>
  <w:style w:type="paragraph" w:customStyle="1" w:styleId="bodytext">
    <w:name w:val="bodytext"/>
    <w:basedOn w:val="Normalny"/>
    <w:rsid w:val="00DB6DD1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lrzxr">
    <w:name w:val="lrzxr"/>
    <w:rsid w:val="00602A2D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Bezodstpw">
    <w:name w:val="No Spacing"/>
    <w:uiPriority w:val="1"/>
    <w:qFormat/>
    <w:rsid w:val="000D2F58"/>
    <w:rPr>
      <w:rFonts w:ascii="Calibri" w:eastAsia="Calibri" w:hAnsi="Calibri"/>
      <w:sz w:val="22"/>
      <w:szCs w:val="22"/>
      <w:lang w:eastAsia="en-US"/>
    </w:rPr>
  </w:style>
  <w:style w:type="paragraph" w:customStyle="1" w:styleId="bodytext">
    <w:name w:val="bodytext"/>
    <w:basedOn w:val="Normalny"/>
    <w:rsid w:val="00DB6DD1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lrzxr">
    <w:name w:val="lrzxr"/>
    <w:rsid w:val="00602A2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5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6</TotalTime>
  <Pages>2</Pages>
  <Words>438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2021-12-31T06:45:00Z</cp:lastPrinted>
  <dcterms:created xsi:type="dcterms:W3CDTF">2022-01-05T12:39:00Z</dcterms:created>
  <dcterms:modified xsi:type="dcterms:W3CDTF">2022-01-05T12:43:00Z</dcterms:modified>
</cp:coreProperties>
</file>