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EB526C" w:rsidRPr="00E4108D" w:rsidRDefault="00EB526C" w:rsidP="00EB526C">
      <w:pPr>
        <w:rPr>
          <w:rFonts w:ascii="Arial" w:hAnsi="Arial" w:cs="Arial"/>
        </w:rPr>
      </w:pPr>
      <w:r w:rsidRPr="00E4108D">
        <w:rPr>
          <w:rFonts w:ascii="Arial" w:hAnsi="Arial" w:cs="Arial"/>
        </w:rPr>
        <w:t>ZI-I.7011.2.2022.RR</w:t>
      </w:r>
    </w:p>
    <w:p w:rsidR="00EB526C" w:rsidRPr="00E4108D" w:rsidRDefault="00EB526C" w:rsidP="00EB526C">
      <w:pPr>
        <w:jc w:val="right"/>
        <w:rPr>
          <w:rFonts w:ascii="Arial" w:hAnsi="Arial" w:cs="Arial"/>
        </w:rPr>
      </w:pPr>
      <w:r w:rsidRPr="00E4108D">
        <w:rPr>
          <w:rFonts w:ascii="Arial" w:hAnsi="Arial" w:cs="Arial"/>
        </w:rPr>
        <w:t>Bolesławiec, dnia 02 lutego 2022 r.</w:t>
      </w:r>
    </w:p>
    <w:p w:rsidR="00EB526C" w:rsidRPr="00E4108D" w:rsidRDefault="00EB526C" w:rsidP="00EB526C">
      <w:pPr>
        <w:rPr>
          <w:b/>
        </w:rPr>
      </w:pPr>
    </w:p>
    <w:p w:rsidR="00EB526C" w:rsidRPr="00E4108D" w:rsidRDefault="00EB526C" w:rsidP="00EB526C">
      <w:pPr>
        <w:rPr>
          <w:rFonts w:ascii="Arial" w:hAnsi="Arial" w:cs="Arial"/>
          <w:b/>
          <w:bCs/>
        </w:rPr>
      </w:pPr>
      <w:bookmarkStart w:id="0" w:name="_Hlk90014751"/>
    </w:p>
    <w:bookmarkEnd w:id="0"/>
    <w:p w:rsidR="00EB526C" w:rsidRPr="00E4108D" w:rsidRDefault="00EB526C" w:rsidP="00E4108D">
      <w:pPr>
        <w:spacing w:before="240"/>
        <w:ind w:left="4961"/>
        <w:rPr>
          <w:rFonts w:ascii="Arial" w:hAnsi="Arial" w:cs="Arial"/>
          <w:b/>
          <w:bCs/>
        </w:rPr>
      </w:pPr>
      <w:r w:rsidRPr="00E4108D">
        <w:rPr>
          <w:rFonts w:ascii="Arial" w:hAnsi="Arial" w:cs="Arial"/>
          <w:b/>
          <w:bCs/>
        </w:rPr>
        <w:t>Pan</w:t>
      </w:r>
    </w:p>
    <w:p w:rsidR="00EB526C" w:rsidRPr="00E4108D" w:rsidRDefault="00EB526C" w:rsidP="00EB526C">
      <w:pPr>
        <w:ind w:left="4962"/>
        <w:rPr>
          <w:rFonts w:ascii="Arial" w:hAnsi="Arial" w:cs="Arial"/>
          <w:b/>
          <w:bCs/>
        </w:rPr>
      </w:pPr>
      <w:r w:rsidRPr="00E4108D">
        <w:rPr>
          <w:rFonts w:ascii="Arial" w:hAnsi="Arial" w:cs="Arial"/>
          <w:b/>
          <w:bCs/>
        </w:rPr>
        <w:t>Józef Pokładek</w:t>
      </w:r>
    </w:p>
    <w:p w:rsidR="00EB526C" w:rsidRPr="00E4108D" w:rsidRDefault="00EB526C" w:rsidP="00EB526C">
      <w:pPr>
        <w:ind w:left="4962"/>
        <w:rPr>
          <w:rFonts w:ascii="Arial" w:hAnsi="Arial" w:cs="Arial"/>
          <w:b/>
          <w:bCs/>
        </w:rPr>
      </w:pPr>
      <w:r w:rsidRPr="00E4108D">
        <w:rPr>
          <w:rFonts w:ascii="Arial" w:hAnsi="Arial" w:cs="Arial"/>
          <w:b/>
          <w:bCs/>
        </w:rPr>
        <w:t>Przewodniczący Rady Miasta Bolesławiec</w:t>
      </w:r>
    </w:p>
    <w:p w:rsidR="00EB526C" w:rsidRPr="00E4108D" w:rsidRDefault="00EB526C" w:rsidP="00EB526C">
      <w:pPr>
        <w:rPr>
          <w:rFonts w:ascii="Arial" w:hAnsi="Arial" w:cs="Arial"/>
        </w:rPr>
      </w:pPr>
    </w:p>
    <w:p w:rsidR="00EB526C" w:rsidRPr="00E4108D" w:rsidRDefault="00EB526C" w:rsidP="00EB526C">
      <w:pPr>
        <w:spacing w:line="276" w:lineRule="auto"/>
        <w:rPr>
          <w:rFonts w:ascii="Arial" w:hAnsi="Arial" w:cs="Arial"/>
        </w:rPr>
      </w:pPr>
    </w:p>
    <w:p w:rsidR="00EB526C" w:rsidRPr="00E4108D" w:rsidRDefault="00EB526C" w:rsidP="00EB526C">
      <w:pPr>
        <w:spacing w:line="276" w:lineRule="auto"/>
        <w:rPr>
          <w:rFonts w:ascii="Arial" w:hAnsi="Arial" w:cs="Arial"/>
        </w:rPr>
      </w:pPr>
      <w:r w:rsidRPr="00E4108D">
        <w:rPr>
          <w:rFonts w:ascii="Arial" w:hAnsi="Arial" w:cs="Arial"/>
        </w:rPr>
        <w:t>Dotyczy interpelacji Radnego Rady Miasta – Dawida Sarbaka, przesłanej przy piśmie znak: ROGM.0003.2.2022 z dnia 27 stycznia 2022 r., w sprawie budowy dalszej części drogi ul. Kresów II RP wraz z oświetleniem.</w:t>
      </w:r>
    </w:p>
    <w:p w:rsidR="00EB526C" w:rsidRPr="00E4108D" w:rsidRDefault="00EB526C" w:rsidP="00EB526C">
      <w:pPr>
        <w:spacing w:line="276" w:lineRule="auto"/>
        <w:rPr>
          <w:rFonts w:ascii="Arial" w:hAnsi="Arial" w:cs="Arial"/>
        </w:rPr>
      </w:pPr>
    </w:p>
    <w:p w:rsidR="00EB526C" w:rsidRPr="00E4108D" w:rsidRDefault="00EB526C" w:rsidP="00EB526C">
      <w:pPr>
        <w:spacing w:line="276" w:lineRule="auto"/>
        <w:jc w:val="both"/>
        <w:rPr>
          <w:rFonts w:ascii="Arial" w:hAnsi="Arial" w:cs="Arial"/>
        </w:rPr>
      </w:pPr>
    </w:p>
    <w:p w:rsidR="00EB526C" w:rsidRPr="00E4108D" w:rsidRDefault="00EB526C" w:rsidP="00EB526C">
      <w:pPr>
        <w:spacing w:line="276" w:lineRule="auto"/>
        <w:rPr>
          <w:rFonts w:ascii="Arial" w:hAnsi="Arial" w:cs="Arial"/>
        </w:rPr>
      </w:pPr>
      <w:r w:rsidRPr="00E4108D">
        <w:rPr>
          <w:rFonts w:ascii="Arial" w:hAnsi="Arial" w:cs="Arial"/>
        </w:rPr>
        <w:t>Odpowiadając na interpelację, dotyczącą spraw jak wyżej, informuję:</w:t>
      </w:r>
    </w:p>
    <w:p w:rsidR="00EB526C" w:rsidRPr="00E4108D" w:rsidRDefault="00EB526C" w:rsidP="00EB526C">
      <w:pPr>
        <w:spacing w:line="276" w:lineRule="auto"/>
        <w:rPr>
          <w:rFonts w:ascii="Arial" w:hAnsi="Arial" w:cs="Arial"/>
        </w:rPr>
      </w:pPr>
    </w:p>
    <w:p w:rsidR="00EB526C" w:rsidRPr="00E4108D" w:rsidRDefault="00EB526C" w:rsidP="00EB526C">
      <w:pPr>
        <w:spacing w:line="276" w:lineRule="auto"/>
        <w:rPr>
          <w:rFonts w:ascii="Arial" w:hAnsi="Arial" w:cs="Arial"/>
        </w:rPr>
      </w:pPr>
      <w:r w:rsidRPr="00E4108D">
        <w:rPr>
          <w:rFonts w:ascii="Arial" w:hAnsi="Arial" w:cs="Arial"/>
        </w:rPr>
        <w:t>Budowa drugiego odcinka ul. Kresów II RP wraz z oświetleniem i odwodnieniem będzie mogła zostać wpisana do budżetu</w:t>
      </w:r>
      <w:r w:rsidR="00D60450" w:rsidRPr="00E4108D">
        <w:rPr>
          <w:rFonts w:ascii="Arial" w:hAnsi="Arial" w:cs="Arial"/>
        </w:rPr>
        <w:t xml:space="preserve"> miasta</w:t>
      </w:r>
      <w:r w:rsidRPr="00E4108D">
        <w:rPr>
          <w:rFonts w:ascii="Arial" w:hAnsi="Arial" w:cs="Arial"/>
        </w:rPr>
        <w:t xml:space="preserve"> po uzyskaniu oszczędności lub dodatkowych środków finansowych na powyższy cel.</w:t>
      </w:r>
    </w:p>
    <w:p w:rsidR="00EB526C" w:rsidRPr="00E4108D" w:rsidRDefault="00EB526C" w:rsidP="00EB526C">
      <w:pPr>
        <w:spacing w:line="276" w:lineRule="auto"/>
        <w:rPr>
          <w:rFonts w:ascii="Arial" w:hAnsi="Arial" w:cs="Arial"/>
        </w:rPr>
      </w:pPr>
    </w:p>
    <w:p w:rsidR="00EB526C" w:rsidRPr="00E4108D" w:rsidRDefault="00EB526C" w:rsidP="00EB526C">
      <w:pPr>
        <w:spacing w:line="276" w:lineRule="auto"/>
        <w:rPr>
          <w:rFonts w:ascii="Arial" w:hAnsi="Arial" w:cs="Arial"/>
        </w:rPr>
      </w:pPr>
      <w:r w:rsidRPr="00E4108D">
        <w:rPr>
          <w:rFonts w:ascii="Arial" w:hAnsi="Arial" w:cs="Arial"/>
        </w:rPr>
        <w:t>Nie ustajemy w poszukiwaniu możliwości finansowania kosztów budowy</w:t>
      </w:r>
      <w:r w:rsidR="00D60450" w:rsidRPr="00E4108D">
        <w:rPr>
          <w:rFonts w:ascii="Arial" w:hAnsi="Arial" w:cs="Arial"/>
        </w:rPr>
        <w:t>, między innymi, dróg na terenie miasta.</w:t>
      </w:r>
    </w:p>
    <w:p w:rsidR="00652752" w:rsidRPr="00E4108D" w:rsidRDefault="00E4108D" w:rsidP="00E4108D">
      <w:pPr>
        <w:spacing w:line="276" w:lineRule="auto"/>
        <w:ind w:left="4678"/>
        <w:jc w:val="center"/>
        <w:rPr>
          <w:rFonts w:ascii="Arial" w:hAnsi="Arial" w:cs="Arial"/>
          <w:b/>
        </w:rPr>
      </w:pPr>
      <w:r w:rsidRPr="00E4108D">
        <w:rPr>
          <w:rFonts w:ascii="Arial" w:hAnsi="Arial" w:cs="Arial"/>
          <w:b/>
        </w:rPr>
        <w:t>Prezydent Miasta</w:t>
      </w:r>
    </w:p>
    <w:p w:rsidR="00E4108D" w:rsidRPr="00E4108D" w:rsidRDefault="00E4108D" w:rsidP="00E4108D">
      <w:pPr>
        <w:spacing w:line="276" w:lineRule="auto"/>
        <w:ind w:left="4678"/>
        <w:jc w:val="center"/>
        <w:rPr>
          <w:rFonts w:ascii="Arial" w:hAnsi="Arial" w:cs="Arial"/>
          <w:b/>
        </w:rPr>
      </w:pPr>
    </w:p>
    <w:p w:rsidR="00E4108D" w:rsidRPr="00E4108D" w:rsidRDefault="00E4108D" w:rsidP="00E4108D">
      <w:pPr>
        <w:spacing w:line="276" w:lineRule="auto"/>
        <w:ind w:left="4678"/>
        <w:jc w:val="center"/>
        <w:rPr>
          <w:rFonts w:ascii="Arial" w:hAnsi="Arial" w:cs="Arial"/>
          <w:b/>
        </w:rPr>
      </w:pPr>
      <w:r w:rsidRPr="00E4108D">
        <w:rPr>
          <w:rFonts w:ascii="Arial" w:hAnsi="Arial" w:cs="Arial"/>
          <w:b/>
        </w:rPr>
        <w:t>/-/ Piotr Roman</w:t>
      </w:r>
    </w:p>
    <w:p w:rsidR="00EB526C" w:rsidRDefault="00EB526C" w:rsidP="00E4108D">
      <w:pPr>
        <w:spacing w:before="2760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:rsidR="00EB526C" w:rsidRPr="00EB526C" w:rsidRDefault="00EB526C" w:rsidP="00EB526C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B526C">
        <w:rPr>
          <w:rFonts w:ascii="Arial" w:hAnsi="Arial" w:cs="Arial"/>
          <w:sz w:val="22"/>
          <w:szCs w:val="22"/>
        </w:rPr>
        <w:t>Otrzymują:</w:t>
      </w:r>
    </w:p>
    <w:p w:rsidR="00EB526C" w:rsidRPr="00EB526C" w:rsidRDefault="00EB526C" w:rsidP="00EB526C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B526C">
        <w:rPr>
          <w:rFonts w:ascii="Arial" w:hAnsi="Arial" w:cs="Arial"/>
          <w:sz w:val="22"/>
          <w:szCs w:val="22"/>
        </w:rPr>
        <w:t xml:space="preserve">Pan Józef Pokładek </w:t>
      </w:r>
    </w:p>
    <w:p w:rsidR="00EB526C" w:rsidRPr="00EB526C" w:rsidRDefault="00EB526C" w:rsidP="00EB526C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B526C">
        <w:rPr>
          <w:rFonts w:ascii="Arial" w:hAnsi="Arial" w:cs="Arial"/>
          <w:sz w:val="22"/>
          <w:szCs w:val="22"/>
        </w:rPr>
        <w:t xml:space="preserve">Przewodniczący Rady Miasta, </w:t>
      </w:r>
    </w:p>
    <w:p w:rsidR="00EB526C" w:rsidRPr="00EB526C" w:rsidRDefault="00EB526C" w:rsidP="00EB526C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B526C">
        <w:rPr>
          <w:rFonts w:ascii="Arial" w:hAnsi="Arial" w:cs="Arial"/>
          <w:sz w:val="22"/>
          <w:szCs w:val="22"/>
        </w:rPr>
        <w:t>Pan Dawid Sarbak</w:t>
      </w:r>
    </w:p>
    <w:p w:rsidR="00EB526C" w:rsidRPr="00EB526C" w:rsidRDefault="00EB526C" w:rsidP="00EB526C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B526C">
        <w:rPr>
          <w:rFonts w:ascii="Arial" w:hAnsi="Arial" w:cs="Arial"/>
          <w:sz w:val="22"/>
          <w:szCs w:val="22"/>
        </w:rPr>
        <w:t>Radny Rady Miasta,</w:t>
      </w:r>
    </w:p>
    <w:p w:rsidR="00E4108D" w:rsidRPr="00E4108D" w:rsidRDefault="00EB526C" w:rsidP="00E4108D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B526C">
        <w:rPr>
          <w:rFonts w:ascii="Arial" w:hAnsi="Arial" w:cs="Arial"/>
          <w:sz w:val="22"/>
          <w:szCs w:val="22"/>
        </w:rPr>
        <w:t>aa.</w:t>
      </w:r>
    </w:p>
    <w:sectPr w:rsidR="00E4108D" w:rsidRPr="00E4108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543" w:rsidRDefault="00410543">
      <w:r>
        <w:separator/>
      </w:r>
    </w:p>
  </w:endnote>
  <w:endnote w:type="continuationSeparator" w:id="0">
    <w:p w:rsidR="00410543" w:rsidRDefault="0041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E4108D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E4108D">
    <w:pPr>
      <w:pStyle w:val="Stopka"/>
      <w:rPr>
        <w:rFonts w:ascii="Arial" w:hAnsi="Arial" w:cs="Arial"/>
        <w:sz w:val="18"/>
        <w:szCs w:val="18"/>
      </w:rPr>
    </w:pPr>
  </w:p>
  <w:p w:rsidR="00652752" w:rsidRDefault="00D5307B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3020" cy="14605"/>
          <wp:effectExtent l="0" t="0" r="0" b="444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14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E4108D" w:rsidRDefault="00652752" w:rsidP="00E4108D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543" w:rsidRDefault="00410543">
      <w:r>
        <w:separator/>
      </w:r>
    </w:p>
  </w:footnote>
  <w:footnote w:type="continuationSeparator" w:id="0">
    <w:p w:rsidR="00410543" w:rsidRDefault="00410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D5307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D5307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D5307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282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82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D5307B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8580" cy="890968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580" cy="89096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3020" cy="14605"/>
          <wp:effectExtent l="0" t="0" r="0" b="444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146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D5307B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2175" cy="6466840"/>
          <wp:effectExtent l="0" t="0" r="317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2175" cy="6466840"/>
          <wp:effectExtent l="0" t="0" r="317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3100" cy="486473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864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D5307B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2175" cy="6466840"/>
          <wp:effectExtent l="0" t="0" r="317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E5022"/>
    <w:rsid w:val="00221209"/>
    <w:rsid w:val="003F29D1"/>
    <w:rsid w:val="00410543"/>
    <w:rsid w:val="00557D8A"/>
    <w:rsid w:val="00652752"/>
    <w:rsid w:val="007112D1"/>
    <w:rsid w:val="008526F0"/>
    <w:rsid w:val="00BC06C1"/>
    <w:rsid w:val="00BC2C3E"/>
    <w:rsid w:val="00C14462"/>
    <w:rsid w:val="00D5307B"/>
    <w:rsid w:val="00D60450"/>
    <w:rsid w:val="00D66355"/>
    <w:rsid w:val="00D80549"/>
    <w:rsid w:val="00E4108D"/>
    <w:rsid w:val="00EB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7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2022-02-01T12:33:00Z</cp:lastPrinted>
  <dcterms:created xsi:type="dcterms:W3CDTF">2022-02-07T08:58:00Z</dcterms:created>
  <dcterms:modified xsi:type="dcterms:W3CDTF">2022-02-07T09:02:00Z</dcterms:modified>
</cp:coreProperties>
</file>