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CC75F7">
        <w:rPr>
          <w:rFonts w:ascii="Arial" w:hAnsi="Arial" w:cs="Arial"/>
          <w:sz w:val="22"/>
          <w:szCs w:val="22"/>
        </w:rPr>
        <w:t>3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CC75F7">
        <w:rPr>
          <w:rFonts w:ascii="Arial" w:hAnsi="Arial" w:cs="Arial"/>
          <w:sz w:val="22"/>
          <w:szCs w:val="22"/>
        </w:rPr>
        <w:t>02 marca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A1053E" w:rsidRDefault="00A1053E" w:rsidP="00F32B9A">
      <w:pPr>
        <w:rPr>
          <w:rFonts w:ascii="Arial" w:hAnsi="Arial" w:cs="Arial"/>
          <w:b/>
          <w:bCs/>
        </w:rPr>
      </w:pPr>
    </w:p>
    <w:p w:rsidR="00CC75F7" w:rsidRDefault="00CC75F7" w:rsidP="00CC75F7">
      <w:pPr>
        <w:rPr>
          <w:rFonts w:ascii="Arial" w:hAnsi="Arial" w:cs="Arial"/>
          <w:sz w:val="22"/>
          <w:szCs w:val="22"/>
        </w:rPr>
      </w:pPr>
    </w:p>
    <w:p w:rsidR="00CC75F7" w:rsidRDefault="00CC75F7" w:rsidP="00CC75F7">
      <w:pPr>
        <w:ind w:left="453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 Józef Pokładek</w:t>
      </w:r>
    </w:p>
    <w:p w:rsidR="00CC75F7" w:rsidRDefault="00CC75F7" w:rsidP="00CC75F7">
      <w:pPr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CC75F7" w:rsidRDefault="00CC75F7" w:rsidP="00CC75F7">
      <w:pPr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Bolesławiec</w:t>
      </w:r>
    </w:p>
    <w:p w:rsidR="00CC75F7" w:rsidRDefault="00CC75F7" w:rsidP="00CC75F7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C75F7" w:rsidRDefault="00CC75F7" w:rsidP="00CC75F7">
      <w:pPr>
        <w:jc w:val="both"/>
        <w:rPr>
          <w:rFonts w:ascii="Arial" w:hAnsi="Arial" w:cs="Arial"/>
          <w:sz w:val="22"/>
          <w:szCs w:val="22"/>
        </w:rPr>
      </w:pPr>
    </w:p>
    <w:p w:rsidR="00CC75F7" w:rsidRDefault="00CC75F7" w:rsidP="00CC75F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Dotyczy wniosku Radnego Rady Miasta – Leszka Chudzika przesłanego przy piśmie znak: ROGM.0003.3.2022 z dnia 25 lutego 2022 r., dotyczącego „umieszczenia znaku B-1 wraz z tabliczką informującą, że znak nie dotyczy właścicieli garaży przy garażach zlokalizowanych przy ul. Polnej w Bolesławcu”.</w:t>
      </w:r>
    </w:p>
    <w:p w:rsidR="00CC75F7" w:rsidRDefault="00CC75F7" w:rsidP="00CC75F7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:rsidR="00CC75F7" w:rsidRDefault="00CC75F7" w:rsidP="00CC75F7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Odpowiadając na wniosek, dotyczący sprawy jak wyżej, informuję:</w:t>
      </w:r>
    </w:p>
    <w:p w:rsidR="00CC75F7" w:rsidRDefault="00CC75F7" w:rsidP="00CC75F7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1.</w:t>
      </w:r>
    </w:p>
    <w:p w:rsidR="00CC75F7" w:rsidRDefault="00CC75F7" w:rsidP="00CC75F7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Pański wniosek</w:t>
      </w:r>
      <w:r w:rsidR="004D1F74">
        <w:rPr>
          <w:rFonts w:ascii="Arial" w:hAnsi="Arial" w:cs="Arial"/>
          <w:iCs/>
          <w:sz w:val="22"/>
          <w:szCs w:val="22"/>
        </w:rPr>
        <w:t>,</w:t>
      </w:r>
      <w:r>
        <w:rPr>
          <w:rFonts w:ascii="Arial" w:hAnsi="Arial" w:cs="Arial"/>
          <w:iCs/>
          <w:sz w:val="22"/>
          <w:szCs w:val="22"/>
        </w:rPr>
        <w:t xml:space="preserve"> w sprawie </w:t>
      </w:r>
      <w:r w:rsidR="004D1F74">
        <w:rPr>
          <w:rFonts w:ascii="Arial" w:hAnsi="Arial" w:cs="Arial"/>
          <w:iCs/>
          <w:sz w:val="22"/>
          <w:szCs w:val="22"/>
        </w:rPr>
        <w:t>„</w:t>
      </w:r>
      <w:r w:rsidR="00CC1530" w:rsidRPr="00CC1530">
        <w:rPr>
          <w:rFonts w:ascii="Arial" w:hAnsi="Arial" w:cs="Arial"/>
          <w:iCs/>
          <w:sz w:val="22"/>
          <w:szCs w:val="22"/>
        </w:rPr>
        <w:t>umieszczenia znaku B-1 wraz z tabliczką informującą, że znak nie dotyczy właścicieli garaży przy garażach zlokalizowanych przy ul. Polnej w Bolesławcu</w:t>
      </w:r>
      <w:r w:rsidR="004D1F74">
        <w:rPr>
          <w:rFonts w:ascii="Arial" w:hAnsi="Arial" w:cs="Arial"/>
          <w:iCs/>
          <w:sz w:val="22"/>
          <w:szCs w:val="22"/>
        </w:rPr>
        <w:t>”</w:t>
      </w:r>
      <w:r w:rsidR="00CC1530" w:rsidRPr="00CC1530">
        <w:rPr>
          <w:rFonts w:ascii="Arial" w:hAnsi="Arial" w:cs="Arial"/>
          <w:iCs/>
          <w:sz w:val="22"/>
          <w:szCs w:val="22"/>
        </w:rPr>
        <w:t xml:space="preserve"> </w:t>
      </w:r>
      <w:r w:rsidR="00CC1530">
        <w:rPr>
          <w:rFonts w:ascii="Arial" w:hAnsi="Arial" w:cs="Arial"/>
          <w:iCs/>
          <w:sz w:val="22"/>
          <w:szCs w:val="22"/>
        </w:rPr>
        <w:t>zostanie skonsultowany z Policją, Strażą Miejską i Komisją Infrastruktury, Gospodarki Przestrzennej i Budownictwa</w:t>
      </w:r>
      <w:r w:rsidR="004D1F74">
        <w:rPr>
          <w:rFonts w:ascii="Arial" w:hAnsi="Arial" w:cs="Arial"/>
          <w:iCs/>
          <w:sz w:val="22"/>
          <w:szCs w:val="22"/>
        </w:rPr>
        <w:t xml:space="preserve"> Rady Miasta Bolesławca.</w:t>
      </w:r>
    </w:p>
    <w:p w:rsidR="00CC1530" w:rsidRDefault="00CC1530" w:rsidP="00CC75F7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:rsidR="00CC75F7" w:rsidRDefault="00CC1530" w:rsidP="00CC75F7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Jeśli ww. organy wyrażą pozytywne opini</w:t>
      </w:r>
      <w:r w:rsidR="004D1F74">
        <w:rPr>
          <w:rFonts w:ascii="Arial" w:hAnsi="Arial" w:cs="Arial"/>
          <w:iCs/>
          <w:sz w:val="22"/>
          <w:szCs w:val="22"/>
        </w:rPr>
        <w:t>e w powyższej kwestii, p</w:t>
      </w:r>
      <w:r w:rsidR="00CC75F7">
        <w:rPr>
          <w:rFonts w:ascii="Arial" w:hAnsi="Arial" w:cs="Arial"/>
          <w:iCs/>
          <w:sz w:val="22"/>
          <w:szCs w:val="22"/>
        </w:rPr>
        <w:t>odjęte zostaną działania w celu zmiany organizacji ruchu drogowego</w:t>
      </w:r>
      <w:r w:rsidR="0086781E">
        <w:rPr>
          <w:rFonts w:ascii="Arial" w:hAnsi="Arial" w:cs="Arial"/>
          <w:iCs/>
          <w:sz w:val="22"/>
          <w:szCs w:val="22"/>
        </w:rPr>
        <w:t>,</w:t>
      </w:r>
      <w:r w:rsidR="00CC75F7">
        <w:rPr>
          <w:rFonts w:ascii="Arial" w:hAnsi="Arial" w:cs="Arial"/>
          <w:iCs/>
          <w:sz w:val="22"/>
          <w:szCs w:val="22"/>
        </w:rPr>
        <w:t xml:space="preserve"> na </w:t>
      </w:r>
      <w:r>
        <w:rPr>
          <w:rFonts w:ascii="Arial" w:hAnsi="Arial" w:cs="Arial"/>
          <w:iCs/>
          <w:sz w:val="22"/>
          <w:szCs w:val="22"/>
        </w:rPr>
        <w:t>drodze pomiędzy garażami</w:t>
      </w:r>
      <w:r w:rsidR="00CC75F7">
        <w:rPr>
          <w:rFonts w:ascii="Arial" w:hAnsi="Arial" w:cs="Arial"/>
          <w:iCs/>
          <w:sz w:val="22"/>
          <w:szCs w:val="22"/>
        </w:rPr>
        <w:t>.</w:t>
      </w:r>
    </w:p>
    <w:p w:rsidR="00CC75F7" w:rsidRDefault="00CC75F7" w:rsidP="00CC75F7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</w:t>
      </w:r>
    </w:p>
    <w:p w:rsidR="004D1F74" w:rsidRPr="003177C2" w:rsidRDefault="00CC75F7" w:rsidP="003177C2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Proszę mieć na uwadze, że powyższe zmiany wymagają opracowania stosownej dokumentacji</w:t>
      </w:r>
      <w:r w:rsidR="0086781E">
        <w:rPr>
          <w:rFonts w:ascii="Arial" w:hAnsi="Arial" w:cs="Arial"/>
          <w:iCs/>
          <w:sz w:val="22"/>
          <w:szCs w:val="22"/>
        </w:rPr>
        <w:t xml:space="preserve"> i zatwierdzenia jej przez Starostę Bolesławieckiego, a co za tym idzie czasu.</w:t>
      </w:r>
    </w:p>
    <w:p w:rsidR="00CC1530" w:rsidRPr="003177C2" w:rsidRDefault="003177C2" w:rsidP="003177C2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3177C2">
        <w:rPr>
          <w:rFonts w:ascii="Arial" w:hAnsi="Arial" w:cs="Arial"/>
          <w:b/>
          <w:sz w:val="22"/>
          <w:szCs w:val="22"/>
        </w:rPr>
        <w:t>II Zastępca Prezydenta Miasta</w:t>
      </w:r>
    </w:p>
    <w:p w:rsidR="003177C2" w:rsidRPr="003177C2" w:rsidRDefault="003177C2" w:rsidP="003177C2">
      <w:pPr>
        <w:ind w:left="4536"/>
        <w:jc w:val="center"/>
        <w:rPr>
          <w:rFonts w:ascii="Arial" w:hAnsi="Arial" w:cs="Arial"/>
          <w:b/>
          <w:sz w:val="22"/>
          <w:szCs w:val="22"/>
        </w:rPr>
      </w:pPr>
    </w:p>
    <w:p w:rsidR="003177C2" w:rsidRDefault="003177C2" w:rsidP="003177C2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3177C2">
        <w:rPr>
          <w:rFonts w:ascii="Arial" w:hAnsi="Arial" w:cs="Arial"/>
          <w:b/>
          <w:sz w:val="22"/>
          <w:szCs w:val="22"/>
        </w:rPr>
        <w:t>/-/ Iwona Mandżuk-Dudek</w:t>
      </w:r>
    </w:p>
    <w:p w:rsidR="003177C2" w:rsidRPr="003177C2" w:rsidRDefault="003177C2" w:rsidP="003177C2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7048FC" w:rsidRPr="00CC75F7" w:rsidRDefault="007048FC" w:rsidP="00A1053E">
      <w:pPr>
        <w:rPr>
          <w:rFonts w:ascii="Arial" w:hAnsi="Arial" w:cs="Arial"/>
          <w:sz w:val="20"/>
          <w:szCs w:val="20"/>
        </w:rPr>
      </w:pPr>
    </w:p>
    <w:p w:rsidR="00A1053E" w:rsidRPr="00CC75F7" w:rsidRDefault="00A1053E" w:rsidP="00A1053E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A1053E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A1053E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A1053E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F32B9A" w:rsidRPr="00CC75F7">
        <w:rPr>
          <w:rFonts w:ascii="Arial" w:hAnsi="Arial" w:cs="Arial"/>
          <w:sz w:val="22"/>
          <w:szCs w:val="22"/>
        </w:rPr>
        <w:t>Leszek Chudzik</w:t>
      </w:r>
    </w:p>
    <w:p w:rsidR="00A1053E" w:rsidRPr="00CC75F7" w:rsidRDefault="00A1053E" w:rsidP="00A1053E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3177C2" w:rsidRPr="003177C2" w:rsidRDefault="00F32B9A" w:rsidP="003177C2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sectPr w:rsidR="003177C2" w:rsidRPr="003177C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77C" w:rsidRDefault="00F0477C">
      <w:r>
        <w:separator/>
      </w:r>
    </w:p>
  </w:endnote>
  <w:endnote w:type="continuationSeparator" w:id="0">
    <w:p w:rsidR="00F0477C" w:rsidRDefault="00F0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3177C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3177C2">
    <w:pPr>
      <w:pStyle w:val="Stopka"/>
      <w:rPr>
        <w:rFonts w:ascii="Arial" w:hAnsi="Arial" w:cs="Arial"/>
        <w:sz w:val="18"/>
        <w:szCs w:val="18"/>
      </w:rPr>
    </w:pPr>
  </w:p>
  <w:p w:rsidR="00652752" w:rsidRDefault="00760C16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3177C2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77C" w:rsidRDefault="00F0477C">
      <w:r>
        <w:separator/>
      </w:r>
    </w:p>
  </w:footnote>
  <w:footnote w:type="continuationSeparator" w:id="0">
    <w:p w:rsidR="00F0477C" w:rsidRDefault="00F04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760C1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760C1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760C1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60C16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60C16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760C16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1D0C16"/>
    <w:rsid w:val="0021179A"/>
    <w:rsid w:val="00221209"/>
    <w:rsid w:val="00285006"/>
    <w:rsid w:val="003177C2"/>
    <w:rsid w:val="00317841"/>
    <w:rsid w:val="003F29D1"/>
    <w:rsid w:val="004D1F74"/>
    <w:rsid w:val="005D7425"/>
    <w:rsid w:val="00652752"/>
    <w:rsid w:val="007048FC"/>
    <w:rsid w:val="00704DC0"/>
    <w:rsid w:val="007112D1"/>
    <w:rsid w:val="00760C16"/>
    <w:rsid w:val="008040DD"/>
    <w:rsid w:val="008526F0"/>
    <w:rsid w:val="0086781E"/>
    <w:rsid w:val="00956122"/>
    <w:rsid w:val="00A1053E"/>
    <w:rsid w:val="00A560F0"/>
    <w:rsid w:val="00A63AF3"/>
    <w:rsid w:val="00AB4579"/>
    <w:rsid w:val="00BC06C1"/>
    <w:rsid w:val="00C14462"/>
    <w:rsid w:val="00C4186F"/>
    <w:rsid w:val="00CC1530"/>
    <w:rsid w:val="00CC75F7"/>
    <w:rsid w:val="00D1217D"/>
    <w:rsid w:val="00D41229"/>
    <w:rsid w:val="00D66355"/>
    <w:rsid w:val="00D80549"/>
    <w:rsid w:val="00F0477C"/>
    <w:rsid w:val="00F32B9A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2022-03-02T10:29:00Z</cp:lastPrinted>
  <dcterms:created xsi:type="dcterms:W3CDTF">2022-03-04T10:25:00Z</dcterms:created>
  <dcterms:modified xsi:type="dcterms:W3CDTF">2022-03-04T10:27:00Z</dcterms:modified>
</cp:coreProperties>
</file>