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070AF" w:rsidRDefault="00D070AF" w:rsidP="0029391C">
      <w:pPr>
        <w:jc w:val="right"/>
        <w:rPr>
          <w:rFonts w:ascii="Verdana" w:hAnsi="Verdana"/>
        </w:rPr>
      </w:pPr>
      <w:r>
        <w:rPr>
          <w:rFonts w:ascii="Verdana" w:hAnsi="Verdana"/>
        </w:rPr>
        <w:t xml:space="preserve">Bolesławiec, </w:t>
      </w:r>
      <w:r w:rsidR="00D62069">
        <w:rPr>
          <w:rFonts w:ascii="Verdana" w:hAnsi="Verdana"/>
        </w:rPr>
        <w:t>20</w:t>
      </w:r>
      <w:r>
        <w:rPr>
          <w:rFonts w:ascii="Verdana" w:hAnsi="Verdana"/>
        </w:rPr>
        <w:t>.0</w:t>
      </w:r>
      <w:r w:rsidR="00D62069">
        <w:rPr>
          <w:rFonts w:ascii="Verdana" w:hAnsi="Verdana"/>
        </w:rPr>
        <w:t>4</w:t>
      </w:r>
      <w:r>
        <w:rPr>
          <w:rFonts w:ascii="Verdana" w:hAnsi="Verdana"/>
        </w:rPr>
        <w:t>.2022 r.</w:t>
      </w:r>
    </w:p>
    <w:p w:rsidR="0029391C" w:rsidRDefault="0029391C" w:rsidP="0029391C">
      <w:pPr>
        <w:rPr>
          <w:rFonts w:ascii="Verdana" w:hAnsi="Verdana"/>
          <w:lang w:eastAsia="pl-PL"/>
        </w:rPr>
      </w:pPr>
      <w:r>
        <w:rPr>
          <w:rFonts w:ascii="Verdana" w:hAnsi="Verdana"/>
        </w:rPr>
        <w:t>OR-I.211.10.2022</w:t>
      </w:r>
    </w:p>
    <w:p w:rsidR="00D070AF" w:rsidRDefault="00D070AF" w:rsidP="00D070AF">
      <w:pPr>
        <w:rPr>
          <w:rFonts w:ascii="Verdana" w:hAnsi="Verdana"/>
        </w:rPr>
      </w:pPr>
    </w:p>
    <w:p w:rsidR="00D070AF" w:rsidRDefault="00D070AF" w:rsidP="0029391C">
      <w:pPr>
        <w:rPr>
          <w:rFonts w:ascii="Verdana" w:hAnsi="Verdana"/>
        </w:rPr>
      </w:pPr>
    </w:p>
    <w:p w:rsidR="00D070AF" w:rsidRDefault="00D070AF" w:rsidP="0029391C">
      <w:pPr>
        <w:spacing w:before="60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Informacja</w:t>
      </w:r>
    </w:p>
    <w:p w:rsidR="00D070AF" w:rsidRDefault="00D070AF" w:rsidP="00D070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o wynikach naboru na stanowisko </w:t>
      </w:r>
    </w:p>
    <w:p w:rsidR="00D070AF" w:rsidRDefault="00D070AF" w:rsidP="00D070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inspektora ds. </w:t>
      </w:r>
      <w:r w:rsidR="00D62069">
        <w:rPr>
          <w:rFonts w:ascii="Verdana" w:hAnsi="Verdana"/>
          <w:b/>
        </w:rPr>
        <w:t>dochodów</w:t>
      </w:r>
    </w:p>
    <w:p w:rsidR="00D070AF" w:rsidRDefault="00D070AF" w:rsidP="00D070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 Wydziale </w:t>
      </w:r>
      <w:r w:rsidR="00D62069">
        <w:rPr>
          <w:rFonts w:ascii="Verdana" w:hAnsi="Verdana"/>
          <w:b/>
        </w:rPr>
        <w:t>Finansowo-Budżetowym</w:t>
      </w:r>
    </w:p>
    <w:p w:rsidR="00D070AF" w:rsidRDefault="00D070AF" w:rsidP="00D070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Urzędu Miasta Bolesławiec</w:t>
      </w:r>
    </w:p>
    <w:p w:rsidR="00D070AF" w:rsidRDefault="00D070AF" w:rsidP="00D070AF">
      <w:pPr>
        <w:jc w:val="center"/>
        <w:rPr>
          <w:rFonts w:ascii="Verdana" w:hAnsi="Verdana"/>
          <w:b/>
          <w:lang w:eastAsia="ar-SA"/>
        </w:rPr>
      </w:pPr>
    </w:p>
    <w:p w:rsidR="00D070AF" w:rsidRDefault="00D070AF" w:rsidP="0029391C">
      <w:pPr>
        <w:rPr>
          <w:rFonts w:ascii="Verdana" w:hAnsi="Verdana"/>
          <w:b/>
        </w:rPr>
      </w:pPr>
    </w:p>
    <w:p w:rsidR="00D070AF" w:rsidRDefault="00D070AF" w:rsidP="0029391C">
      <w:pPr>
        <w:spacing w:before="240" w:line="360" w:lineRule="auto"/>
        <w:ind w:firstLine="720"/>
        <w:rPr>
          <w:rFonts w:ascii="Verdana" w:hAnsi="Verdana"/>
        </w:rPr>
      </w:pPr>
      <w:r>
        <w:rPr>
          <w:rFonts w:ascii="Verdana" w:hAnsi="Verdana"/>
        </w:rPr>
        <w:t>Informujemy, że w wyniku zakończenia procedury naboru na ww. stanowisko nie został wybrany żaden kandydat, nabór nie został rozstrzygnięty. Na ogłoszony nabór nie wpłynęła żadna oferta spełniająca wymogi formalne.</w:t>
      </w:r>
    </w:p>
    <w:p w:rsidR="00D070AF" w:rsidRDefault="00D070AF" w:rsidP="00280373">
      <w:pPr>
        <w:spacing w:line="360" w:lineRule="auto"/>
        <w:ind w:firstLine="708"/>
        <w:rPr>
          <w:rFonts w:ascii="Verdana" w:hAnsi="Verdana"/>
        </w:rPr>
      </w:pPr>
    </w:p>
    <w:p w:rsidR="00D62069" w:rsidRDefault="00D62069" w:rsidP="00D070AF">
      <w:pPr>
        <w:rPr>
          <w:sz w:val="20"/>
          <w:szCs w:val="20"/>
        </w:rPr>
      </w:pPr>
    </w:p>
    <w:p w:rsidR="00280373" w:rsidRDefault="00280373" w:rsidP="0029391C">
      <w:pPr>
        <w:ind w:left="3540" w:firstLine="708"/>
        <w:jc w:val="center"/>
        <w:rPr>
          <w:rFonts w:ascii="Verdana" w:hAnsi="Verdana"/>
          <w:sz w:val="23"/>
          <w:szCs w:val="23"/>
          <w:lang w:eastAsia="pl-PL"/>
        </w:rPr>
      </w:pPr>
      <w:r>
        <w:rPr>
          <w:rFonts w:ascii="Verdana" w:hAnsi="Verdana"/>
          <w:sz w:val="23"/>
          <w:szCs w:val="23"/>
        </w:rPr>
        <w:t>Z up. Prezydenta Miasta</w:t>
      </w:r>
    </w:p>
    <w:p w:rsidR="00280373" w:rsidRDefault="00280373" w:rsidP="0029391C">
      <w:pPr>
        <w:ind w:left="3540" w:firstLine="708"/>
        <w:jc w:val="center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Sekretarz Miasta</w:t>
      </w:r>
    </w:p>
    <w:p w:rsidR="00280373" w:rsidRDefault="00280373" w:rsidP="0029391C">
      <w:pPr>
        <w:ind w:left="3540" w:firstLine="708"/>
        <w:jc w:val="center"/>
        <w:rPr>
          <w:rFonts w:ascii="Verdana" w:hAnsi="Verdana"/>
          <w:sz w:val="23"/>
          <w:szCs w:val="23"/>
        </w:rPr>
      </w:pPr>
    </w:p>
    <w:p w:rsidR="00280373" w:rsidRDefault="00280373" w:rsidP="0029391C">
      <w:pPr>
        <w:ind w:left="3540" w:firstLine="708"/>
        <w:jc w:val="center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 xml:space="preserve">/-/ Małgorzata </w:t>
      </w:r>
      <w:proofErr w:type="spellStart"/>
      <w:r>
        <w:rPr>
          <w:rFonts w:ascii="Verdana" w:hAnsi="Verdana"/>
          <w:sz w:val="23"/>
          <w:szCs w:val="23"/>
        </w:rPr>
        <w:t>Słonecka</w:t>
      </w:r>
      <w:proofErr w:type="spellEnd"/>
    </w:p>
    <w:p w:rsidR="00D62069" w:rsidRDefault="00D62069" w:rsidP="00D070AF">
      <w:pPr>
        <w:rPr>
          <w:sz w:val="20"/>
          <w:szCs w:val="20"/>
        </w:rPr>
      </w:pPr>
    </w:p>
    <w:p w:rsidR="00D070AF" w:rsidRDefault="00D070AF" w:rsidP="00D070AF">
      <w:pPr>
        <w:rPr>
          <w:sz w:val="20"/>
          <w:szCs w:val="20"/>
        </w:rPr>
      </w:pPr>
      <w:bookmarkStart w:id="0" w:name="_GoBack"/>
      <w:bookmarkEnd w:id="0"/>
    </w:p>
    <w:p w:rsidR="00D070AF" w:rsidRDefault="00D070AF" w:rsidP="00D070AF">
      <w:r>
        <w:rPr>
          <w:sz w:val="20"/>
          <w:szCs w:val="20"/>
        </w:rPr>
        <w:t>RS/RS</w:t>
      </w:r>
    </w:p>
    <w:p w:rsidR="00D610ED" w:rsidRPr="00D070AF" w:rsidRDefault="00D610ED" w:rsidP="00D070AF"/>
    <w:sectPr w:rsidR="00D610ED" w:rsidRPr="00D070A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944" w:rsidRDefault="00FD6944">
      <w:r>
        <w:separator/>
      </w:r>
    </w:p>
  </w:endnote>
  <w:endnote w:type="continuationSeparator" w:id="0">
    <w:p w:rsidR="00FD6944" w:rsidRDefault="00FD6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7230EE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114925" cy="19050"/>
          <wp:effectExtent l="0" t="0" r="952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eastAsia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Bolesławiec, Rynek 41 – Ratusz tel. +48 75 645 64 00 fax +48 75 645 64 02</w:t>
    </w:r>
  </w:p>
  <w:p w:rsidR="00652752" w:rsidRDefault="00652752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eastAsia="Arial" w:hAnsi="Arial" w:cs="Arial"/>
        <w:sz w:val="17"/>
        <w:szCs w:val="17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NIP </w:t>
    </w:r>
    <w:r w:rsidRPr="001E4C88">
      <w:rPr>
        <w:rFonts w:ascii="Arial" w:hAnsi="Arial" w:cs="Arial"/>
        <w:sz w:val="18"/>
        <w:lang w:val="en-US"/>
      </w:rPr>
      <w:t>612-16-36-326</w:t>
    </w:r>
    <w:r w:rsidRPr="001E4C88">
      <w:rPr>
        <w:lang w:val="en-US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REGON </w:t>
    </w:r>
    <w:r>
      <w:rPr>
        <w:rFonts w:ascii="Arial" w:hAnsi="Arial" w:cs="Arial"/>
        <w:sz w:val="18"/>
        <w:szCs w:val="18"/>
        <w:lang w:val="en-US"/>
      </w:rPr>
      <w:t>000524944</w:t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  <w:lang w:val="fr-FR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proofErr w:type="spellStart"/>
    <w:r>
      <w:rPr>
        <w:rFonts w:ascii="Arial" w:hAnsi="Arial" w:cs="Arial"/>
        <w:sz w:val="18"/>
        <w:szCs w:val="18"/>
        <w:lang w:val="de-DE"/>
      </w:rPr>
      <w:t>nr</w:t>
    </w:r>
    <w:proofErr w:type="spellEnd"/>
    <w:r>
      <w:rPr>
        <w:rFonts w:ascii="Arial" w:hAnsi="Arial" w:cs="Arial"/>
        <w:sz w:val="18"/>
        <w:szCs w:val="18"/>
        <w:lang w:val="de-DE"/>
      </w:rPr>
      <w:t xml:space="preserve"> 98 1020 2137 0000 9002 0046 4230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</w:p>
  <w:p w:rsidR="00652752" w:rsidRDefault="00652752">
    <w:pPr>
      <w:ind w:firstLine="70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944" w:rsidRDefault="00FD6944">
      <w:r>
        <w:separator/>
      </w:r>
    </w:p>
  </w:footnote>
  <w:footnote w:type="continuationSeparator" w:id="0">
    <w:p w:rsidR="00FD6944" w:rsidRDefault="00FD6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jc w:val="center"/>
      <w:rPr>
        <w:sz w:val="40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7230EE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eastAsia="Arial" w:hAnsi="Arial" w:cs="Arial"/>
        <w:b/>
        <w:noProof/>
        <w:sz w:val="44"/>
        <w:szCs w:val="44"/>
        <w:lang w:eastAsia="pl-P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3765" cy="1028065"/>
          <wp:effectExtent l="0" t="0" r="635" b="635"/>
          <wp:wrapTight wrapText="bothSides">
            <wp:wrapPolygon edited="0">
              <wp:start x="0" y="0"/>
              <wp:lineTo x="0" y="21213"/>
              <wp:lineTo x="21165" y="21213"/>
              <wp:lineTo x="21165" y="0"/>
              <wp:lineTo x="0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 xml:space="preserve"> PREZYDENT MIASTA</w:t>
    </w:r>
  </w:p>
  <w:p w:rsidR="00652752" w:rsidRDefault="007230EE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-1177290</wp:posOffset>
          </wp:positionH>
          <wp:positionV relativeFrom="paragraph">
            <wp:posOffset>605155</wp:posOffset>
          </wp:positionV>
          <wp:extent cx="1041400" cy="8913495"/>
          <wp:effectExtent l="0" t="0" r="6350" b="1905"/>
          <wp:wrapNone/>
          <wp:docPr id="10" name="Obraz 5" descr="pasek-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sek-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8913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>BOLESŁAWIEC</w:t>
    </w:r>
  </w:p>
  <w:p w:rsidR="00652752" w:rsidRDefault="007230EE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inline distT="0" distB="0" distL="0" distR="0">
          <wp:extent cx="971550" cy="8420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420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7230EE">
    <w:pPr>
      <w:pStyle w:val="Stopka"/>
      <w:jc w:val="both"/>
    </w:pPr>
    <w:r>
      <w:rPr>
        <w:noProof/>
        <w:lang w:eastAsia="pl-PL"/>
      </w:rPr>
      <w:drawing>
        <wp:inline distT="0" distB="0" distL="0" distR="0">
          <wp:extent cx="1343025" cy="8915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15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215" cy="8919845"/>
          <wp:effectExtent l="0" t="0" r="0" b="0"/>
          <wp:wrapNone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8919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lang w:val="de-DE"/>
      </w:rPr>
      <w:t xml:space="preserve">  </w:t>
    </w:r>
    <w:r>
      <w:rPr>
        <w:noProof/>
        <w:lang w:eastAsia="pl-PL"/>
      </w:rPr>
      <w:drawing>
        <wp:inline distT="0" distB="0" distL="0" distR="0">
          <wp:extent cx="5114925" cy="19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7230EE">
    <w:pPr>
      <w:pStyle w:val="Nagwek"/>
      <w:tabs>
        <w:tab w:val="clear" w:pos="4536"/>
        <w:tab w:val="clear" w:pos="9072"/>
        <w:tab w:val="left" w:pos="2730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676275" cy="48672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67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652752">
      <w:rPr>
        <w:lang w:val="de-DE"/>
      </w:rPr>
      <w:tab/>
    </w:r>
  </w:p>
  <w:p w:rsidR="00652752" w:rsidRDefault="007230EE">
    <w:pPr>
      <w:pStyle w:val="Nagwek"/>
      <w:tabs>
        <w:tab w:val="clear" w:pos="9072"/>
        <w:tab w:val="left" w:pos="4536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D1"/>
    <w:rsid w:val="00043C17"/>
    <w:rsid w:val="00060616"/>
    <w:rsid w:val="000C71D5"/>
    <w:rsid w:val="000E3E7E"/>
    <w:rsid w:val="000F45AA"/>
    <w:rsid w:val="001215B5"/>
    <w:rsid w:val="00133716"/>
    <w:rsid w:val="001B1808"/>
    <w:rsid w:val="001D70A2"/>
    <w:rsid w:val="001E4C88"/>
    <w:rsid w:val="00237BA7"/>
    <w:rsid w:val="00280373"/>
    <w:rsid w:val="0029391C"/>
    <w:rsid w:val="002C51FB"/>
    <w:rsid w:val="002E23EF"/>
    <w:rsid w:val="003F29D1"/>
    <w:rsid w:val="003F47FF"/>
    <w:rsid w:val="00400DAF"/>
    <w:rsid w:val="004766FA"/>
    <w:rsid w:val="004C5CC3"/>
    <w:rsid w:val="005331F4"/>
    <w:rsid w:val="00562C2C"/>
    <w:rsid w:val="00565611"/>
    <w:rsid w:val="005A0A4F"/>
    <w:rsid w:val="005B4325"/>
    <w:rsid w:val="00652752"/>
    <w:rsid w:val="006D2D21"/>
    <w:rsid w:val="007112D1"/>
    <w:rsid w:val="007230EE"/>
    <w:rsid w:val="00837827"/>
    <w:rsid w:val="008526F0"/>
    <w:rsid w:val="00885E75"/>
    <w:rsid w:val="00911541"/>
    <w:rsid w:val="00A26057"/>
    <w:rsid w:val="00B961D1"/>
    <w:rsid w:val="00BC06C1"/>
    <w:rsid w:val="00C14462"/>
    <w:rsid w:val="00C72584"/>
    <w:rsid w:val="00C77673"/>
    <w:rsid w:val="00CE5F3A"/>
    <w:rsid w:val="00D070AF"/>
    <w:rsid w:val="00D610ED"/>
    <w:rsid w:val="00D62069"/>
    <w:rsid w:val="00E64844"/>
    <w:rsid w:val="00ED52D2"/>
    <w:rsid w:val="00EE704D"/>
    <w:rsid w:val="00F561C0"/>
    <w:rsid w:val="00F95C7D"/>
    <w:rsid w:val="00FD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4</TotalTime>
  <Pages>1</Pages>
  <Words>66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3</cp:revision>
  <cp:lastPrinted>2022-04-20T11:56:00Z</cp:lastPrinted>
  <dcterms:created xsi:type="dcterms:W3CDTF">2022-04-20T12:49:00Z</dcterms:created>
  <dcterms:modified xsi:type="dcterms:W3CDTF">2022-04-20T12:53:00Z</dcterms:modified>
</cp:coreProperties>
</file>