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221209" w:rsidRPr="000F5E1D" w:rsidRDefault="00221209" w:rsidP="00221209">
      <w:pPr>
        <w:rPr>
          <w:rFonts w:ascii="Arial" w:hAnsi="Arial" w:cs="Arial"/>
        </w:rPr>
      </w:pPr>
      <w:r w:rsidRPr="000F5E1D">
        <w:rPr>
          <w:rFonts w:ascii="Arial" w:hAnsi="Arial" w:cs="Arial"/>
        </w:rPr>
        <w:t>ZI-I.7011.</w:t>
      </w:r>
      <w:r w:rsidR="000F2964" w:rsidRPr="000F5E1D">
        <w:rPr>
          <w:rFonts w:ascii="Arial" w:hAnsi="Arial" w:cs="Arial"/>
        </w:rPr>
        <w:t>4</w:t>
      </w:r>
      <w:r w:rsidRPr="000F5E1D">
        <w:rPr>
          <w:rFonts w:ascii="Arial" w:hAnsi="Arial" w:cs="Arial"/>
        </w:rPr>
        <w:t>.202</w:t>
      </w:r>
      <w:r w:rsidR="005D7425" w:rsidRPr="000F5E1D">
        <w:rPr>
          <w:rFonts w:ascii="Arial" w:hAnsi="Arial" w:cs="Arial"/>
        </w:rPr>
        <w:t>2</w:t>
      </w:r>
      <w:r w:rsidRPr="000F5E1D">
        <w:rPr>
          <w:rFonts w:ascii="Arial" w:hAnsi="Arial" w:cs="Arial"/>
        </w:rPr>
        <w:t>.RR</w:t>
      </w:r>
    </w:p>
    <w:p w:rsidR="00221209" w:rsidRPr="000F5E1D" w:rsidRDefault="00221209" w:rsidP="00221209">
      <w:pPr>
        <w:jc w:val="right"/>
        <w:rPr>
          <w:rFonts w:ascii="Arial" w:hAnsi="Arial" w:cs="Arial"/>
        </w:rPr>
      </w:pPr>
      <w:r w:rsidRPr="000F5E1D">
        <w:rPr>
          <w:rFonts w:ascii="Arial" w:hAnsi="Arial" w:cs="Arial"/>
        </w:rPr>
        <w:t xml:space="preserve">Bolesławiec, dnia </w:t>
      </w:r>
      <w:r w:rsidR="00C776A4" w:rsidRPr="000F5E1D">
        <w:rPr>
          <w:rFonts w:ascii="Arial" w:hAnsi="Arial" w:cs="Arial"/>
        </w:rPr>
        <w:t>19 kwietnia</w:t>
      </w:r>
      <w:r w:rsidRPr="000F5E1D">
        <w:rPr>
          <w:rFonts w:ascii="Arial" w:hAnsi="Arial" w:cs="Arial"/>
        </w:rPr>
        <w:t xml:space="preserve"> 202</w:t>
      </w:r>
      <w:r w:rsidR="00CC75F7" w:rsidRPr="000F5E1D">
        <w:rPr>
          <w:rFonts w:ascii="Arial" w:hAnsi="Arial" w:cs="Arial"/>
        </w:rPr>
        <w:t>2</w:t>
      </w:r>
      <w:r w:rsidRPr="000F5E1D">
        <w:rPr>
          <w:rFonts w:ascii="Arial" w:hAnsi="Arial" w:cs="Arial"/>
        </w:rPr>
        <w:t xml:space="preserve"> r.</w:t>
      </w:r>
    </w:p>
    <w:p w:rsidR="00221209" w:rsidRPr="000F5E1D" w:rsidRDefault="00221209" w:rsidP="00221209">
      <w:pPr>
        <w:rPr>
          <w:b/>
        </w:rPr>
      </w:pPr>
    </w:p>
    <w:p w:rsidR="009C586B" w:rsidRPr="000F5E1D" w:rsidRDefault="009C586B" w:rsidP="00CC75F7">
      <w:pPr>
        <w:rPr>
          <w:rFonts w:ascii="Arial" w:hAnsi="Arial" w:cs="Arial"/>
        </w:rPr>
      </w:pPr>
    </w:p>
    <w:p w:rsidR="00CC75F7" w:rsidRPr="000F5E1D" w:rsidRDefault="00CC75F7" w:rsidP="000F5E1D">
      <w:pPr>
        <w:spacing w:before="240" w:line="276" w:lineRule="auto"/>
        <w:ind w:left="4536"/>
        <w:rPr>
          <w:rFonts w:ascii="Arial" w:hAnsi="Arial" w:cs="Arial"/>
          <w:b/>
        </w:rPr>
      </w:pPr>
      <w:r w:rsidRPr="000F5E1D">
        <w:rPr>
          <w:rFonts w:ascii="Arial" w:hAnsi="Arial" w:cs="Arial"/>
          <w:b/>
        </w:rPr>
        <w:t>Pan Józef Pokładek</w:t>
      </w:r>
    </w:p>
    <w:p w:rsidR="00CC75F7" w:rsidRPr="000F5E1D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</w:rPr>
      </w:pPr>
      <w:r w:rsidRPr="000F5E1D">
        <w:rPr>
          <w:rFonts w:ascii="Arial" w:hAnsi="Arial" w:cs="Arial"/>
          <w:b/>
        </w:rPr>
        <w:t xml:space="preserve">Przewodniczący Rady Miasta </w:t>
      </w:r>
    </w:p>
    <w:p w:rsidR="00CC75F7" w:rsidRPr="000F5E1D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</w:rPr>
      </w:pPr>
      <w:r w:rsidRPr="000F5E1D">
        <w:rPr>
          <w:rFonts w:ascii="Arial" w:hAnsi="Arial" w:cs="Arial"/>
          <w:b/>
        </w:rPr>
        <w:t>Bolesławiec</w:t>
      </w:r>
    </w:p>
    <w:p w:rsidR="00CC75F7" w:rsidRPr="000F5E1D" w:rsidRDefault="00CC75F7" w:rsidP="00CC75F7">
      <w:pPr>
        <w:spacing w:line="276" w:lineRule="auto"/>
        <w:jc w:val="both"/>
        <w:rPr>
          <w:rFonts w:ascii="Arial" w:hAnsi="Arial" w:cs="Arial"/>
        </w:rPr>
      </w:pPr>
    </w:p>
    <w:p w:rsidR="009C586B" w:rsidRPr="000F5E1D" w:rsidRDefault="009C586B" w:rsidP="009C586B">
      <w:pPr>
        <w:spacing w:line="276" w:lineRule="auto"/>
        <w:jc w:val="both"/>
        <w:rPr>
          <w:rFonts w:ascii="Arial" w:hAnsi="Arial" w:cs="Arial"/>
        </w:rPr>
      </w:pPr>
    </w:p>
    <w:p w:rsidR="00CC75F7" w:rsidRPr="000F5E1D" w:rsidRDefault="00CC75F7" w:rsidP="00C776A4">
      <w:pPr>
        <w:spacing w:line="276" w:lineRule="auto"/>
        <w:rPr>
          <w:rFonts w:ascii="Arial" w:hAnsi="Arial" w:cs="Arial"/>
        </w:rPr>
      </w:pPr>
      <w:r w:rsidRPr="000F5E1D">
        <w:rPr>
          <w:rFonts w:ascii="Arial" w:hAnsi="Arial" w:cs="Arial"/>
        </w:rPr>
        <w:t>Dotyczy wniosku Radnego Rady Miasta – Leszka Chudzika przesłanego przy piśmie znak: ROGM.0003.</w:t>
      </w:r>
      <w:r w:rsidR="000F2964" w:rsidRPr="000F5E1D">
        <w:rPr>
          <w:rFonts w:ascii="Arial" w:hAnsi="Arial" w:cs="Arial"/>
        </w:rPr>
        <w:t>4</w:t>
      </w:r>
      <w:r w:rsidRPr="000F5E1D">
        <w:rPr>
          <w:rFonts w:ascii="Arial" w:hAnsi="Arial" w:cs="Arial"/>
        </w:rPr>
        <w:t xml:space="preserve">.2022 z dnia </w:t>
      </w:r>
      <w:r w:rsidR="000F2964" w:rsidRPr="000F5E1D">
        <w:rPr>
          <w:rFonts w:ascii="Arial" w:hAnsi="Arial" w:cs="Arial"/>
        </w:rPr>
        <w:t>03 marca</w:t>
      </w:r>
      <w:r w:rsidRPr="000F5E1D">
        <w:rPr>
          <w:rFonts w:ascii="Arial" w:hAnsi="Arial" w:cs="Arial"/>
        </w:rPr>
        <w:t xml:space="preserve"> 2022 r., dotyczącego „</w:t>
      </w:r>
      <w:r w:rsidR="000F2964" w:rsidRPr="000F5E1D">
        <w:rPr>
          <w:rFonts w:ascii="Arial" w:hAnsi="Arial" w:cs="Arial"/>
        </w:rPr>
        <w:t>przeniesienia studzienek kanalizacyjnych na ul. Widok 32-33</w:t>
      </w:r>
      <w:r w:rsidRPr="000F5E1D">
        <w:rPr>
          <w:rFonts w:ascii="Arial" w:hAnsi="Arial" w:cs="Arial"/>
        </w:rPr>
        <w:t>”.</w:t>
      </w:r>
    </w:p>
    <w:p w:rsidR="000F2964" w:rsidRPr="000F5E1D" w:rsidRDefault="000F2964" w:rsidP="00C776A4">
      <w:pPr>
        <w:spacing w:line="276" w:lineRule="auto"/>
        <w:jc w:val="both"/>
        <w:rPr>
          <w:rFonts w:ascii="Arial" w:hAnsi="Arial" w:cs="Arial"/>
        </w:rPr>
      </w:pPr>
    </w:p>
    <w:p w:rsidR="000F2964" w:rsidRPr="000F5E1D" w:rsidRDefault="000F2964" w:rsidP="00C776A4">
      <w:pPr>
        <w:spacing w:line="276" w:lineRule="auto"/>
        <w:jc w:val="both"/>
        <w:rPr>
          <w:rFonts w:ascii="Arial" w:hAnsi="Arial" w:cs="Arial"/>
        </w:rPr>
      </w:pPr>
    </w:p>
    <w:p w:rsidR="00CC75F7" w:rsidRDefault="00C776A4" w:rsidP="00C776A4">
      <w:pPr>
        <w:spacing w:line="276" w:lineRule="auto"/>
        <w:rPr>
          <w:rFonts w:ascii="Arial" w:hAnsi="Arial" w:cs="Arial"/>
          <w:iCs/>
        </w:rPr>
      </w:pPr>
      <w:r w:rsidRPr="000F5E1D">
        <w:rPr>
          <w:rFonts w:ascii="Arial" w:hAnsi="Arial" w:cs="Arial"/>
          <w:iCs/>
        </w:rPr>
        <w:t xml:space="preserve">W załączeniu przekazuję odpowiedź </w:t>
      </w:r>
      <w:r w:rsidR="000F2964" w:rsidRPr="000F5E1D">
        <w:rPr>
          <w:rFonts w:ascii="Arial" w:hAnsi="Arial" w:cs="Arial"/>
          <w:iCs/>
        </w:rPr>
        <w:t>zarządcy drogi wojewódzkiej nr 350</w:t>
      </w:r>
      <w:r w:rsidR="009C586B" w:rsidRPr="000F5E1D">
        <w:rPr>
          <w:rFonts w:ascii="Arial" w:hAnsi="Arial" w:cs="Arial"/>
          <w:iCs/>
        </w:rPr>
        <w:t xml:space="preserve"> ul. Widok</w:t>
      </w:r>
      <w:r w:rsidR="000F2964" w:rsidRPr="000F5E1D">
        <w:rPr>
          <w:rFonts w:ascii="Arial" w:hAnsi="Arial" w:cs="Arial"/>
          <w:iCs/>
        </w:rPr>
        <w:t xml:space="preserve"> - </w:t>
      </w:r>
      <w:r w:rsidR="009C586B" w:rsidRPr="000F5E1D">
        <w:rPr>
          <w:rFonts w:ascii="Arial" w:hAnsi="Arial" w:cs="Arial"/>
          <w:iCs/>
        </w:rPr>
        <w:t>Dolnośląskiej Służby Dróg i Kolei we Wrocławiu,</w:t>
      </w:r>
      <w:r w:rsidRPr="000F5E1D">
        <w:rPr>
          <w:rFonts w:ascii="Arial" w:hAnsi="Arial" w:cs="Arial"/>
          <w:iCs/>
        </w:rPr>
        <w:t xml:space="preserve"> zawierając</w:t>
      </w:r>
      <w:r w:rsidR="00EE42BD" w:rsidRPr="000F5E1D">
        <w:rPr>
          <w:rFonts w:ascii="Arial" w:hAnsi="Arial" w:cs="Arial"/>
          <w:iCs/>
        </w:rPr>
        <w:t>ą</w:t>
      </w:r>
      <w:r w:rsidRPr="000F5E1D">
        <w:rPr>
          <w:rFonts w:ascii="Arial" w:hAnsi="Arial" w:cs="Arial"/>
          <w:iCs/>
        </w:rPr>
        <w:t xml:space="preserve"> odpowiedź na przedmiotow</w:t>
      </w:r>
      <w:r w:rsidR="00EE42BD" w:rsidRPr="000F5E1D">
        <w:rPr>
          <w:rFonts w:ascii="Arial" w:hAnsi="Arial" w:cs="Arial"/>
          <w:iCs/>
        </w:rPr>
        <w:t>y</w:t>
      </w:r>
      <w:r w:rsidRPr="000F5E1D">
        <w:rPr>
          <w:rFonts w:ascii="Arial" w:hAnsi="Arial" w:cs="Arial"/>
          <w:iCs/>
        </w:rPr>
        <w:t xml:space="preserve"> </w:t>
      </w:r>
      <w:r w:rsidR="00EE42BD" w:rsidRPr="000F5E1D">
        <w:rPr>
          <w:rFonts w:ascii="Arial" w:hAnsi="Arial" w:cs="Arial"/>
          <w:iCs/>
        </w:rPr>
        <w:t>wniosek</w:t>
      </w:r>
      <w:r w:rsidRPr="000F5E1D">
        <w:rPr>
          <w:rFonts w:ascii="Arial" w:hAnsi="Arial" w:cs="Arial"/>
          <w:iCs/>
        </w:rPr>
        <w:t>.</w:t>
      </w:r>
    </w:p>
    <w:p w:rsidR="000F5E1D" w:rsidRDefault="000F5E1D" w:rsidP="000F5E1D">
      <w:pPr>
        <w:spacing w:line="276" w:lineRule="auto"/>
        <w:ind w:left="4253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II Zastępca Pr</w:t>
      </w:r>
      <w:bookmarkStart w:id="0" w:name="_GoBack"/>
      <w:bookmarkEnd w:id="0"/>
      <w:r>
        <w:rPr>
          <w:rFonts w:ascii="Arial" w:hAnsi="Arial" w:cs="Arial"/>
          <w:iCs/>
        </w:rPr>
        <w:t>ezydenta Miasta</w:t>
      </w:r>
    </w:p>
    <w:p w:rsidR="000F5E1D" w:rsidRDefault="000F5E1D" w:rsidP="000F5E1D">
      <w:pPr>
        <w:spacing w:line="276" w:lineRule="auto"/>
        <w:ind w:left="4253"/>
        <w:rPr>
          <w:rFonts w:ascii="Arial" w:hAnsi="Arial" w:cs="Arial"/>
          <w:iCs/>
        </w:rPr>
      </w:pPr>
    </w:p>
    <w:p w:rsidR="000F5E1D" w:rsidRPr="000F5E1D" w:rsidRDefault="000F5E1D" w:rsidP="000F5E1D">
      <w:pPr>
        <w:spacing w:line="276" w:lineRule="auto"/>
        <w:ind w:left="4253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/-/ Iwona Mandżuk-Dudek</w:t>
      </w:r>
    </w:p>
    <w:p w:rsidR="00CC75F7" w:rsidRDefault="00CC75F7" w:rsidP="00CC75F7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7048FC" w:rsidRPr="00CC75F7" w:rsidRDefault="007048FC" w:rsidP="000F5E1D">
      <w:pPr>
        <w:spacing w:before="2040"/>
        <w:rPr>
          <w:rFonts w:ascii="Arial" w:hAnsi="Arial" w:cs="Arial"/>
          <w:sz w:val="20"/>
          <w:szCs w:val="20"/>
        </w:rPr>
      </w:pPr>
    </w:p>
    <w:p w:rsidR="00A1053E" w:rsidRPr="00CC75F7" w:rsidRDefault="00A1053E" w:rsidP="009C586B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Otrzymują:</w:t>
      </w:r>
    </w:p>
    <w:p w:rsidR="00A1053E" w:rsidRPr="00CC75F7" w:rsidRDefault="00A1053E" w:rsidP="009C586B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Józef Pokładek </w:t>
      </w:r>
    </w:p>
    <w:p w:rsidR="00A1053E" w:rsidRPr="00CC75F7" w:rsidRDefault="00A1053E" w:rsidP="009C586B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Przewodniczący Rady Miasta</w:t>
      </w:r>
      <w:r w:rsidR="00CC75F7">
        <w:rPr>
          <w:rFonts w:ascii="Arial" w:hAnsi="Arial" w:cs="Arial"/>
          <w:sz w:val="22"/>
          <w:szCs w:val="22"/>
        </w:rPr>
        <w:t xml:space="preserve"> Bolesławiec</w:t>
      </w:r>
      <w:r w:rsidRPr="00CC75F7">
        <w:rPr>
          <w:rFonts w:ascii="Arial" w:hAnsi="Arial" w:cs="Arial"/>
          <w:sz w:val="22"/>
          <w:szCs w:val="22"/>
        </w:rPr>
        <w:t xml:space="preserve">, </w:t>
      </w:r>
    </w:p>
    <w:p w:rsidR="00A1053E" w:rsidRPr="00CC75F7" w:rsidRDefault="00A1053E" w:rsidP="009C586B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</w:t>
      </w:r>
      <w:r w:rsidR="00F32B9A" w:rsidRPr="00CC75F7">
        <w:rPr>
          <w:rFonts w:ascii="Arial" w:hAnsi="Arial" w:cs="Arial"/>
          <w:sz w:val="22"/>
          <w:szCs w:val="22"/>
        </w:rPr>
        <w:t>Leszek Chudzik</w:t>
      </w:r>
    </w:p>
    <w:p w:rsidR="00A1053E" w:rsidRPr="00CC75F7" w:rsidRDefault="00A1053E" w:rsidP="009C586B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Radny Rady Miasta,</w:t>
      </w:r>
    </w:p>
    <w:p w:rsidR="000F5E1D" w:rsidRPr="000F5E1D" w:rsidRDefault="00F32B9A" w:rsidP="000F5E1D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A</w:t>
      </w:r>
      <w:r w:rsidR="00A1053E" w:rsidRPr="00CC75F7">
        <w:rPr>
          <w:rFonts w:ascii="Arial" w:hAnsi="Arial" w:cs="Arial"/>
          <w:sz w:val="22"/>
          <w:szCs w:val="22"/>
        </w:rPr>
        <w:t>a</w:t>
      </w:r>
      <w:r w:rsidRPr="00CC75F7">
        <w:rPr>
          <w:rFonts w:ascii="Arial" w:hAnsi="Arial" w:cs="Arial"/>
          <w:sz w:val="22"/>
          <w:szCs w:val="22"/>
        </w:rPr>
        <w:t>.</w:t>
      </w:r>
    </w:p>
    <w:sectPr w:rsidR="000F5E1D" w:rsidRPr="000F5E1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D0F" w:rsidRDefault="00940D0F">
      <w:r>
        <w:separator/>
      </w:r>
    </w:p>
  </w:endnote>
  <w:endnote w:type="continuationSeparator" w:id="0">
    <w:p w:rsidR="00940D0F" w:rsidRDefault="00940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 w:rsidP="000F5E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B082B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0F5E1D" w:rsidRDefault="00652752" w:rsidP="000F5E1D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D0F" w:rsidRDefault="00940D0F">
      <w:r>
        <w:separator/>
      </w:r>
    </w:p>
  </w:footnote>
  <w:footnote w:type="continuationSeparator" w:id="0">
    <w:p w:rsidR="00940D0F" w:rsidRDefault="00940D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B082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6B082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6B082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B082B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B082B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6B082B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4261"/>
    <w:rsid w:val="000B2BA5"/>
    <w:rsid w:val="000F2964"/>
    <w:rsid w:val="000F5E1D"/>
    <w:rsid w:val="001D0C16"/>
    <w:rsid w:val="0021179A"/>
    <w:rsid w:val="00221209"/>
    <w:rsid w:val="00285006"/>
    <w:rsid w:val="00317841"/>
    <w:rsid w:val="003F29D1"/>
    <w:rsid w:val="004D1F74"/>
    <w:rsid w:val="005D7425"/>
    <w:rsid w:val="00652752"/>
    <w:rsid w:val="006B082B"/>
    <w:rsid w:val="007048FC"/>
    <w:rsid w:val="00704CB2"/>
    <w:rsid w:val="00704DC0"/>
    <w:rsid w:val="007112D1"/>
    <w:rsid w:val="00732501"/>
    <w:rsid w:val="007E4883"/>
    <w:rsid w:val="008040DD"/>
    <w:rsid w:val="008526F0"/>
    <w:rsid w:val="0086781E"/>
    <w:rsid w:val="00940D0F"/>
    <w:rsid w:val="00956122"/>
    <w:rsid w:val="009C586B"/>
    <w:rsid w:val="00A1053E"/>
    <w:rsid w:val="00A560F0"/>
    <w:rsid w:val="00A63AF3"/>
    <w:rsid w:val="00AB4579"/>
    <w:rsid w:val="00BC0037"/>
    <w:rsid w:val="00BC06C1"/>
    <w:rsid w:val="00C14462"/>
    <w:rsid w:val="00C4186F"/>
    <w:rsid w:val="00C776A4"/>
    <w:rsid w:val="00CC1530"/>
    <w:rsid w:val="00CC75F7"/>
    <w:rsid w:val="00D1217D"/>
    <w:rsid w:val="00D41229"/>
    <w:rsid w:val="00D66355"/>
    <w:rsid w:val="00D80549"/>
    <w:rsid w:val="00E06383"/>
    <w:rsid w:val="00E26269"/>
    <w:rsid w:val="00EE42BD"/>
    <w:rsid w:val="00F32B9A"/>
    <w:rsid w:val="00FB40FE"/>
    <w:rsid w:val="00FD3EF4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11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2022-04-19T05:41:00Z</cp:lastPrinted>
  <dcterms:created xsi:type="dcterms:W3CDTF">2022-04-21T10:47:00Z</dcterms:created>
  <dcterms:modified xsi:type="dcterms:W3CDTF">2022-04-21T10:57:00Z</dcterms:modified>
</cp:coreProperties>
</file>