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21209" w:rsidRPr="00FB46A0" w:rsidRDefault="00221209" w:rsidP="00221209">
      <w:pPr>
        <w:rPr>
          <w:rFonts w:ascii="Arial" w:hAnsi="Arial" w:cs="Arial"/>
          <w:sz w:val="22"/>
          <w:szCs w:val="22"/>
        </w:rPr>
      </w:pPr>
      <w:r w:rsidRPr="00FB46A0">
        <w:rPr>
          <w:rFonts w:ascii="Arial" w:hAnsi="Arial" w:cs="Arial"/>
          <w:sz w:val="22"/>
          <w:szCs w:val="22"/>
        </w:rPr>
        <w:t>ZI-I.7011.</w:t>
      </w:r>
      <w:r w:rsidR="001A2C51">
        <w:rPr>
          <w:rFonts w:ascii="Arial" w:hAnsi="Arial" w:cs="Arial"/>
          <w:sz w:val="22"/>
          <w:szCs w:val="22"/>
        </w:rPr>
        <w:t>5</w:t>
      </w:r>
      <w:r w:rsidRPr="00FB46A0">
        <w:rPr>
          <w:rFonts w:ascii="Arial" w:hAnsi="Arial" w:cs="Arial"/>
          <w:sz w:val="22"/>
          <w:szCs w:val="22"/>
        </w:rPr>
        <w:t>.202</w:t>
      </w:r>
      <w:r w:rsidR="005D7425">
        <w:rPr>
          <w:rFonts w:ascii="Arial" w:hAnsi="Arial" w:cs="Arial"/>
          <w:sz w:val="22"/>
          <w:szCs w:val="22"/>
        </w:rPr>
        <w:t>2</w:t>
      </w:r>
      <w:r w:rsidRPr="00FB46A0">
        <w:rPr>
          <w:rFonts w:ascii="Arial" w:hAnsi="Arial" w:cs="Arial"/>
          <w:sz w:val="22"/>
          <w:szCs w:val="22"/>
        </w:rPr>
        <w:t>.RR</w:t>
      </w:r>
    </w:p>
    <w:p w:rsidR="009C586B" w:rsidRPr="00354409" w:rsidRDefault="00221209" w:rsidP="004E7D1B">
      <w:pPr>
        <w:jc w:val="right"/>
        <w:rPr>
          <w:rFonts w:ascii="Arial" w:hAnsi="Arial" w:cs="Arial"/>
        </w:rPr>
      </w:pPr>
      <w:r w:rsidRPr="00354409">
        <w:rPr>
          <w:rFonts w:ascii="Arial" w:hAnsi="Arial" w:cs="Arial"/>
        </w:rPr>
        <w:t xml:space="preserve">Bolesławiec, dnia </w:t>
      </w:r>
      <w:r w:rsidR="00F7211F" w:rsidRPr="00354409">
        <w:rPr>
          <w:rFonts w:ascii="Arial" w:hAnsi="Arial" w:cs="Arial"/>
        </w:rPr>
        <w:t>2</w:t>
      </w:r>
      <w:r w:rsidR="001A2C51" w:rsidRPr="00354409">
        <w:rPr>
          <w:rFonts w:ascii="Arial" w:hAnsi="Arial" w:cs="Arial"/>
        </w:rPr>
        <w:t>5</w:t>
      </w:r>
      <w:r w:rsidR="00C776A4" w:rsidRPr="00354409">
        <w:rPr>
          <w:rFonts w:ascii="Arial" w:hAnsi="Arial" w:cs="Arial"/>
        </w:rPr>
        <w:t xml:space="preserve"> kwietnia</w:t>
      </w:r>
      <w:r w:rsidRPr="00354409">
        <w:rPr>
          <w:rFonts w:ascii="Arial" w:hAnsi="Arial" w:cs="Arial"/>
        </w:rPr>
        <w:t xml:space="preserve"> 202</w:t>
      </w:r>
      <w:r w:rsidR="00CC75F7" w:rsidRPr="00354409">
        <w:rPr>
          <w:rFonts w:ascii="Arial" w:hAnsi="Arial" w:cs="Arial"/>
        </w:rPr>
        <w:t>2</w:t>
      </w:r>
      <w:r w:rsidRPr="00354409">
        <w:rPr>
          <w:rFonts w:ascii="Arial" w:hAnsi="Arial" w:cs="Arial"/>
        </w:rPr>
        <w:t xml:space="preserve"> r.</w:t>
      </w:r>
    </w:p>
    <w:p w:rsidR="00CC75F7" w:rsidRPr="00354409" w:rsidRDefault="00CC75F7" w:rsidP="00354409">
      <w:pPr>
        <w:spacing w:before="360" w:line="276" w:lineRule="auto"/>
        <w:ind w:left="4536"/>
        <w:rPr>
          <w:rFonts w:ascii="Arial" w:hAnsi="Arial" w:cs="Arial"/>
          <w:b/>
        </w:rPr>
      </w:pPr>
      <w:r w:rsidRPr="00354409">
        <w:rPr>
          <w:rFonts w:ascii="Arial" w:hAnsi="Arial" w:cs="Arial"/>
          <w:b/>
        </w:rPr>
        <w:t>Pan Józef Pokładek</w:t>
      </w:r>
    </w:p>
    <w:p w:rsidR="00CC75F7" w:rsidRPr="00354409" w:rsidRDefault="00CC75F7" w:rsidP="009C586B">
      <w:pPr>
        <w:spacing w:line="276" w:lineRule="auto"/>
        <w:ind w:left="4254" w:firstLine="282"/>
        <w:jc w:val="both"/>
        <w:rPr>
          <w:rFonts w:ascii="Arial" w:hAnsi="Arial" w:cs="Arial"/>
          <w:b/>
        </w:rPr>
      </w:pPr>
      <w:r w:rsidRPr="00354409">
        <w:rPr>
          <w:rFonts w:ascii="Arial" w:hAnsi="Arial" w:cs="Arial"/>
          <w:b/>
        </w:rPr>
        <w:t xml:space="preserve">Przewodniczący Rady Miasta </w:t>
      </w:r>
    </w:p>
    <w:p w:rsidR="00CC75F7" w:rsidRPr="00354409" w:rsidRDefault="00CC75F7" w:rsidP="009C586B">
      <w:pPr>
        <w:spacing w:line="276" w:lineRule="auto"/>
        <w:ind w:left="4254" w:firstLine="282"/>
        <w:jc w:val="both"/>
        <w:rPr>
          <w:rFonts w:ascii="Arial" w:hAnsi="Arial" w:cs="Arial"/>
          <w:b/>
        </w:rPr>
      </w:pPr>
      <w:r w:rsidRPr="00354409">
        <w:rPr>
          <w:rFonts w:ascii="Arial" w:hAnsi="Arial" w:cs="Arial"/>
          <w:b/>
        </w:rPr>
        <w:t>Bolesławiec</w:t>
      </w:r>
    </w:p>
    <w:p w:rsidR="009C586B" w:rsidRPr="00354409" w:rsidRDefault="009C586B" w:rsidP="009C586B">
      <w:pPr>
        <w:spacing w:line="276" w:lineRule="auto"/>
        <w:jc w:val="both"/>
        <w:rPr>
          <w:rFonts w:ascii="Arial" w:hAnsi="Arial" w:cs="Arial"/>
        </w:rPr>
      </w:pPr>
    </w:p>
    <w:p w:rsidR="00CC75F7" w:rsidRPr="00354409" w:rsidRDefault="00CC75F7" w:rsidP="00354409">
      <w:pPr>
        <w:spacing w:before="240" w:line="276" w:lineRule="auto"/>
        <w:rPr>
          <w:rFonts w:ascii="Arial" w:hAnsi="Arial" w:cs="Arial"/>
        </w:rPr>
      </w:pPr>
      <w:r w:rsidRPr="00354409">
        <w:rPr>
          <w:rFonts w:ascii="Arial" w:hAnsi="Arial" w:cs="Arial"/>
        </w:rPr>
        <w:t xml:space="preserve">Dotyczy wniosku Radnego Rady Miasta – </w:t>
      </w:r>
      <w:r w:rsidR="001A2C51" w:rsidRPr="00354409">
        <w:rPr>
          <w:rFonts w:ascii="Arial" w:hAnsi="Arial" w:cs="Arial"/>
        </w:rPr>
        <w:t>Damiana Sawczaka</w:t>
      </w:r>
      <w:r w:rsidRPr="00354409">
        <w:rPr>
          <w:rFonts w:ascii="Arial" w:hAnsi="Arial" w:cs="Arial"/>
        </w:rPr>
        <w:t xml:space="preserve"> przesłanego przy piśmie znak: ROGM.0003.</w:t>
      </w:r>
      <w:r w:rsidR="001A2C51" w:rsidRPr="00354409">
        <w:rPr>
          <w:rFonts w:ascii="Arial" w:hAnsi="Arial" w:cs="Arial"/>
        </w:rPr>
        <w:t>7</w:t>
      </w:r>
      <w:r w:rsidRPr="00354409">
        <w:rPr>
          <w:rFonts w:ascii="Arial" w:hAnsi="Arial" w:cs="Arial"/>
        </w:rPr>
        <w:t xml:space="preserve">.2022 z dnia </w:t>
      </w:r>
      <w:r w:rsidR="001A2C51" w:rsidRPr="00354409">
        <w:rPr>
          <w:rFonts w:ascii="Arial" w:hAnsi="Arial" w:cs="Arial"/>
        </w:rPr>
        <w:t>20 kwietnia</w:t>
      </w:r>
      <w:r w:rsidRPr="00354409">
        <w:rPr>
          <w:rFonts w:ascii="Arial" w:hAnsi="Arial" w:cs="Arial"/>
        </w:rPr>
        <w:t xml:space="preserve"> 2022 r., dotyczącego „</w:t>
      </w:r>
      <w:r w:rsidR="001A2C51" w:rsidRPr="00354409">
        <w:rPr>
          <w:rFonts w:ascii="Arial" w:hAnsi="Arial" w:cs="Arial"/>
        </w:rPr>
        <w:t>instalacji miejskiego punktu segregacji elektroodpadów</w:t>
      </w:r>
      <w:r w:rsidRPr="00354409">
        <w:rPr>
          <w:rFonts w:ascii="Arial" w:hAnsi="Arial" w:cs="Arial"/>
        </w:rPr>
        <w:t>”.</w:t>
      </w:r>
    </w:p>
    <w:p w:rsidR="000F2964" w:rsidRPr="00354409" w:rsidRDefault="000F2964" w:rsidP="00595B35">
      <w:pPr>
        <w:spacing w:line="276" w:lineRule="auto"/>
        <w:jc w:val="both"/>
        <w:rPr>
          <w:rFonts w:ascii="Arial" w:hAnsi="Arial" w:cs="Arial"/>
        </w:rPr>
      </w:pPr>
    </w:p>
    <w:p w:rsidR="001A2C51" w:rsidRPr="00354409" w:rsidRDefault="001A2C51" w:rsidP="00595B35">
      <w:pPr>
        <w:spacing w:line="276" w:lineRule="auto"/>
        <w:jc w:val="both"/>
        <w:rPr>
          <w:rFonts w:ascii="Arial" w:hAnsi="Arial" w:cs="Arial"/>
        </w:rPr>
      </w:pPr>
      <w:r w:rsidRPr="00354409">
        <w:rPr>
          <w:rFonts w:ascii="Arial" w:hAnsi="Arial" w:cs="Arial"/>
        </w:rPr>
        <w:t>Odpowiadając na Pana wniosek, dotycząc</w:t>
      </w:r>
      <w:r w:rsidR="006729B6" w:rsidRPr="00354409">
        <w:rPr>
          <w:rFonts w:ascii="Arial" w:hAnsi="Arial" w:cs="Arial"/>
        </w:rPr>
        <w:t>y</w:t>
      </w:r>
      <w:r w:rsidRPr="00354409">
        <w:rPr>
          <w:rFonts w:ascii="Arial" w:hAnsi="Arial" w:cs="Arial"/>
        </w:rPr>
        <w:t xml:space="preserve"> spraw</w:t>
      </w:r>
      <w:r w:rsidR="006729B6" w:rsidRPr="00354409">
        <w:rPr>
          <w:rFonts w:ascii="Arial" w:hAnsi="Arial" w:cs="Arial"/>
        </w:rPr>
        <w:t>y</w:t>
      </w:r>
      <w:r w:rsidRPr="00354409">
        <w:rPr>
          <w:rFonts w:ascii="Arial" w:hAnsi="Arial" w:cs="Arial"/>
        </w:rPr>
        <w:t xml:space="preserve"> jak wyżej, informuję:</w:t>
      </w:r>
    </w:p>
    <w:p w:rsidR="00CC75F7" w:rsidRPr="00354409" w:rsidRDefault="00CC75F7" w:rsidP="00595B35">
      <w:pPr>
        <w:spacing w:line="276" w:lineRule="auto"/>
        <w:ind w:left="284"/>
        <w:jc w:val="both"/>
        <w:rPr>
          <w:rFonts w:ascii="Arial" w:hAnsi="Arial" w:cs="Arial"/>
        </w:rPr>
      </w:pPr>
    </w:p>
    <w:p w:rsidR="001A2C51" w:rsidRPr="00354409" w:rsidRDefault="001A2C51" w:rsidP="00CB02B1">
      <w:pPr>
        <w:spacing w:line="276" w:lineRule="auto"/>
        <w:rPr>
          <w:rFonts w:ascii="Arial" w:hAnsi="Arial" w:cs="Arial"/>
        </w:rPr>
      </w:pPr>
      <w:r w:rsidRPr="00354409">
        <w:rPr>
          <w:rFonts w:ascii="Arial" w:hAnsi="Arial" w:cs="Arial"/>
        </w:rPr>
        <w:t xml:space="preserve">25 marca ubiegłego roku, w Urzędzie Miasta Bolesławiec odbyło się spotkanie, podczas którego przedstawiciele firmy </w:t>
      </w:r>
      <w:r w:rsidR="00595B35" w:rsidRPr="00354409">
        <w:rPr>
          <w:rFonts w:ascii="Arial" w:hAnsi="Arial" w:cs="Arial"/>
        </w:rPr>
        <w:t>„</w:t>
      </w:r>
      <w:r w:rsidRPr="00354409">
        <w:rPr>
          <w:rFonts w:ascii="Arial" w:hAnsi="Arial" w:cs="Arial"/>
        </w:rPr>
        <w:t>MB Recycling</w:t>
      </w:r>
      <w:r w:rsidR="00595B35" w:rsidRPr="00354409">
        <w:rPr>
          <w:rFonts w:ascii="Arial" w:hAnsi="Arial" w:cs="Arial"/>
        </w:rPr>
        <w:t>”</w:t>
      </w:r>
      <w:r w:rsidRPr="00354409">
        <w:rPr>
          <w:rFonts w:ascii="Arial" w:hAnsi="Arial" w:cs="Arial"/>
        </w:rPr>
        <w:t xml:space="preserve"> spółka z ograniczoną</w:t>
      </w:r>
    </w:p>
    <w:p w:rsidR="004D1F74" w:rsidRPr="00354409" w:rsidRDefault="001A2C51" w:rsidP="00CB02B1">
      <w:pPr>
        <w:spacing w:line="276" w:lineRule="auto"/>
        <w:rPr>
          <w:rFonts w:ascii="Arial" w:hAnsi="Arial" w:cs="Arial"/>
        </w:rPr>
      </w:pPr>
      <w:r w:rsidRPr="00354409">
        <w:rPr>
          <w:rFonts w:ascii="Arial" w:hAnsi="Arial" w:cs="Arial"/>
        </w:rPr>
        <w:t xml:space="preserve">odpowiedzialnością Przedsiębiorstwo Gospodarki Odpadami spółka komandytowa, </w:t>
      </w:r>
      <w:r w:rsidR="00595B35" w:rsidRPr="00354409">
        <w:rPr>
          <w:rFonts w:ascii="Arial" w:hAnsi="Arial" w:cs="Arial"/>
        </w:rPr>
        <w:t>przedstawili ofertę systemu zbierania i zagospodarowani</w:t>
      </w:r>
      <w:r w:rsidR="00F152F5" w:rsidRPr="00354409">
        <w:rPr>
          <w:rFonts w:ascii="Arial" w:hAnsi="Arial" w:cs="Arial"/>
        </w:rPr>
        <w:t xml:space="preserve">a małego, </w:t>
      </w:r>
      <w:r w:rsidR="00595B35" w:rsidRPr="00354409">
        <w:rPr>
          <w:rFonts w:ascii="Arial" w:hAnsi="Arial" w:cs="Arial"/>
        </w:rPr>
        <w:t>zużytego sprzętu elektrycznego i elektronicznego oraz baterii i akumulatorów przenośnych pochodzących z gospodarstw domowych, na nieruchomościach zamieszkałych i zlokalizowanych na terenie Miasta Bolesławiec</w:t>
      </w:r>
      <w:r w:rsidR="00F152F5" w:rsidRPr="00354409">
        <w:rPr>
          <w:rFonts w:ascii="Arial" w:hAnsi="Arial" w:cs="Arial"/>
        </w:rPr>
        <w:t>, za pomocą specjalnie przeznaczonych do tego pojemników.</w:t>
      </w:r>
    </w:p>
    <w:p w:rsidR="00CB02B1" w:rsidRPr="00354409" w:rsidRDefault="00CB02B1" w:rsidP="00CB02B1">
      <w:pPr>
        <w:spacing w:line="276" w:lineRule="auto"/>
        <w:rPr>
          <w:rFonts w:ascii="Arial" w:hAnsi="Arial" w:cs="Arial"/>
        </w:rPr>
      </w:pPr>
    </w:p>
    <w:p w:rsidR="00CC1530" w:rsidRPr="00354409" w:rsidRDefault="00CB02B1" w:rsidP="00CB02B1">
      <w:pPr>
        <w:shd w:val="clear" w:color="auto" w:fill="FFFFFF"/>
        <w:suppressAutoHyphens w:val="0"/>
        <w:spacing w:line="276" w:lineRule="auto"/>
        <w:rPr>
          <w:rFonts w:ascii="Arial" w:hAnsi="Arial" w:cs="Arial"/>
          <w:color w:val="1A1A1A"/>
          <w:shd w:val="clear" w:color="auto" w:fill="FFFFFF"/>
        </w:rPr>
      </w:pPr>
      <w:r w:rsidRPr="00354409">
        <w:rPr>
          <w:rFonts w:ascii="Arial" w:hAnsi="Arial" w:cs="Arial"/>
          <w:color w:val="363636"/>
          <w:lang w:eastAsia="pl-PL"/>
        </w:rPr>
        <w:t xml:space="preserve">Przedstawiona przez </w:t>
      </w:r>
      <w:r w:rsidRPr="00354409">
        <w:rPr>
          <w:rFonts w:ascii="Arial" w:hAnsi="Arial" w:cs="Arial"/>
          <w:color w:val="363636"/>
          <w:shd w:val="clear" w:color="auto" w:fill="FFFFFF"/>
        </w:rPr>
        <w:t xml:space="preserve">MB Recycling idea jest </w:t>
      </w:r>
      <w:r w:rsidRPr="00354409">
        <w:rPr>
          <w:rFonts w:ascii="Arial" w:hAnsi="Arial" w:cs="Arial"/>
          <w:color w:val="363636"/>
          <w:lang w:eastAsia="pl-PL"/>
        </w:rPr>
        <w:t xml:space="preserve">niewątpliwie słuszna i bardzo dobra, jednakże </w:t>
      </w:r>
      <w:r w:rsidR="004D4445" w:rsidRPr="00354409">
        <w:rPr>
          <w:rFonts w:ascii="Arial" w:hAnsi="Arial" w:cs="Arial"/>
          <w:color w:val="363636"/>
          <w:lang w:eastAsia="pl-PL"/>
        </w:rPr>
        <w:t xml:space="preserve">Bolesławiec ma dobrze zorganizowany system gospodarowania odpadami a </w:t>
      </w:r>
      <w:r w:rsidRPr="00354409">
        <w:rPr>
          <w:rFonts w:ascii="Arial" w:hAnsi="Arial" w:cs="Arial"/>
          <w:color w:val="1A1A1A"/>
          <w:shd w:val="clear" w:color="auto" w:fill="FFFFFF"/>
        </w:rPr>
        <w:t>m</w:t>
      </w:r>
      <w:r w:rsidR="00595B35" w:rsidRPr="00354409">
        <w:rPr>
          <w:rFonts w:ascii="Arial" w:hAnsi="Arial" w:cs="Arial"/>
          <w:color w:val="1A1A1A"/>
          <w:shd w:val="clear" w:color="auto" w:fill="FFFFFF"/>
        </w:rPr>
        <w:t xml:space="preserve">ieszkańcy </w:t>
      </w:r>
      <w:r w:rsidRPr="00354409">
        <w:rPr>
          <w:rFonts w:ascii="Arial" w:hAnsi="Arial" w:cs="Arial"/>
          <w:color w:val="1A1A1A"/>
          <w:shd w:val="clear" w:color="auto" w:fill="FFFFFF"/>
        </w:rPr>
        <w:t>Bolesławca,</w:t>
      </w:r>
      <w:r w:rsidR="00595B35" w:rsidRPr="00354409">
        <w:rPr>
          <w:rFonts w:ascii="Arial" w:hAnsi="Arial" w:cs="Arial"/>
          <w:color w:val="1A1A1A"/>
          <w:shd w:val="clear" w:color="auto" w:fill="FFFFFF"/>
        </w:rPr>
        <w:t xml:space="preserve"> ze swoimi elektrośmieciami nie mają </w:t>
      </w:r>
      <w:r w:rsidRPr="00354409">
        <w:rPr>
          <w:rFonts w:ascii="Arial" w:hAnsi="Arial" w:cs="Arial"/>
          <w:color w:val="1A1A1A"/>
          <w:shd w:val="clear" w:color="auto" w:fill="FFFFFF"/>
        </w:rPr>
        <w:t>większych</w:t>
      </w:r>
      <w:r w:rsidR="00595B35" w:rsidRPr="00354409">
        <w:rPr>
          <w:rFonts w:ascii="Arial" w:hAnsi="Arial" w:cs="Arial"/>
          <w:color w:val="1A1A1A"/>
          <w:shd w:val="clear" w:color="auto" w:fill="FFFFFF"/>
        </w:rPr>
        <w:t xml:space="preserve"> problem</w:t>
      </w:r>
      <w:r w:rsidRPr="00354409">
        <w:rPr>
          <w:rFonts w:ascii="Arial" w:hAnsi="Arial" w:cs="Arial"/>
          <w:color w:val="1A1A1A"/>
          <w:shd w:val="clear" w:color="auto" w:fill="FFFFFF"/>
        </w:rPr>
        <w:t xml:space="preserve">ów, o czym świadczy </w:t>
      </w:r>
      <w:r w:rsidR="00F152F5" w:rsidRPr="00354409">
        <w:rPr>
          <w:rFonts w:ascii="Arial" w:hAnsi="Arial" w:cs="Arial"/>
          <w:color w:val="1A1A1A"/>
          <w:shd w:val="clear" w:color="auto" w:fill="FFFFFF"/>
        </w:rPr>
        <w:t xml:space="preserve">ich </w:t>
      </w:r>
      <w:r w:rsidRPr="00354409">
        <w:rPr>
          <w:rFonts w:ascii="Arial" w:hAnsi="Arial" w:cs="Arial"/>
          <w:color w:val="1A1A1A"/>
          <w:shd w:val="clear" w:color="auto" w:fill="FFFFFF"/>
        </w:rPr>
        <w:t>brak w strumieniach odpadów, pochodzących z gospodarstw domowych</w:t>
      </w:r>
      <w:r w:rsidR="00F152F5" w:rsidRPr="00354409">
        <w:rPr>
          <w:rFonts w:ascii="Arial" w:hAnsi="Arial" w:cs="Arial"/>
          <w:color w:val="1A1A1A"/>
          <w:shd w:val="clear" w:color="auto" w:fill="FFFFFF"/>
        </w:rPr>
        <w:t xml:space="preserve">. Dlatego, pomysł przystąpienia do projektu został odłożony w czasie. </w:t>
      </w:r>
    </w:p>
    <w:p w:rsidR="004D4445" w:rsidRPr="00354409" w:rsidRDefault="004D4445" w:rsidP="00CB02B1">
      <w:pPr>
        <w:shd w:val="clear" w:color="auto" w:fill="FFFFFF"/>
        <w:suppressAutoHyphens w:val="0"/>
        <w:spacing w:line="276" w:lineRule="auto"/>
        <w:rPr>
          <w:rFonts w:ascii="Arial" w:hAnsi="Arial" w:cs="Arial"/>
          <w:color w:val="1A1A1A"/>
          <w:shd w:val="clear" w:color="auto" w:fill="FFFFFF"/>
        </w:rPr>
      </w:pPr>
    </w:p>
    <w:p w:rsidR="000F2964" w:rsidRPr="00354409" w:rsidRDefault="004D4445" w:rsidP="004D4445">
      <w:pPr>
        <w:shd w:val="clear" w:color="auto" w:fill="FFFFFF"/>
        <w:suppressAutoHyphens w:val="0"/>
        <w:spacing w:line="276" w:lineRule="auto"/>
        <w:rPr>
          <w:rFonts w:ascii="Arial" w:hAnsi="Arial" w:cs="Arial"/>
          <w:color w:val="1A1A1A"/>
          <w:shd w:val="clear" w:color="auto" w:fill="FFFFFF"/>
        </w:rPr>
      </w:pPr>
      <w:r w:rsidRPr="00354409">
        <w:rPr>
          <w:rFonts w:ascii="Arial" w:hAnsi="Arial" w:cs="Arial"/>
          <w:color w:val="1A1A1A"/>
          <w:shd w:val="clear" w:color="auto" w:fill="FFFFFF"/>
        </w:rPr>
        <w:t>Pragnę przypomnieć, że w Bolesławcu, istnieje kilka możliwości zutylizowania niepotrzebnego lub zepsutego sprzętu elektronicznego, więc każdy mieszkaniec może znaleźć takie rozwiązanie, które będzie mu najbardziej odpowiadało, i jest to:</w:t>
      </w:r>
    </w:p>
    <w:p w:rsidR="00654133" w:rsidRPr="00354409" w:rsidRDefault="004D4445" w:rsidP="00654133">
      <w:pPr>
        <w:numPr>
          <w:ilvl w:val="0"/>
          <w:numId w:val="6"/>
        </w:numPr>
        <w:shd w:val="clear" w:color="auto" w:fill="FFFFFF"/>
        <w:suppressAutoHyphens w:val="0"/>
        <w:spacing w:line="276" w:lineRule="auto"/>
        <w:ind w:left="284" w:hanging="284"/>
        <w:rPr>
          <w:rFonts w:ascii="Arial" w:hAnsi="Arial" w:cs="Arial"/>
        </w:rPr>
      </w:pPr>
      <w:r w:rsidRPr="00354409">
        <w:rPr>
          <w:rFonts w:ascii="Arial" w:hAnsi="Arial" w:cs="Arial"/>
        </w:rPr>
        <w:t>oddanie sprzętu do Punktu Selektywnej Zbiórki Odpadów, który znajduje się przy ul. Staszica nr 6, w Bolesławcu.</w:t>
      </w:r>
      <w:r w:rsidR="0014010F" w:rsidRPr="00354409">
        <w:rPr>
          <w:rFonts w:ascii="Arial" w:hAnsi="Arial" w:cs="Arial"/>
        </w:rPr>
        <w:t xml:space="preserve"> </w:t>
      </w:r>
      <w:r w:rsidR="00654133" w:rsidRPr="00354409">
        <w:rPr>
          <w:rFonts w:ascii="Arial" w:hAnsi="Arial" w:cs="Arial"/>
        </w:rPr>
        <w:t>Ten działa:</w:t>
      </w:r>
      <w:r w:rsidR="00886A7D" w:rsidRPr="00354409">
        <w:rPr>
          <w:rFonts w:ascii="Arial" w:hAnsi="Arial" w:cs="Arial"/>
        </w:rPr>
        <w:t xml:space="preserve"> </w:t>
      </w:r>
      <w:r w:rsidR="0014010F" w:rsidRPr="00354409">
        <w:rPr>
          <w:rFonts w:ascii="Arial" w:hAnsi="Arial" w:cs="Arial"/>
        </w:rPr>
        <w:t>pon. - piątek 8:00-18:00, sobota 8:00-16:00.</w:t>
      </w:r>
    </w:p>
    <w:p w:rsidR="004D4445" w:rsidRPr="00354409" w:rsidRDefault="004D4445" w:rsidP="00AF4CC8">
      <w:pPr>
        <w:numPr>
          <w:ilvl w:val="0"/>
          <w:numId w:val="6"/>
        </w:numPr>
        <w:shd w:val="clear" w:color="auto" w:fill="FFFFFF"/>
        <w:suppressAutoHyphens w:val="0"/>
        <w:spacing w:line="276" w:lineRule="auto"/>
        <w:ind w:left="284" w:hanging="284"/>
        <w:rPr>
          <w:rFonts w:ascii="Arial" w:hAnsi="Arial" w:cs="Arial"/>
        </w:rPr>
      </w:pPr>
      <w:r w:rsidRPr="00354409">
        <w:rPr>
          <w:rFonts w:ascii="Arial" w:hAnsi="Arial" w:cs="Arial"/>
        </w:rPr>
        <w:t>każdy sklep</w:t>
      </w:r>
      <w:r w:rsidR="0014010F" w:rsidRPr="00354409">
        <w:rPr>
          <w:rFonts w:ascii="Arial" w:hAnsi="Arial" w:cs="Arial"/>
        </w:rPr>
        <w:t>, który prowadzi sprzedaż</w:t>
      </w:r>
      <w:r w:rsidRPr="00354409">
        <w:rPr>
          <w:rFonts w:ascii="Arial" w:hAnsi="Arial" w:cs="Arial"/>
        </w:rPr>
        <w:t xml:space="preserve"> </w:t>
      </w:r>
      <w:r w:rsidR="0014010F" w:rsidRPr="00354409">
        <w:rPr>
          <w:rFonts w:ascii="Arial" w:hAnsi="Arial" w:cs="Arial"/>
          <w:color w:val="1A1A1A"/>
          <w:shd w:val="clear" w:color="auto" w:fill="FFFFFF"/>
        </w:rPr>
        <w:t>sprzętu elektronicznego</w:t>
      </w:r>
      <w:r w:rsidR="0014010F" w:rsidRPr="00354409">
        <w:rPr>
          <w:rFonts w:ascii="Arial" w:hAnsi="Arial" w:cs="Arial"/>
        </w:rPr>
        <w:t xml:space="preserve">, </w:t>
      </w:r>
      <w:r w:rsidRPr="00354409">
        <w:rPr>
          <w:rFonts w:ascii="Arial" w:hAnsi="Arial" w:cs="Arial"/>
        </w:rPr>
        <w:t>ma obowiązek nieodpłatnego przyjęcia starego sprzętu elektrycznego i elektronicznego.</w:t>
      </w:r>
      <w:r w:rsidR="0014010F" w:rsidRPr="00354409">
        <w:rPr>
          <w:rFonts w:ascii="Arial" w:hAnsi="Arial" w:cs="Arial"/>
        </w:rPr>
        <w:t xml:space="preserve"> </w:t>
      </w:r>
      <w:bookmarkStart w:id="0" w:name="_GoBack"/>
      <w:bookmarkEnd w:id="0"/>
      <w:r w:rsidR="0014010F" w:rsidRPr="00354409">
        <w:rPr>
          <w:rFonts w:ascii="Arial" w:hAnsi="Arial" w:cs="Arial"/>
        </w:rPr>
        <w:t xml:space="preserve">Generalnie zasada ta dotyczy tego samego rodzaju </w:t>
      </w:r>
      <w:r w:rsidR="0014010F" w:rsidRPr="00354409">
        <w:rPr>
          <w:rFonts w:ascii="Arial" w:hAnsi="Arial" w:cs="Arial"/>
        </w:rPr>
        <w:lastRenderedPageBreak/>
        <w:t>urządzeń. Inaczej jest w sklepach, które mają powierzchnię przekraczającą 400 metrów kwadratowych. Tutaj są one zobligowane do przyjęcia takiego sprzętu, nawet jeżeli nie kupuje się nowego urządzenia.</w:t>
      </w:r>
    </w:p>
    <w:p w:rsidR="0014010F" w:rsidRPr="00354409" w:rsidRDefault="00654133" w:rsidP="00A1665F">
      <w:pPr>
        <w:numPr>
          <w:ilvl w:val="0"/>
          <w:numId w:val="6"/>
        </w:numPr>
        <w:shd w:val="clear" w:color="auto" w:fill="FFFFFF"/>
        <w:suppressAutoHyphens w:val="0"/>
        <w:spacing w:line="276" w:lineRule="auto"/>
        <w:ind w:left="284" w:hanging="284"/>
        <w:rPr>
          <w:rFonts w:ascii="Arial" w:hAnsi="Arial" w:cs="Arial"/>
        </w:rPr>
      </w:pPr>
      <w:r w:rsidRPr="00354409">
        <w:rPr>
          <w:rFonts w:ascii="Arial" w:hAnsi="Arial" w:cs="Arial"/>
        </w:rPr>
        <w:t>d</w:t>
      </w:r>
      <w:r w:rsidR="0014010F" w:rsidRPr="00354409">
        <w:rPr>
          <w:rFonts w:ascii="Arial" w:hAnsi="Arial" w:cs="Arial"/>
        </w:rPr>
        <w:t>uże</w:t>
      </w:r>
      <w:r w:rsidRPr="00354409">
        <w:rPr>
          <w:rFonts w:ascii="Arial" w:hAnsi="Arial" w:cs="Arial"/>
        </w:rPr>
        <w:t xml:space="preserve"> </w:t>
      </w:r>
      <w:r w:rsidR="0014010F" w:rsidRPr="00354409">
        <w:rPr>
          <w:rFonts w:ascii="Arial" w:hAnsi="Arial" w:cs="Arial"/>
        </w:rPr>
        <w:t>elektroodpady, na przykład pralki, lodówki, telewizory</w:t>
      </w:r>
      <w:r w:rsidRPr="00354409">
        <w:rPr>
          <w:rFonts w:ascii="Arial" w:hAnsi="Arial" w:cs="Arial"/>
        </w:rPr>
        <w:t xml:space="preserve"> </w:t>
      </w:r>
      <w:r w:rsidR="0014010F" w:rsidRPr="00354409">
        <w:rPr>
          <w:rFonts w:ascii="Arial" w:hAnsi="Arial" w:cs="Arial"/>
        </w:rPr>
        <w:t xml:space="preserve"> odbieramy nieodpłatnie bezpośrednio od miesz</w:t>
      </w:r>
      <w:r w:rsidR="00A1665F" w:rsidRPr="00354409">
        <w:rPr>
          <w:rFonts w:ascii="Arial" w:hAnsi="Arial" w:cs="Arial"/>
        </w:rPr>
        <w:t>ka</w:t>
      </w:r>
      <w:r w:rsidR="0014010F" w:rsidRPr="00354409">
        <w:rPr>
          <w:rFonts w:ascii="Arial" w:hAnsi="Arial" w:cs="Arial"/>
        </w:rPr>
        <w:t>ńców</w:t>
      </w:r>
      <w:r w:rsidR="00A1665F" w:rsidRPr="00354409">
        <w:rPr>
          <w:rFonts w:ascii="Arial" w:hAnsi="Arial" w:cs="Arial"/>
        </w:rPr>
        <w:t>, sprzed ich posesji</w:t>
      </w:r>
      <w:r w:rsidR="0014010F" w:rsidRPr="00354409">
        <w:rPr>
          <w:rFonts w:ascii="Arial" w:hAnsi="Arial" w:cs="Arial"/>
        </w:rPr>
        <w:t>. Potrzebę odbioru należy zgłosić, dzwoniąc do biura obsługi klienta</w:t>
      </w:r>
      <w:r w:rsidR="00A1665F" w:rsidRPr="00354409">
        <w:rPr>
          <w:rFonts w:ascii="Arial" w:hAnsi="Arial" w:cs="Arial"/>
        </w:rPr>
        <w:t xml:space="preserve"> MZGK Sp. z o.o. w Bolesławcu, tel. 601 568 817, e-mail: </w:t>
      </w:r>
      <w:hyperlink r:id="rId8" w:history="1">
        <w:r w:rsidR="00A1665F" w:rsidRPr="00354409">
          <w:rPr>
            <w:rStyle w:val="Hipercze"/>
            <w:rFonts w:ascii="Arial" w:hAnsi="Arial" w:cs="Arial"/>
          </w:rPr>
          <w:t>gabaryty@mzgk.com.pl</w:t>
        </w:r>
      </w:hyperlink>
      <w:r w:rsidR="00A1665F" w:rsidRPr="00354409">
        <w:rPr>
          <w:rFonts w:ascii="Arial" w:hAnsi="Arial" w:cs="Arial"/>
        </w:rPr>
        <w:t xml:space="preserve">. </w:t>
      </w:r>
      <w:r w:rsidRPr="00354409">
        <w:rPr>
          <w:rFonts w:ascii="Arial" w:hAnsi="Arial" w:cs="Arial"/>
        </w:rPr>
        <w:t>Razem z dużymi elektrośmieciami MZGK Sp. z o.o. w Bolesławcu odbierze też małe elektrośmieci, np. suszarki, radia, wentylatory, itp.</w:t>
      </w:r>
    </w:p>
    <w:p w:rsidR="00654133" w:rsidRPr="00354409" w:rsidRDefault="00EC3E42" w:rsidP="00A1665F">
      <w:pPr>
        <w:numPr>
          <w:ilvl w:val="0"/>
          <w:numId w:val="6"/>
        </w:numPr>
        <w:shd w:val="clear" w:color="auto" w:fill="FFFFFF"/>
        <w:suppressAutoHyphens w:val="0"/>
        <w:spacing w:line="276" w:lineRule="auto"/>
        <w:ind w:left="284" w:hanging="284"/>
        <w:rPr>
          <w:rFonts w:ascii="Arial" w:hAnsi="Arial" w:cs="Arial"/>
        </w:rPr>
      </w:pPr>
      <w:r w:rsidRPr="00354409">
        <w:rPr>
          <w:rFonts w:ascii="Arial" w:hAnsi="Arial" w:cs="Arial"/>
        </w:rPr>
        <w:t>od 201</w:t>
      </w:r>
      <w:r w:rsidR="00654133" w:rsidRPr="00354409">
        <w:rPr>
          <w:rFonts w:ascii="Arial" w:hAnsi="Arial" w:cs="Arial"/>
        </w:rPr>
        <w:t>4</w:t>
      </w:r>
      <w:r w:rsidRPr="00354409">
        <w:rPr>
          <w:rFonts w:ascii="Arial" w:hAnsi="Arial" w:cs="Arial"/>
        </w:rPr>
        <w:t xml:space="preserve"> r., </w:t>
      </w:r>
      <w:r w:rsidR="00A1665F" w:rsidRPr="00354409">
        <w:rPr>
          <w:rFonts w:ascii="Arial" w:hAnsi="Arial" w:cs="Arial"/>
        </w:rPr>
        <w:t>każdorocznie</w:t>
      </w:r>
      <w:r w:rsidR="00886A7D" w:rsidRPr="00354409">
        <w:rPr>
          <w:rFonts w:ascii="Arial" w:hAnsi="Arial" w:cs="Arial"/>
        </w:rPr>
        <w:t>, we wrześniu</w:t>
      </w:r>
      <w:r w:rsidR="00A1665F" w:rsidRPr="00354409">
        <w:rPr>
          <w:rFonts w:ascii="Arial" w:hAnsi="Arial" w:cs="Arial"/>
        </w:rPr>
        <w:t xml:space="preserve">, przeprowadzana jest </w:t>
      </w:r>
      <w:r w:rsidR="00A1665F" w:rsidRPr="00354409">
        <w:rPr>
          <w:rFonts w:ascii="Arial" w:hAnsi="Arial" w:cs="Arial"/>
          <w:color w:val="121111"/>
        </w:rPr>
        <w:t>akcja ekologiczna przygotowywana przez Miejskie Centrum Edukacji Ekologicznej</w:t>
      </w:r>
      <w:r w:rsidR="00886A7D" w:rsidRPr="00354409">
        <w:rPr>
          <w:rFonts w:ascii="Arial" w:hAnsi="Arial" w:cs="Arial"/>
          <w:color w:val="121111"/>
        </w:rPr>
        <w:t>, wspólnie z MZGK Sp. z o.o. w Bolesławcu</w:t>
      </w:r>
      <w:r w:rsidR="00A1665F" w:rsidRPr="00354409">
        <w:rPr>
          <w:rFonts w:ascii="Arial" w:hAnsi="Arial" w:cs="Arial"/>
          <w:color w:val="121111"/>
        </w:rPr>
        <w:t>, podczas której  za przyniesienie elektrośmieci można dostać sadzonk</w:t>
      </w:r>
      <w:r w:rsidR="00886A7D" w:rsidRPr="00354409">
        <w:rPr>
          <w:rFonts w:ascii="Arial" w:hAnsi="Arial" w:cs="Arial"/>
          <w:color w:val="121111"/>
        </w:rPr>
        <w:t>i</w:t>
      </w:r>
      <w:r w:rsidR="00A1665F" w:rsidRPr="00354409">
        <w:rPr>
          <w:rFonts w:ascii="Arial" w:hAnsi="Arial" w:cs="Arial"/>
          <w:color w:val="121111"/>
        </w:rPr>
        <w:t xml:space="preserve"> </w:t>
      </w:r>
      <w:r w:rsidR="00886A7D" w:rsidRPr="00354409">
        <w:rPr>
          <w:rFonts w:ascii="Arial" w:hAnsi="Arial" w:cs="Arial"/>
          <w:color w:val="121111"/>
        </w:rPr>
        <w:t xml:space="preserve">drzew i krzewów ogrodowych lub mieszanki nasion. Akcja, każdego roku cieszy się dużym zainteresowaniem, gdyż zawsze bierze w niej w niej udział 200 </w:t>
      </w:r>
      <w:r w:rsidRPr="00354409">
        <w:rPr>
          <w:rFonts w:ascii="Arial" w:hAnsi="Arial" w:cs="Arial"/>
          <w:color w:val="121111"/>
        </w:rPr>
        <w:t xml:space="preserve">– 250 </w:t>
      </w:r>
      <w:r w:rsidR="00886A7D" w:rsidRPr="00354409">
        <w:rPr>
          <w:rFonts w:ascii="Arial" w:hAnsi="Arial" w:cs="Arial"/>
          <w:color w:val="121111"/>
        </w:rPr>
        <w:t xml:space="preserve">osób. </w:t>
      </w:r>
    </w:p>
    <w:p w:rsidR="00A1665F" w:rsidRPr="00354409" w:rsidRDefault="00886A7D" w:rsidP="00654133">
      <w:pPr>
        <w:shd w:val="clear" w:color="auto" w:fill="FFFFFF"/>
        <w:suppressAutoHyphens w:val="0"/>
        <w:spacing w:line="276" w:lineRule="auto"/>
        <w:ind w:left="284"/>
        <w:rPr>
          <w:rFonts w:ascii="Arial" w:hAnsi="Arial" w:cs="Arial"/>
          <w:color w:val="121111"/>
        </w:rPr>
      </w:pPr>
      <w:r w:rsidRPr="00354409">
        <w:rPr>
          <w:rFonts w:ascii="Arial" w:hAnsi="Arial" w:cs="Arial"/>
          <w:color w:val="121111"/>
        </w:rPr>
        <w:t>Dla przykładu, w roku 2021 dostarczono 500 szt. zużytego sprzętu elektrycznego i elektronicznego, różnego rodzaju: tostery, miksery, telefony komórkowe, drukarki komputerowe, dekodery, komputery, telewizory, wiertarki, żelazka, radia, czajniki, odkurzacze, głośniki, prostownice, suszarki itp. W sumie zebranych zostało 1,5 t elektroodpadów.</w:t>
      </w:r>
    </w:p>
    <w:p w:rsidR="004E7D1B" w:rsidRDefault="004E7D1B" w:rsidP="00354409">
      <w:pPr>
        <w:shd w:val="clear" w:color="auto" w:fill="FFFFFF"/>
        <w:suppressAutoHyphens w:val="0"/>
        <w:spacing w:line="276" w:lineRule="auto"/>
        <w:ind w:left="4820"/>
        <w:rPr>
          <w:rFonts w:ascii="Arial" w:hAnsi="Arial" w:cs="Arial"/>
          <w:b/>
          <w:color w:val="121111"/>
        </w:rPr>
      </w:pPr>
    </w:p>
    <w:p w:rsidR="00354409" w:rsidRPr="00354409" w:rsidRDefault="00354409" w:rsidP="00354409">
      <w:pPr>
        <w:shd w:val="clear" w:color="auto" w:fill="FFFFFF"/>
        <w:suppressAutoHyphens w:val="0"/>
        <w:spacing w:line="276" w:lineRule="auto"/>
        <w:ind w:left="4820"/>
        <w:rPr>
          <w:rFonts w:ascii="Arial" w:hAnsi="Arial" w:cs="Arial"/>
          <w:b/>
          <w:color w:val="121111"/>
        </w:rPr>
      </w:pPr>
      <w:r w:rsidRPr="00354409">
        <w:rPr>
          <w:rFonts w:ascii="Arial" w:hAnsi="Arial" w:cs="Arial"/>
          <w:b/>
          <w:color w:val="121111"/>
        </w:rPr>
        <w:t>Prezydent Miasta</w:t>
      </w:r>
    </w:p>
    <w:p w:rsidR="00354409" w:rsidRPr="00354409" w:rsidRDefault="00354409" w:rsidP="00354409">
      <w:pPr>
        <w:shd w:val="clear" w:color="auto" w:fill="FFFFFF"/>
        <w:suppressAutoHyphens w:val="0"/>
        <w:spacing w:line="276" w:lineRule="auto"/>
        <w:ind w:left="4820"/>
        <w:rPr>
          <w:rFonts w:ascii="Arial" w:hAnsi="Arial" w:cs="Arial"/>
          <w:b/>
          <w:color w:val="121111"/>
        </w:rPr>
      </w:pPr>
    </w:p>
    <w:p w:rsidR="00A1665F" w:rsidRPr="004E7D1B" w:rsidRDefault="00354409" w:rsidP="004E7D1B">
      <w:pPr>
        <w:shd w:val="clear" w:color="auto" w:fill="FFFFFF"/>
        <w:suppressAutoHyphens w:val="0"/>
        <w:spacing w:line="276" w:lineRule="auto"/>
        <w:ind w:left="4820"/>
        <w:rPr>
          <w:rFonts w:ascii="Arial" w:hAnsi="Arial" w:cs="Arial"/>
          <w:b/>
        </w:rPr>
      </w:pPr>
      <w:r w:rsidRPr="00354409">
        <w:rPr>
          <w:rFonts w:ascii="Arial" w:hAnsi="Arial" w:cs="Arial"/>
          <w:b/>
          <w:color w:val="121111"/>
        </w:rPr>
        <w:t>/-/ Piotr Roman</w:t>
      </w:r>
    </w:p>
    <w:p w:rsidR="007048FC" w:rsidRPr="00A1665F" w:rsidRDefault="007048FC" w:rsidP="00354409">
      <w:pPr>
        <w:spacing w:before="1200"/>
        <w:rPr>
          <w:rFonts w:ascii="Arial" w:hAnsi="Arial" w:cs="Arial"/>
          <w:sz w:val="20"/>
          <w:szCs w:val="20"/>
        </w:rPr>
      </w:pPr>
    </w:p>
    <w:p w:rsidR="00A1053E" w:rsidRPr="00CC75F7" w:rsidRDefault="00A1053E" w:rsidP="009C586B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>Otrzymują:</w:t>
      </w:r>
    </w:p>
    <w:p w:rsidR="00A1053E" w:rsidRPr="00CC75F7" w:rsidRDefault="00A1053E" w:rsidP="009C586B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 xml:space="preserve">Pan Józef Pokładek </w:t>
      </w:r>
    </w:p>
    <w:p w:rsidR="00A1053E" w:rsidRPr="00CC75F7" w:rsidRDefault="00A1053E" w:rsidP="009C586B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>Przewodniczący Rady Miasta</w:t>
      </w:r>
      <w:r w:rsidR="00CC75F7">
        <w:rPr>
          <w:rFonts w:ascii="Arial" w:hAnsi="Arial" w:cs="Arial"/>
          <w:sz w:val="22"/>
          <w:szCs w:val="22"/>
        </w:rPr>
        <w:t xml:space="preserve"> Bolesławiec</w:t>
      </w:r>
      <w:r w:rsidRPr="00CC75F7">
        <w:rPr>
          <w:rFonts w:ascii="Arial" w:hAnsi="Arial" w:cs="Arial"/>
          <w:sz w:val="22"/>
          <w:szCs w:val="22"/>
        </w:rPr>
        <w:t xml:space="preserve">, </w:t>
      </w:r>
    </w:p>
    <w:p w:rsidR="00A1053E" w:rsidRPr="00CC75F7" w:rsidRDefault="00A1053E" w:rsidP="009C586B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 xml:space="preserve">Pan </w:t>
      </w:r>
      <w:r w:rsidR="001A2C51">
        <w:rPr>
          <w:rFonts w:ascii="Arial" w:hAnsi="Arial" w:cs="Arial"/>
          <w:sz w:val="22"/>
          <w:szCs w:val="22"/>
        </w:rPr>
        <w:t>Damian Sawczak</w:t>
      </w:r>
    </w:p>
    <w:p w:rsidR="00A1053E" w:rsidRPr="00CC75F7" w:rsidRDefault="00A1053E" w:rsidP="009C586B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>Radny Rady Miasta,</w:t>
      </w:r>
    </w:p>
    <w:p w:rsidR="00A1053E" w:rsidRPr="00CC75F7" w:rsidRDefault="00F32B9A" w:rsidP="009C586B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>A</w:t>
      </w:r>
      <w:r w:rsidR="00A1053E" w:rsidRPr="00CC75F7">
        <w:rPr>
          <w:rFonts w:ascii="Arial" w:hAnsi="Arial" w:cs="Arial"/>
          <w:sz w:val="22"/>
          <w:szCs w:val="22"/>
        </w:rPr>
        <w:t>a</w:t>
      </w:r>
      <w:r w:rsidRPr="00CC75F7">
        <w:rPr>
          <w:rFonts w:ascii="Arial" w:hAnsi="Arial" w:cs="Arial"/>
          <w:sz w:val="22"/>
          <w:szCs w:val="22"/>
        </w:rPr>
        <w:t>.</w:t>
      </w:r>
    </w:p>
    <w:sectPr w:rsidR="00A1053E" w:rsidRPr="00CC75F7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E12" w:rsidRDefault="00046E12">
      <w:r>
        <w:separator/>
      </w:r>
    </w:p>
  </w:endnote>
  <w:endnote w:type="continuationSeparator" w:id="0">
    <w:p w:rsidR="00046E12" w:rsidRDefault="00046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 w:rsidP="00354409">
    <w:pPr>
      <w:pStyle w:val="Stopka"/>
      <w:spacing w:before="360"/>
      <w:jc w:val="center"/>
    </w:pP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 w:rsidP="00354409">
    <w:pPr>
      <w:pStyle w:val="Stopka"/>
      <w:rPr>
        <w:rFonts w:ascii="Arial" w:hAnsi="Arial" w:cs="Arial"/>
        <w:sz w:val="18"/>
        <w:szCs w:val="18"/>
      </w:rPr>
    </w:pPr>
  </w:p>
  <w:p w:rsidR="00652752" w:rsidRDefault="00200330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06670" cy="12065"/>
          <wp:effectExtent l="0" t="0" r="0" b="6985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6670" cy="120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221209">
      <w:rPr>
        <w:rFonts w:ascii="Arial" w:hAnsi="Arial" w:cs="Arial"/>
        <w:sz w:val="18"/>
        <w:lang w:val="en-US"/>
      </w:rPr>
      <w:t>612-16-36-326</w:t>
    </w:r>
    <w:r w:rsidRPr="00221209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652752" w:rsidRDefault="00652752" w:rsidP="00354409">
    <w:pPr>
      <w:spacing w:before="600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E12" w:rsidRDefault="00046E12">
      <w:r>
        <w:separator/>
      </w:r>
    </w:p>
  </w:footnote>
  <w:footnote w:type="continuationSeparator" w:id="0">
    <w:p w:rsidR="00046E12" w:rsidRDefault="00046E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Nagwek"/>
      <w:jc w:val="center"/>
      <w:rPr>
        <w:sz w:val="40"/>
        <w:szCs w:val="40"/>
      </w:rPr>
    </w:pPr>
  </w:p>
  <w:p w:rsidR="00652752" w:rsidRDefault="00652752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200330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200330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-1177290</wp:posOffset>
          </wp:positionH>
          <wp:positionV relativeFrom="paragraph">
            <wp:posOffset>605155</wp:posOffset>
          </wp:positionV>
          <wp:extent cx="1041400" cy="8913495"/>
          <wp:effectExtent l="0" t="0" r="6350" b="1905"/>
          <wp:wrapNone/>
          <wp:docPr id="10" name="Obraz 5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asek-fi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913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200330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4090" cy="8419465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4090" cy="84194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200330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1755" cy="891857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755" cy="89185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06670" cy="12065"/>
          <wp:effectExtent l="0" t="0" r="0" b="698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6670" cy="12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200330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0905" cy="6460490"/>
          <wp:effectExtent l="0" t="0" r="4445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905" cy="646049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0905" cy="6471920"/>
          <wp:effectExtent l="0" t="0" r="4445" b="508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905" cy="647192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910" cy="4869180"/>
          <wp:effectExtent l="0" t="0" r="8890" b="762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910" cy="486918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200330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0905" cy="6471920"/>
          <wp:effectExtent l="0" t="0" r="4445" b="508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905" cy="647192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3195314"/>
    <w:multiLevelType w:val="hybridMultilevel"/>
    <w:tmpl w:val="DEFADE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B40C16"/>
    <w:multiLevelType w:val="hybridMultilevel"/>
    <w:tmpl w:val="1FDA4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BC163C"/>
    <w:multiLevelType w:val="hybridMultilevel"/>
    <w:tmpl w:val="6FD4AD62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44261"/>
    <w:rsid w:val="00046E12"/>
    <w:rsid w:val="000F2964"/>
    <w:rsid w:val="0014010F"/>
    <w:rsid w:val="001A2C51"/>
    <w:rsid w:val="001D0C16"/>
    <w:rsid w:val="00200330"/>
    <w:rsid w:val="0021179A"/>
    <w:rsid w:val="00221209"/>
    <w:rsid w:val="00285006"/>
    <w:rsid w:val="002F7BF7"/>
    <w:rsid w:val="00317841"/>
    <w:rsid w:val="00354409"/>
    <w:rsid w:val="003F29D1"/>
    <w:rsid w:val="004D1F74"/>
    <w:rsid w:val="004D4445"/>
    <w:rsid w:val="004E7D1B"/>
    <w:rsid w:val="00595B35"/>
    <w:rsid w:val="005D7425"/>
    <w:rsid w:val="00652752"/>
    <w:rsid w:val="00654133"/>
    <w:rsid w:val="006729B6"/>
    <w:rsid w:val="007048FC"/>
    <w:rsid w:val="00704DC0"/>
    <w:rsid w:val="007112D1"/>
    <w:rsid w:val="008040DD"/>
    <w:rsid w:val="008526F0"/>
    <w:rsid w:val="0086781E"/>
    <w:rsid w:val="00886A7D"/>
    <w:rsid w:val="008C35C2"/>
    <w:rsid w:val="00956122"/>
    <w:rsid w:val="009C586B"/>
    <w:rsid w:val="00A1053E"/>
    <w:rsid w:val="00A1665F"/>
    <w:rsid w:val="00A560F0"/>
    <w:rsid w:val="00A63AF3"/>
    <w:rsid w:val="00AB4579"/>
    <w:rsid w:val="00AF4CC8"/>
    <w:rsid w:val="00B432D5"/>
    <w:rsid w:val="00BC0037"/>
    <w:rsid w:val="00BC06C1"/>
    <w:rsid w:val="00C14462"/>
    <w:rsid w:val="00C4186F"/>
    <w:rsid w:val="00C776A4"/>
    <w:rsid w:val="00CB02B1"/>
    <w:rsid w:val="00CC1530"/>
    <w:rsid w:val="00CC75F7"/>
    <w:rsid w:val="00D1217D"/>
    <w:rsid w:val="00D41229"/>
    <w:rsid w:val="00D66355"/>
    <w:rsid w:val="00D80549"/>
    <w:rsid w:val="00E06383"/>
    <w:rsid w:val="00E26269"/>
    <w:rsid w:val="00EC3E42"/>
    <w:rsid w:val="00EE42BD"/>
    <w:rsid w:val="00F152F5"/>
    <w:rsid w:val="00F32B9A"/>
    <w:rsid w:val="00F7211F"/>
    <w:rsid w:val="00FB40FE"/>
    <w:rsid w:val="00FD3EF4"/>
    <w:rsid w:val="00FE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0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32356">
          <w:marLeft w:val="0"/>
          <w:marRight w:val="0"/>
          <w:marTop w:val="0"/>
          <w:marBottom w:val="0"/>
          <w:divBdr>
            <w:top w:val="dashed" w:sz="6" w:space="8" w:color="000000"/>
            <w:left w:val="dashed" w:sz="6" w:space="8" w:color="000000"/>
            <w:bottom w:val="dashed" w:sz="6" w:space="8" w:color="000000"/>
            <w:right w:val="dashed" w:sz="6" w:space="8" w:color="000000"/>
          </w:divBdr>
        </w:div>
      </w:divsChild>
    </w:div>
    <w:div w:id="13891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baryty@mzgk.com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13</TotalTime>
  <Pages>2</Pages>
  <Words>500</Words>
  <Characters>3002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Links>
    <vt:vector size="6" baseType="variant">
      <vt:variant>
        <vt:i4>5111855</vt:i4>
      </vt:variant>
      <vt:variant>
        <vt:i4>0</vt:i4>
      </vt:variant>
      <vt:variant>
        <vt:i4>0</vt:i4>
      </vt:variant>
      <vt:variant>
        <vt:i4>5</vt:i4>
      </vt:variant>
      <vt:variant>
        <vt:lpwstr>mailto:gabaryty@mzgk.com.pl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2022-04-25T12:26:00Z</cp:lastPrinted>
  <dcterms:created xsi:type="dcterms:W3CDTF">2022-04-27T06:57:00Z</dcterms:created>
  <dcterms:modified xsi:type="dcterms:W3CDTF">2022-04-27T07:09:00Z</dcterms:modified>
</cp:coreProperties>
</file>