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52752" w:rsidRDefault="00652752"/>
    <w:p w:rsidR="00221209" w:rsidRPr="00FB46A0" w:rsidRDefault="00221209" w:rsidP="00221209">
      <w:pPr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>ZI-I.7011.</w:t>
      </w:r>
      <w:r w:rsidR="00B338B4">
        <w:rPr>
          <w:rFonts w:ascii="Arial" w:hAnsi="Arial" w:cs="Arial"/>
          <w:sz w:val="22"/>
          <w:szCs w:val="22"/>
        </w:rPr>
        <w:t>1</w:t>
      </w:r>
      <w:r w:rsidR="00057AFC">
        <w:rPr>
          <w:rFonts w:ascii="Arial" w:hAnsi="Arial" w:cs="Arial"/>
          <w:sz w:val="22"/>
          <w:szCs w:val="22"/>
        </w:rPr>
        <w:t>4</w:t>
      </w:r>
      <w:r w:rsidRPr="00FB46A0">
        <w:rPr>
          <w:rFonts w:ascii="Arial" w:hAnsi="Arial" w:cs="Arial"/>
          <w:sz w:val="22"/>
          <w:szCs w:val="22"/>
        </w:rPr>
        <w:t>.202</w:t>
      </w:r>
      <w:r w:rsidR="005D7425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>.RR</w:t>
      </w:r>
    </w:p>
    <w:p w:rsidR="00221209" w:rsidRPr="00FB46A0" w:rsidRDefault="00221209" w:rsidP="00221209">
      <w:pPr>
        <w:jc w:val="right"/>
        <w:rPr>
          <w:rFonts w:ascii="Arial" w:hAnsi="Arial" w:cs="Arial"/>
          <w:sz w:val="22"/>
          <w:szCs w:val="22"/>
        </w:rPr>
      </w:pPr>
      <w:r w:rsidRPr="00FB46A0">
        <w:rPr>
          <w:rFonts w:ascii="Arial" w:hAnsi="Arial" w:cs="Arial"/>
          <w:sz w:val="22"/>
          <w:szCs w:val="22"/>
        </w:rPr>
        <w:t xml:space="preserve">Bolesławiec, dnia </w:t>
      </w:r>
      <w:r w:rsidR="00721F71">
        <w:rPr>
          <w:rFonts w:ascii="Arial" w:hAnsi="Arial" w:cs="Arial"/>
          <w:sz w:val="22"/>
          <w:szCs w:val="22"/>
        </w:rPr>
        <w:t>1</w:t>
      </w:r>
      <w:r w:rsidR="00053B50">
        <w:rPr>
          <w:rFonts w:ascii="Arial" w:hAnsi="Arial" w:cs="Arial"/>
          <w:sz w:val="22"/>
          <w:szCs w:val="22"/>
        </w:rPr>
        <w:t>9</w:t>
      </w:r>
      <w:r w:rsidR="00A65094">
        <w:rPr>
          <w:rFonts w:ascii="Arial" w:hAnsi="Arial" w:cs="Arial"/>
          <w:sz w:val="22"/>
          <w:szCs w:val="22"/>
        </w:rPr>
        <w:t xml:space="preserve"> lipca</w:t>
      </w:r>
      <w:r w:rsidRPr="00FB46A0">
        <w:rPr>
          <w:rFonts w:ascii="Arial" w:hAnsi="Arial" w:cs="Arial"/>
          <w:sz w:val="22"/>
          <w:szCs w:val="22"/>
        </w:rPr>
        <w:t xml:space="preserve"> 202</w:t>
      </w:r>
      <w:r w:rsidR="00CC75F7">
        <w:rPr>
          <w:rFonts w:ascii="Arial" w:hAnsi="Arial" w:cs="Arial"/>
          <w:sz w:val="22"/>
          <w:szCs w:val="22"/>
        </w:rPr>
        <w:t>2</w:t>
      </w:r>
      <w:r w:rsidRPr="00FB46A0">
        <w:rPr>
          <w:rFonts w:ascii="Arial" w:hAnsi="Arial" w:cs="Arial"/>
          <w:sz w:val="22"/>
          <w:szCs w:val="22"/>
        </w:rPr>
        <w:t xml:space="preserve"> r.</w:t>
      </w:r>
    </w:p>
    <w:p w:rsidR="00E111CA" w:rsidRDefault="00E111CA" w:rsidP="002902C4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885ABB" w:rsidRDefault="00885ABB" w:rsidP="00C636FF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CC75F7" w:rsidRDefault="00CC75F7" w:rsidP="009C586B">
      <w:pPr>
        <w:spacing w:line="276" w:lineRule="auto"/>
        <w:ind w:left="453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Pan Józef Pokładek</w:t>
      </w:r>
    </w:p>
    <w:p w:rsidR="00CC75F7" w:rsidRDefault="00CC75F7" w:rsidP="009C586B">
      <w:pPr>
        <w:spacing w:line="276" w:lineRule="auto"/>
        <w:ind w:left="4254" w:firstLine="282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Przewodniczący Rady Miasta </w:t>
      </w:r>
    </w:p>
    <w:p w:rsidR="00CC75F7" w:rsidRDefault="00CC75F7" w:rsidP="009C586B">
      <w:pPr>
        <w:spacing w:line="276" w:lineRule="auto"/>
        <w:ind w:left="4254" w:firstLine="282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Bolesławiec</w:t>
      </w:r>
    </w:p>
    <w:p w:rsidR="00885ABB" w:rsidRDefault="00885ABB" w:rsidP="00844DD4">
      <w:pPr>
        <w:spacing w:line="276" w:lineRule="auto"/>
        <w:rPr>
          <w:rFonts w:ascii="Arial" w:hAnsi="Arial" w:cs="Arial"/>
          <w:sz w:val="22"/>
          <w:szCs w:val="22"/>
        </w:rPr>
      </w:pPr>
    </w:p>
    <w:p w:rsidR="000247A0" w:rsidRDefault="000247A0" w:rsidP="00844DD4">
      <w:pPr>
        <w:spacing w:line="276" w:lineRule="auto"/>
        <w:rPr>
          <w:rFonts w:ascii="Arial" w:hAnsi="Arial" w:cs="Arial"/>
          <w:sz w:val="22"/>
          <w:szCs w:val="22"/>
        </w:rPr>
      </w:pPr>
    </w:p>
    <w:p w:rsidR="00CC75F7" w:rsidRPr="00AD1285" w:rsidRDefault="00CC75F7" w:rsidP="00FC32F9">
      <w:pPr>
        <w:spacing w:line="276" w:lineRule="auto"/>
        <w:rPr>
          <w:rFonts w:ascii="Arial" w:hAnsi="Arial" w:cs="Arial"/>
          <w:sz w:val="22"/>
          <w:szCs w:val="22"/>
        </w:rPr>
      </w:pPr>
      <w:r w:rsidRPr="00AD1285">
        <w:rPr>
          <w:rFonts w:ascii="Arial" w:hAnsi="Arial" w:cs="Arial"/>
          <w:sz w:val="22"/>
          <w:szCs w:val="22"/>
        </w:rPr>
        <w:t xml:space="preserve">Dotyczy </w:t>
      </w:r>
      <w:r w:rsidR="00514992">
        <w:rPr>
          <w:rFonts w:ascii="Arial" w:hAnsi="Arial" w:cs="Arial"/>
          <w:sz w:val="22"/>
          <w:szCs w:val="22"/>
        </w:rPr>
        <w:t>interpelacji</w:t>
      </w:r>
      <w:r w:rsidRPr="00AD1285">
        <w:rPr>
          <w:rFonts w:ascii="Arial" w:hAnsi="Arial" w:cs="Arial"/>
          <w:sz w:val="22"/>
          <w:szCs w:val="22"/>
        </w:rPr>
        <w:t xml:space="preserve"> Radnego Rady Miasta – </w:t>
      </w:r>
      <w:r w:rsidR="00057AFC">
        <w:rPr>
          <w:rFonts w:ascii="Arial" w:hAnsi="Arial" w:cs="Arial"/>
          <w:sz w:val="22"/>
          <w:szCs w:val="22"/>
        </w:rPr>
        <w:t>Dawida Sarbaka</w:t>
      </w:r>
      <w:r w:rsidRPr="00AD1285">
        <w:rPr>
          <w:rFonts w:ascii="Arial" w:hAnsi="Arial" w:cs="Arial"/>
          <w:sz w:val="22"/>
          <w:szCs w:val="22"/>
        </w:rPr>
        <w:t xml:space="preserve"> przesłane</w:t>
      </w:r>
      <w:r w:rsidR="00721F71">
        <w:rPr>
          <w:rFonts w:ascii="Arial" w:hAnsi="Arial" w:cs="Arial"/>
          <w:sz w:val="22"/>
          <w:szCs w:val="22"/>
        </w:rPr>
        <w:t>j</w:t>
      </w:r>
      <w:r w:rsidRPr="00AD1285">
        <w:rPr>
          <w:rFonts w:ascii="Arial" w:hAnsi="Arial" w:cs="Arial"/>
          <w:sz w:val="22"/>
          <w:szCs w:val="22"/>
        </w:rPr>
        <w:t xml:space="preserve"> przy piśmie znak: ROGM.0003.</w:t>
      </w:r>
      <w:r w:rsidR="005E2C91">
        <w:rPr>
          <w:rFonts w:ascii="Arial" w:hAnsi="Arial" w:cs="Arial"/>
          <w:sz w:val="22"/>
          <w:szCs w:val="22"/>
        </w:rPr>
        <w:t>1</w:t>
      </w:r>
      <w:r w:rsidR="00057AFC">
        <w:rPr>
          <w:rFonts w:ascii="Arial" w:hAnsi="Arial" w:cs="Arial"/>
          <w:sz w:val="22"/>
          <w:szCs w:val="22"/>
        </w:rPr>
        <w:t>7</w:t>
      </w:r>
      <w:r w:rsidRPr="00AD1285">
        <w:rPr>
          <w:rFonts w:ascii="Arial" w:hAnsi="Arial" w:cs="Arial"/>
          <w:sz w:val="22"/>
          <w:szCs w:val="22"/>
        </w:rPr>
        <w:t xml:space="preserve">.2022 z dnia </w:t>
      </w:r>
      <w:r w:rsidR="00053B50">
        <w:rPr>
          <w:rFonts w:ascii="Arial" w:hAnsi="Arial" w:cs="Arial"/>
          <w:sz w:val="22"/>
          <w:szCs w:val="22"/>
        </w:rPr>
        <w:t>15</w:t>
      </w:r>
      <w:r w:rsidR="005E2C91">
        <w:rPr>
          <w:rFonts w:ascii="Arial" w:hAnsi="Arial" w:cs="Arial"/>
          <w:sz w:val="22"/>
          <w:szCs w:val="22"/>
        </w:rPr>
        <w:t xml:space="preserve"> lipca</w:t>
      </w:r>
      <w:r w:rsidRPr="00AD1285">
        <w:rPr>
          <w:rFonts w:ascii="Arial" w:hAnsi="Arial" w:cs="Arial"/>
          <w:sz w:val="22"/>
          <w:szCs w:val="22"/>
        </w:rPr>
        <w:t xml:space="preserve"> 2022 r., dotyczące</w:t>
      </w:r>
      <w:r w:rsidR="005E2C91">
        <w:rPr>
          <w:rFonts w:ascii="Arial" w:hAnsi="Arial" w:cs="Arial"/>
          <w:sz w:val="22"/>
          <w:szCs w:val="22"/>
        </w:rPr>
        <w:t>j</w:t>
      </w:r>
      <w:r w:rsidR="00A65094">
        <w:rPr>
          <w:rFonts w:ascii="Arial" w:hAnsi="Arial" w:cs="Arial"/>
          <w:sz w:val="22"/>
          <w:szCs w:val="22"/>
        </w:rPr>
        <w:t xml:space="preserve"> </w:t>
      </w:r>
      <w:r w:rsidRPr="00AD1285">
        <w:rPr>
          <w:rFonts w:ascii="Arial" w:hAnsi="Arial" w:cs="Arial"/>
          <w:sz w:val="22"/>
          <w:szCs w:val="22"/>
        </w:rPr>
        <w:t>„</w:t>
      </w:r>
      <w:r w:rsidR="00057AFC">
        <w:rPr>
          <w:rFonts w:ascii="Arial" w:hAnsi="Arial" w:cs="Arial"/>
          <w:sz w:val="22"/>
          <w:szCs w:val="22"/>
        </w:rPr>
        <w:t>informacji na temat funkcjonowania SPP w Bolesławcu</w:t>
      </w:r>
      <w:r w:rsidRPr="00AD1285">
        <w:rPr>
          <w:rFonts w:ascii="Arial" w:hAnsi="Arial" w:cs="Arial"/>
          <w:sz w:val="22"/>
          <w:szCs w:val="22"/>
        </w:rPr>
        <w:t>”.</w:t>
      </w:r>
    </w:p>
    <w:p w:rsidR="000F2964" w:rsidRPr="00AD1285" w:rsidRDefault="000F2964" w:rsidP="00FC32F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C75F7" w:rsidRDefault="001A2C51" w:rsidP="00FC32F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D1285">
        <w:rPr>
          <w:rFonts w:ascii="Arial" w:hAnsi="Arial" w:cs="Arial"/>
          <w:sz w:val="22"/>
          <w:szCs w:val="22"/>
        </w:rPr>
        <w:t xml:space="preserve">Odpowiadając na Pana </w:t>
      </w:r>
      <w:r w:rsidR="00514992">
        <w:rPr>
          <w:rFonts w:ascii="Arial" w:hAnsi="Arial" w:cs="Arial"/>
          <w:sz w:val="22"/>
          <w:szCs w:val="22"/>
        </w:rPr>
        <w:t>interpelację</w:t>
      </w:r>
      <w:r w:rsidRPr="00AD1285">
        <w:rPr>
          <w:rFonts w:ascii="Arial" w:hAnsi="Arial" w:cs="Arial"/>
          <w:sz w:val="22"/>
          <w:szCs w:val="22"/>
        </w:rPr>
        <w:t>, dotycząc</w:t>
      </w:r>
      <w:r w:rsidR="00721F71">
        <w:rPr>
          <w:rFonts w:ascii="Arial" w:hAnsi="Arial" w:cs="Arial"/>
          <w:sz w:val="22"/>
          <w:szCs w:val="22"/>
        </w:rPr>
        <w:t>ą</w:t>
      </w:r>
      <w:r w:rsidRPr="00AD1285">
        <w:rPr>
          <w:rFonts w:ascii="Arial" w:hAnsi="Arial" w:cs="Arial"/>
          <w:sz w:val="22"/>
          <w:szCs w:val="22"/>
        </w:rPr>
        <w:t xml:space="preserve"> spraw</w:t>
      </w:r>
      <w:r w:rsidR="006729B6" w:rsidRPr="00AD1285">
        <w:rPr>
          <w:rFonts w:ascii="Arial" w:hAnsi="Arial" w:cs="Arial"/>
          <w:sz w:val="22"/>
          <w:szCs w:val="22"/>
        </w:rPr>
        <w:t>y</w:t>
      </w:r>
      <w:r w:rsidRPr="00AD1285">
        <w:rPr>
          <w:rFonts w:ascii="Arial" w:hAnsi="Arial" w:cs="Arial"/>
          <w:sz w:val="22"/>
          <w:szCs w:val="22"/>
        </w:rPr>
        <w:t xml:space="preserve"> jak wyżej, informuję:</w:t>
      </w:r>
    </w:p>
    <w:p w:rsidR="00925AE4" w:rsidRDefault="00925AE4" w:rsidP="00FC32F9">
      <w:pPr>
        <w:spacing w:line="276" w:lineRule="auto"/>
        <w:rPr>
          <w:rFonts w:ascii="Arial" w:hAnsi="Arial" w:cs="Arial"/>
          <w:sz w:val="22"/>
          <w:szCs w:val="22"/>
        </w:rPr>
      </w:pPr>
    </w:p>
    <w:p w:rsidR="00C5395D" w:rsidRDefault="00057AFC" w:rsidP="00E111C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1.</w:t>
      </w:r>
    </w:p>
    <w:p w:rsidR="00C575FD" w:rsidRDefault="00C575FD" w:rsidP="00C575FD">
      <w:pPr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057AFC" w:rsidRPr="00057AFC">
        <w:rPr>
          <w:rFonts w:ascii="Arial" w:hAnsi="Arial" w:cs="Arial"/>
          <w:sz w:val="22"/>
          <w:szCs w:val="22"/>
        </w:rPr>
        <w:t>atrudnieni</w:t>
      </w:r>
      <w:r w:rsidR="00E91D13">
        <w:rPr>
          <w:rFonts w:ascii="Arial" w:hAnsi="Arial" w:cs="Arial"/>
          <w:sz w:val="22"/>
          <w:szCs w:val="22"/>
        </w:rPr>
        <w:t>e</w:t>
      </w:r>
      <w:r w:rsidR="00057AFC" w:rsidRPr="00057AFC">
        <w:rPr>
          <w:rFonts w:ascii="Arial" w:hAnsi="Arial" w:cs="Arial"/>
          <w:sz w:val="22"/>
          <w:szCs w:val="22"/>
        </w:rPr>
        <w:t xml:space="preserve"> pracownik</w:t>
      </w:r>
      <w:r w:rsidR="00057AFC">
        <w:rPr>
          <w:rFonts w:ascii="Arial" w:hAnsi="Arial" w:cs="Arial"/>
          <w:sz w:val="22"/>
          <w:szCs w:val="22"/>
        </w:rPr>
        <w:t xml:space="preserve">ów: 166 045,84 zł, </w:t>
      </w:r>
    </w:p>
    <w:p w:rsidR="00C575FD" w:rsidRDefault="00057AFC" w:rsidP="00C575FD">
      <w:pPr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 w:rsidRPr="00057AFC">
        <w:rPr>
          <w:rFonts w:ascii="Arial" w:hAnsi="Arial" w:cs="Arial"/>
          <w:sz w:val="22"/>
          <w:szCs w:val="22"/>
        </w:rPr>
        <w:t>funkcjonowani</w:t>
      </w:r>
      <w:r w:rsidR="00E91D13">
        <w:rPr>
          <w:rFonts w:ascii="Arial" w:hAnsi="Arial" w:cs="Arial"/>
          <w:sz w:val="22"/>
          <w:szCs w:val="22"/>
        </w:rPr>
        <w:t>e</w:t>
      </w:r>
      <w:r w:rsidRPr="00057AFC">
        <w:rPr>
          <w:rFonts w:ascii="Arial" w:hAnsi="Arial" w:cs="Arial"/>
          <w:sz w:val="22"/>
          <w:szCs w:val="22"/>
        </w:rPr>
        <w:t xml:space="preserve"> biura SPP w Galerii Bolesławiec City Center</w:t>
      </w:r>
      <w:r w:rsidR="00FC60F1">
        <w:rPr>
          <w:rFonts w:ascii="Arial" w:hAnsi="Arial" w:cs="Arial"/>
          <w:sz w:val="22"/>
          <w:szCs w:val="22"/>
        </w:rPr>
        <w:t xml:space="preserve"> (</w:t>
      </w:r>
      <w:r w:rsidR="00FC60F1" w:rsidRPr="00FC60F1">
        <w:rPr>
          <w:rFonts w:ascii="Arial" w:hAnsi="Arial" w:cs="Arial"/>
          <w:sz w:val="22"/>
          <w:szCs w:val="22"/>
        </w:rPr>
        <w:t xml:space="preserve">najem, </w:t>
      </w:r>
      <w:r w:rsidR="00FC60F1">
        <w:rPr>
          <w:rFonts w:ascii="Arial" w:hAnsi="Arial" w:cs="Arial"/>
          <w:sz w:val="22"/>
          <w:szCs w:val="22"/>
        </w:rPr>
        <w:t>wyposażenie, energia elektryczna, sprzątanie)</w:t>
      </w:r>
      <w:r w:rsidRPr="00057AFC">
        <w:rPr>
          <w:rFonts w:ascii="Arial" w:hAnsi="Arial" w:cs="Arial"/>
          <w:sz w:val="22"/>
          <w:szCs w:val="22"/>
        </w:rPr>
        <w:t xml:space="preserve"> – 173 306 zł</w:t>
      </w:r>
      <w:r w:rsidR="00E91D13">
        <w:rPr>
          <w:rFonts w:ascii="Arial" w:hAnsi="Arial" w:cs="Arial"/>
          <w:sz w:val="22"/>
          <w:szCs w:val="22"/>
        </w:rPr>
        <w:t xml:space="preserve">, </w:t>
      </w:r>
    </w:p>
    <w:p w:rsidR="00C575FD" w:rsidRDefault="00E91D13" w:rsidP="00C575FD">
      <w:pPr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Pr="00057AFC">
        <w:rPr>
          <w:rFonts w:ascii="Arial" w:hAnsi="Arial" w:cs="Arial"/>
          <w:sz w:val="22"/>
          <w:szCs w:val="22"/>
        </w:rPr>
        <w:t xml:space="preserve">zierżawa parkometrów, systemów i urządzeń kontrolerskich – </w:t>
      </w:r>
      <w:r w:rsidR="00C575FD">
        <w:rPr>
          <w:rFonts w:ascii="Arial" w:hAnsi="Arial" w:cs="Arial"/>
          <w:sz w:val="22"/>
          <w:szCs w:val="22"/>
        </w:rPr>
        <w:t>1 328 313,93</w:t>
      </w:r>
      <w:r w:rsidRPr="00057AFC">
        <w:rPr>
          <w:rFonts w:ascii="Arial" w:hAnsi="Arial" w:cs="Arial"/>
          <w:sz w:val="22"/>
          <w:szCs w:val="22"/>
        </w:rPr>
        <w:t xml:space="preserve"> zł</w:t>
      </w:r>
      <w:r>
        <w:rPr>
          <w:rFonts w:ascii="Arial" w:hAnsi="Arial" w:cs="Arial"/>
          <w:sz w:val="22"/>
          <w:szCs w:val="22"/>
        </w:rPr>
        <w:t xml:space="preserve"> </w:t>
      </w:r>
      <w:r w:rsidRPr="00057AFC">
        <w:rPr>
          <w:rFonts w:ascii="Arial" w:hAnsi="Arial" w:cs="Arial"/>
          <w:sz w:val="22"/>
          <w:szCs w:val="22"/>
        </w:rPr>
        <w:t>(umowa na 48 miesięcy o wartości 5 825 636,75 zł, koszt miesięczny 121 549 zł)</w:t>
      </w:r>
      <w:r>
        <w:rPr>
          <w:rFonts w:ascii="Arial" w:hAnsi="Arial" w:cs="Arial"/>
          <w:sz w:val="22"/>
          <w:szCs w:val="22"/>
        </w:rPr>
        <w:t xml:space="preserve">, </w:t>
      </w:r>
    </w:p>
    <w:p w:rsidR="00925AE4" w:rsidRDefault="007C65AA" w:rsidP="00C575FD">
      <w:pPr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925AE4" w:rsidRPr="00925AE4">
        <w:rPr>
          <w:rFonts w:ascii="Arial" w:hAnsi="Arial" w:cs="Arial"/>
          <w:sz w:val="22"/>
          <w:szCs w:val="22"/>
        </w:rPr>
        <w:t>prowadzenie organizacji ruchu - oznakowanie poziome i pionowe – 796 813 zł</w:t>
      </w:r>
      <w:r w:rsidR="00925AE4">
        <w:rPr>
          <w:rFonts w:ascii="Arial" w:hAnsi="Arial" w:cs="Arial"/>
          <w:sz w:val="22"/>
          <w:szCs w:val="22"/>
        </w:rPr>
        <w:t>,</w:t>
      </w:r>
    </w:p>
    <w:p w:rsidR="00E91D13" w:rsidRPr="00057AFC" w:rsidRDefault="00E91D13" w:rsidP="00C575FD">
      <w:pPr>
        <w:numPr>
          <w:ilvl w:val="0"/>
          <w:numId w:val="8"/>
        </w:num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Pr="00057AFC">
        <w:rPr>
          <w:rFonts w:ascii="Arial" w:hAnsi="Arial" w:cs="Arial"/>
          <w:sz w:val="22"/>
          <w:szCs w:val="22"/>
        </w:rPr>
        <w:t xml:space="preserve">ontrola </w:t>
      </w:r>
      <w:r w:rsidR="00C575FD">
        <w:rPr>
          <w:rFonts w:ascii="Arial" w:hAnsi="Arial" w:cs="Arial"/>
          <w:sz w:val="22"/>
          <w:szCs w:val="22"/>
        </w:rPr>
        <w:t xml:space="preserve">opłacenia postoju w </w:t>
      </w:r>
      <w:r w:rsidRPr="00057AFC">
        <w:rPr>
          <w:rFonts w:ascii="Arial" w:hAnsi="Arial" w:cs="Arial"/>
          <w:sz w:val="22"/>
          <w:szCs w:val="22"/>
        </w:rPr>
        <w:t xml:space="preserve">SPP – </w:t>
      </w:r>
      <w:r w:rsidR="00C575FD">
        <w:rPr>
          <w:rFonts w:ascii="Arial" w:hAnsi="Arial" w:cs="Arial"/>
          <w:sz w:val="22"/>
          <w:szCs w:val="22"/>
        </w:rPr>
        <w:t>320 061,63</w:t>
      </w:r>
      <w:r w:rsidRPr="00057AFC">
        <w:rPr>
          <w:rFonts w:ascii="Arial" w:hAnsi="Arial" w:cs="Arial"/>
          <w:sz w:val="22"/>
          <w:szCs w:val="22"/>
        </w:rPr>
        <w:t xml:space="preserve"> zł</w:t>
      </w:r>
      <w:r w:rsidR="00925AE4">
        <w:rPr>
          <w:rFonts w:ascii="Arial" w:hAnsi="Arial" w:cs="Arial"/>
          <w:sz w:val="22"/>
          <w:szCs w:val="22"/>
        </w:rPr>
        <w:t>.</w:t>
      </w:r>
    </w:p>
    <w:p w:rsidR="00057AFC" w:rsidRPr="00057AFC" w:rsidRDefault="00057AFC" w:rsidP="00057AFC">
      <w:pPr>
        <w:spacing w:line="276" w:lineRule="auto"/>
        <w:rPr>
          <w:rFonts w:ascii="Arial" w:hAnsi="Arial" w:cs="Arial"/>
          <w:sz w:val="22"/>
          <w:szCs w:val="22"/>
        </w:rPr>
      </w:pPr>
    </w:p>
    <w:p w:rsidR="00057AFC" w:rsidRDefault="00C575FD" w:rsidP="00057AF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2.</w:t>
      </w:r>
    </w:p>
    <w:p w:rsidR="00C575FD" w:rsidRDefault="00C575FD" w:rsidP="00057AF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2 610 200,59 zł.</w:t>
      </w:r>
    </w:p>
    <w:p w:rsidR="00C575FD" w:rsidRDefault="00C575FD" w:rsidP="00057AFC">
      <w:pPr>
        <w:spacing w:line="276" w:lineRule="auto"/>
        <w:rPr>
          <w:rFonts w:ascii="Arial" w:hAnsi="Arial" w:cs="Arial"/>
          <w:sz w:val="22"/>
          <w:szCs w:val="22"/>
        </w:rPr>
      </w:pPr>
    </w:p>
    <w:p w:rsidR="00C575FD" w:rsidRDefault="00C575FD" w:rsidP="00057AF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3.</w:t>
      </w:r>
    </w:p>
    <w:p w:rsidR="00C575FD" w:rsidRDefault="00C575FD" w:rsidP="00057AF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2 794</w:t>
      </w:r>
    </w:p>
    <w:p w:rsidR="00C575FD" w:rsidRDefault="00C575FD" w:rsidP="00057AFC">
      <w:pPr>
        <w:spacing w:line="276" w:lineRule="auto"/>
        <w:rPr>
          <w:rFonts w:ascii="Arial" w:hAnsi="Arial" w:cs="Arial"/>
          <w:sz w:val="22"/>
          <w:szCs w:val="22"/>
        </w:rPr>
      </w:pPr>
    </w:p>
    <w:p w:rsidR="00C575FD" w:rsidRDefault="00C575FD" w:rsidP="00057AF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4.</w:t>
      </w:r>
    </w:p>
    <w:p w:rsidR="00C575FD" w:rsidRDefault="00C575FD" w:rsidP="00057AF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3 727</w:t>
      </w:r>
    </w:p>
    <w:p w:rsidR="00925AE4" w:rsidRDefault="00925AE4" w:rsidP="00057AFC">
      <w:pPr>
        <w:spacing w:line="276" w:lineRule="auto"/>
        <w:rPr>
          <w:rFonts w:ascii="Arial" w:hAnsi="Arial" w:cs="Arial"/>
          <w:sz w:val="22"/>
          <w:szCs w:val="22"/>
        </w:rPr>
      </w:pPr>
    </w:p>
    <w:p w:rsidR="00925AE4" w:rsidRDefault="00925AE4" w:rsidP="00057AF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5.</w:t>
      </w:r>
    </w:p>
    <w:p w:rsidR="00925AE4" w:rsidRDefault="00925AE4" w:rsidP="00057AF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389</w:t>
      </w:r>
    </w:p>
    <w:p w:rsidR="00925AE4" w:rsidRDefault="00925AE4" w:rsidP="00057AFC">
      <w:pPr>
        <w:spacing w:line="276" w:lineRule="auto"/>
        <w:rPr>
          <w:rFonts w:ascii="Arial" w:hAnsi="Arial" w:cs="Arial"/>
          <w:sz w:val="22"/>
          <w:szCs w:val="22"/>
        </w:rPr>
      </w:pPr>
    </w:p>
    <w:p w:rsidR="00925AE4" w:rsidRDefault="00925AE4" w:rsidP="00057AF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6.</w:t>
      </w:r>
    </w:p>
    <w:p w:rsidR="00925AE4" w:rsidRDefault="00925AE4" w:rsidP="00057AF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</w:p>
    <w:p w:rsidR="00925AE4" w:rsidRDefault="00925AE4" w:rsidP="00057AFC">
      <w:pPr>
        <w:spacing w:line="276" w:lineRule="auto"/>
        <w:rPr>
          <w:rFonts w:ascii="Arial" w:hAnsi="Arial" w:cs="Arial"/>
          <w:sz w:val="22"/>
          <w:szCs w:val="22"/>
        </w:rPr>
      </w:pPr>
    </w:p>
    <w:p w:rsidR="00925AE4" w:rsidRDefault="00925AE4" w:rsidP="00057AF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7.</w:t>
      </w:r>
    </w:p>
    <w:p w:rsidR="00925AE4" w:rsidRDefault="00925AE4" w:rsidP="00057AF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8 402</w:t>
      </w:r>
    </w:p>
    <w:p w:rsidR="00925AE4" w:rsidRDefault="00925AE4" w:rsidP="00057AF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opłacone lub opłacone częściowo 8 223 zawiadomienia, przychód </w:t>
      </w:r>
      <w:r w:rsidR="00FC60F1">
        <w:rPr>
          <w:rFonts w:ascii="Arial" w:hAnsi="Arial" w:cs="Arial"/>
          <w:sz w:val="22"/>
          <w:szCs w:val="22"/>
        </w:rPr>
        <w:t>291 518</w:t>
      </w:r>
      <w:r>
        <w:rPr>
          <w:rFonts w:ascii="Arial" w:hAnsi="Arial" w:cs="Arial"/>
          <w:sz w:val="22"/>
          <w:szCs w:val="22"/>
        </w:rPr>
        <w:t xml:space="preserve"> zł.</w:t>
      </w:r>
    </w:p>
    <w:p w:rsidR="00925AE4" w:rsidRDefault="00925AE4" w:rsidP="00057AFC">
      <w:pPr>
        <w:spacing w:line="276" w:lineRule="auto"/>
        <w:rPr>
          <w:rFonts w:ascii="Arial" w:hAnsi="Arial" w:cs="Arial"/>
          <w:sz w:val="22"/>
          <w:szCs w:val="22"/>
        </w:rPr>
      </w:pPr>
    </w:p>
    <w:p w:rsidR="00925AE4" w:rsidRDefault="00925AE4" w:rsidP="00057AF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 8.</w:t>
      </w:r>
    </w:p>
    <w:p w:rsidR="00925AE4" w:rsidRDefault="00925AE4" w:rsidP="00057AFC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362.</w:t>
      </w:r>
    </w:p>
    <w:p w:rsidR="00925AE4" w:rsidRDefault="00925AE4" w:rsidP="00057AFC">
      <w:pPr>
        <w:spacing w:line="276" w:lineRule="auto"/>
        <w:rPr>
          <w:rFonts w:ascii="Arial" w:hAnsi="Arial" w:cs="Arial"/>
          <w:sz w:val="22"/>
          <w:szCs w:val="22"/>
        </w:rPr>
      </w:pPr>
    </w:p>
    <w:p w:rsidR="00057AFC" w:rsidRPr="00C636FF" w:rsidRDefault="00C636FF" w:rsidP="00C636FF">
      <w:pPr>
        <w:spacing w:line="276" w:lineRule="auto"/>
        <w:ind w:left="4678"/>
        <w:jc w:val="center"/>
        <w:rPr>
          <w:rFonts w:ascii="Arial" w:hAnsi="Arial" w:cs="Arial"/>
        </w:rPr>
      </w:pPr>
      <w:r w:rsidRPr="00C636FF">
        <w:rPr>
          <w:rFonts w:ascii="Arial" w:hAnsi="Arial" w:cs="Arial"/>
        </w:rPr>
        <w:t>II Zastępca Prezydenta Miasta</w:t>
      </w:r>
    </w:p>
    <w:p w:rsidR="00C636FF" w:rsidRPr="00C636FF" w:rsidRDefault="00C636FF" w:rsidP="00C636FF">
      <w:pPr>
        <w:spacing w:line="276" w:lineRule="auto"/>
        <w:ind w:left="4678"/>
        <w:jc w:val="center"/>
        <w:rPr>
          <w:rFonts w:ascii="Arial" w:hAnsi="Arial" w:cs="Arial"/>
        </w:rPr>
      </w:pPr>
    </w:p>
    <w:p w:rsidR="000A4E62" w:rsidRPr="00C636FF" w:rsidRDefault="00C636FF" w:rsidP="00C636FF">
      <w:pPr>
        <w:spacing w:line="276" w:lineRule="auto"/>
        <w:ind w:left="4678"/>
        <w:jc w:val="center"/>
        <w:rPr>
          <w:rFonts w:ascii="Arial" w:hAnsi="Arial" w:cs="Arial"/>
        </w:rPr>
      </w:pPr>
      <w:r w:rsidRPr="00C636FF">
        <w:rPr>
          <w:rFonts w:ascii="Arial" w:hAnsi="Arial" w:cs="Arial"/>
        </w:rPr>
        <w:t>/-/ Iwona Mandżuk-Dudek</w:t>
      </w:r>
      <w:bookmarkStart w:id="0" w:name="_GoBack"/>
      <w:bookmarkEnd w:id="0"/>
    </w:p>
    <w:p w:rsidR="00A1053E" w:rsidRPr="00CC75F7" w:rsidRDefault="00A1053E" w:rsidP="00C636FF">
      <w:pPr>
        <w:numPr>
          <w:ilvl w:val="0"/>
          <w:numId w:val="4"/>
        </w:numPr>
        <w:spacing w:before="168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Otrzymują:</w:t>
      </w:r>
    </w:p>
    <w:p w:rsidR="00A1053E" w:rsidRPr="00CC75F7" w:rsidRDefault="00A1053E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 xml:space="preserve">Pan Józef Pokładek </w:t>
      </w:r>
    </w:p>
    <w:p w:rsidR="00A1053E" w:rsidRPr="00CC75F7" w:rsidRDefault="00A1053E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Przewodniczący Rady Miasta</w:t>
      </w:r>
      <w:r w:rsidR="00CC75F7">
        <w:rPr>
          <w:rFonts w:ascii="Arial" w:hAnsi="Arial" w:cs="Arial"/>
          <w:sz w:val="22"/>
          <w:szCs w:val="22"/>
        </w:rPr>
        <w:t xml:space="preserve"> Bolesławiec</w:t>
      </w:r>
      <w:r w:rsidRPr="00CC75F7">
        <w:rPr>
          <w:rFonts w:ascii="Arial" w:hAnsi="Arial" w:cs="Arial"/>
          <w:sz w:val="22"/>
          <w:szCs w:val="22"/>
        </w:rPr>
        <w:t xml:space="preserve">, </w:t>
      </w:r>
    </w:p>
    <w:p w:rsidR="00A1053E" w:rsidRPr="00CC75F7" w:rsidRDefault="00A1053E" w:rsidP="00E111CA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 xml:space="preserve">Pan </w:t>
      </w:r>
      <w:r w:rsidR="00FC60F1">
        <w:rPr>
          <w:rFonts w:ascii="Arial" w:hAnsi="Arial" w:cs="Arial"/>
          <w:sz w:val="22"/>
          <w:szCs w:val="22"/>
        </w:rPr>
        <w:t>Dawid Sarbak</w:t>
      </w:r>
    </w:p>
    <w:p w:rsidR="00A1053E" w:rsidRPr="00CC75F7" w:rsidRDefault="00A1053E" w:rsidP="00E111CA">
      <w:pPr>
        <w:spacing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Radny Rady Miasta,</w:t>
      </w:r>
    </w:p>
    <w:p w:rsidR="00721F71" w:rsidRDefault="00F32B9A" w:rsidP="00721F71">
      <w:pPr>
        <w:numPr>
          <w:ilvl w:val="0"/>
          <w:numId w:val="4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C75F7">
        <w:rPr>
          <w:rFonts w:ascii="Arial" w:hAnsi="Arial" w:cs="Arial"/>
          <w:sz w:val="22"/>
          <w:szCs w:val="22"/>
        </w:rPr>
        <w:t>A</w:t>
      </w:r>
      <w:r w:rsidR="00A1053E" w:rsidRPr="00CC75F7">
        <w:rPr>
          <w:rFonts w:ascii="Arial" w:hAnsi="Arial" w:cs="Arial"/>
          <w:sz w:val="22"/>
          <w:szCs w:val="22"/>
        </w:rPr>
        <w:t>a</w:t>
      </w:r>
      <w:r w:rsidRPr="00CC75F7">
        <w:rPr>
          <w:rFonts w:ascii="Arial" w:hAnsi="Arial" w:cs="Arial"/>
          <w:sz w:val="22"/>
          <w:szCs w:val="22"/>
        </w:rPr>
        <w:t>.</w:t>
      </w:r>
    </w:p>
    <w:p w:rsidR="00721F71" w:rsidRDefault="00721F71" w:rsidP="00721F7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721F71" w:rsidRDefault="00721F71" w:rsidP="00721F7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721F7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09F" w:rsidRDefault="0055209F">
      <w:r>
        <w:separator/>
      </w:r>
    </w:p>
  </w:endnote>
  <w:endnote w:type="continuationSeparator" w:id="0">
    <w:p w:rsidR="0055209F" w:rsidRDefault="00552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 w:rsidP="00C636FF">
    <w:pPr>
      <w:pStyle w:val="Stopka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9D0113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4925" cy="19050"/>
          <wp:effectExtent l="0" t="0" r="9525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 w:rsidP="00C636FF">
    <w:pPr>
      <w:jc w:val="both"/>
      <w:rPr>
        <w:rFonts w:ascii="Arial" w:hAnsi="Arial" w:cs="Arial"/>
        <w:sz w:val="18"/>
        <w:szCs w:val="18"/>
        <w:lang w:val="de-DE"/>
      </w:rPr>
    </w:pPr>
  </w:p>
  <w:p w:rsidR="00652752" w:rsidRDefault="00652752" w:rsidP="00C636FF">
    <w:pPr>
      <w:spacing w:before="240"/>
      <w:ind w:firstLine="709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09F" w:rsidRDefault="0055209F">
      <w:r>
        <w:separator/>
      </w:r>
    </w:p>
  </w:footnote>
  <w:footnote w:type="continuationSeparator" w:id="0">
    <w:p w:rsidR="0055209F" w:rsidRDefault="005520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9D0113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9D0113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9D0113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71550" cy="84201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9D0113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43025" cy="8915400"/>
          <wp:effectExtent l="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4925" cy="19050"/>
          <wp:effectExtent l="0" t="0" r="952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190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9D0113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6275" cy="4867275"/>
          <wp:effectExtent l="0" t="0" r="9525" b="952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9D0113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5350" cy="646747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6">
    <w:nsid w:val="6EDE13D7"/>
    <w:multiLevelType w:val="hybridMultilevel"/>
    <w:tmpl w:val="807C9478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1E34"/>
    <w:rsid w:val="000247A0"/>
    <w:rsid w:val="00044261"/>
    <w:rsid w:val="00053B50"/>
    <w:rsid w:val="00055600"/>
    <w:rsid w:val="00057AFC"/>
    <w:rsid w:val="00083A54"/>
    <w:rsid w:val="000A4E62"/>
    <w:rsid w:val="000D4587"/>
    <w:rsid w:val="000F2964"/>
    <w:rsid w:val="0014010F"/>
    <w:rsid w:val="00140738"/>
    <w:rsid w:val="00174219"/>
    <w:rsid w:val="00193C73"/>
    <w:rsid w:val="001A2C51"/>
    <w:rsid w:val="001D05FA"/>
    <w:rsid w:val="001D0C16"/>
    <w:rsid w:val="0021179A"/>
    <w:rsid w:val="0021250E"/>
    <w:rsid w:val="00221209"/>
    <w:rsid w:val="00285006"/>
    <w:rsid w:val="002902C4"/>
    <w:rsid w:val="003107B7"/>
    <w:rsid w:val="00312611"/>
    <w:rsid w:val="00317841"/>
    <w:rsid w:val="003261D7"/>
    <w:rsid w:val="003F29D1"/>
    <w:rsid w:val="00434AD3"/>
    <w:rsid w:val="004B0CC0"/>
    <w:rsid w:val="004B1751"/>
    <w:rsid w:val="004C2785"/>
    <w:rsid w:val="004C781D"/>
    <w:rsid w:val="004D1F74"/>
    <w:rsid w:val="004D4445"/>
    <w:rsid w:val="004F369A"/>
    <w:rsid w:val="00514992"/>
    <w:rsid w:val="0055209F"/>
    <w:rsid w:val="00595B35"/>
    <w:rsid w:val="005C0FD1"/>
    <w:rsid w:val="005D7425"/>
    <w:rsid w:val="005E2C91"/>
    <w:rsid w:val="00600EAB"/>
    <w:rsid w:val="00652752"/>
    <w:rsid w:val="00654133"/>
    <w:rsid w:val="00656D37"/>
    <w:rsid w:val="006729B6"/>
    <w:rsid w:val="007048FC"/>
    <w:rsid w:val="00704DC0"/>
    <w:rsid w:val="007112D1"/>
    <w:rsid w:val="00712F3B"/>
    <w:rsid w:val="00721F71"/>
    <w:rsid w:val="00725CDD"/>
    <w:rsid w:val="00735868"/>
    <w:rsid w:val="00757C4D"/>
    <w:rsid w:val="007764B8"/>
    <w:rsid w:val="007C65AA"/>
    <w:rsid w:val="007F5A43"/>
    <w:rsid w:val="008040DD"/>
    <w:rsid w:val="00815106"/>
    <w:rsid w:val="00844DD4"/>
    <w:rsid w:val="008526F0"/>
    <w:rsid w:val="00854E79"/>
    <w:rsid w:val="00860209"/>
    <w:rsid w:val="00862455"/>
    <w:rsid w:val="0086781E"/>
    <w:rsid w:val="00885ABB"/>
    <w:rsid w:val="00886A7D"/>
    <w:rsid w:val="008C35C2"/>
    <w:rsid w:val="00922DD2"/>
    <w:rsid w:val="00925AE4"/>
    <w:rsid w:val="00956122"/>
    <w:rsid w:val="00960159"/>
    <w:rsid w:val="009967BD"/>
    <w:rsid w:val="009A1702"/>
    <w:rsid w:val="009C586B"/>
    <w:rsid w:val="009D0113"/>
    <w:rsid w:val="00A01283"/>
    <w:rsid w:val="00A1053E"/>
    <w:rsid w:val="00A1665F"/>
    <w:rsid w:val="00A2002E"/>
    <w:rsid w:val="00A446C6"/>
    <w:rsid w:val="00A560F0"/>
    <w:rsid w:val="00A56BDA"/>
    <w:rsid w:val="00A63AF3"/>
    <w:rsid w:val="00A65094"/>
    <w:rsid w:val="00A92F85"/>
    <w:rsid w:val="00AB4579"/>
    <w:rsid w:val="00AD1285"/>
    <w:rsid w:val="00AD3693"/>
    <w:rsid w:val="00AF4CC8"/>
    <w:rsid w:val="00B10190"/>
    <w:rsid w:val="00B338B4"/>
    <w:rsid w:val="00B432D5"/>
    <w:rsid w:val="00B6095A"/>
    <w:rsid w:val="00B748DD"/>
    <w:rsid w:val="00BC0037"/>
    <w:rsid w:val="00BC06C1"/>
    <w:rsid w:val="00C14462"/>
    <w:rsid w:val="00C4186F"/>
    <w:rsid w:val="00C5395D"/>
    <w:rsid w:val="00C575FD"/>
    <w:rsid w:val="00C636FF"/>
    <w:rsid w:val="00C776A4"/>
    <w:rsid w:val="00C8038B"/>
    <w:rsid w:val="00CB02B1"/>
    <w:rsid w:val="00CC1530"/>
    <w:rsid w:val="00CC75F7"/>
    <w:rsid w:val="00CE7AF6"/>
    <w:rsid w:val="00D1217D"/>
    <w:rsid w:val="00D2714B"/>
    <w:rsid w:val="00D41229"/>
    <w:rsid w:val="00D52600"/>
    <w:rsid w:val="00D63CC4"/>
    <w:rsid w:val="00D66355"/>
    <w:rsid w:val="00D70EC5"/>
    <w:rsid w:val="00D80549"/>
    <w:rsid w:val="00DC1335"/>
    <w:rsid w:val="00E06383"/>
    <w:rsid w:val="00E111CA"/>
    <w:rsid w:val="00E11AC5"/>
    <w:rsid w:val="00E226EA"/>
    <w:rsid w:val="00E23251"/>
    <w:rsid w:val="00E25901"/>
    <w:rsid w:val="00E26269"/>
    <w:rsid w:val="00E53D53"/>
    <w:rsid w:val="00E91A40"/>
    <w:rsid w:val="00E91D13"/>
    <w:rsid w:val="00EC3E42"/>
    <w:rsid w:val="00EE42BD"/>
    <w:rsid w:val="00F10A71"/>
    <w:rsid w:val="00F152F5"/>
    <w:rsid w:val="00F32B9A"/>
    <w:rsid w:val="00F7211F"/>
    <w:rsid w:val="00FB40FE"/>
    <w:rsid w:val="00FC32F9"/>
    <w:rsid w:val="00FC60F1"/>
    <w:rsid w:val="00FD3EF4"/>
    <w:rsid w:val="00FD78FE"/>
    <w:rsid w:val="00FE0D1F"/>
    <w:rsid w:val="00FE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3</TotalTime>
  <Pages>2</Pages>
  <Words>170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2022-07-19T12:07:00Z</cp:lastPrinted>
  <dcterms:created xsi:type="dcterms:W3CDTF">2022-08-09T11:41:00Z</dcterms:created>
  <dcterms:modified xsi:type="dcterms:W3CDTF">2022-08-09T11:44:00Z</dcterms:modified>
</cp:coreProperties>
</file>