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 w:rsidP="00660726">
      <w:pPr>
        <w:spacing w:line="276" w:lineRule="auto"/>
      </w:pPr>
    </w:p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1B7FD2">
        <w:rPr>
          <w:rFonts w:ascii="Arial" w:hAnsi="Arial" w:cs="Arial"/>
          <w:sz w:val="22"/>
          <w:szCs w:val="22"/>
        </w:rPr>
        <w:t>20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1B7FD2">
        <w:rPr>
          <w:rFonts w:ascii="Arial" w:hAnsi="Arial" w:cs="Arial"/>
          <w:sz w:val="22"/>
          <w:szCs w:val="22"/>
        </w:rPr>
        <w:t>06 września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F91AB8" w:rsidRDefault="00F91AB8" w:rsidP="001C6031">
      <w:pPr>
        <w:spacing w:line="276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E27712" w:rsidRDefault="00F91AB8" w:rsidP="006312DA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1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CE41E1">
        <w:rPr>
          <w:rFonts w:ascii="Arial" w:hAnsi="Arial" w:cs="Arial"/>
          <w:sz w:val="22"/>
          <w:szCs w:val="22"/>
        </w:rPr>
        <w:t>Macieja Małkowskiego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1B7FD2">
        <w:rPr>
          <w:rFonts w:ascii="Arial" w:hAnsi="Arial" w:cs="Arial"/>
          <w:sz w:val="22"/>
          <w:szCs w:val="22"/>
        </w:rPr>
        <w:t>25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1B7FD2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sierpnia 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bookmarkStart w:id="2" w:name="_Hlk113270702"/>
      <w:r w:rsidR="001B7FD2">
        <w:rPr>
          <w:rFonts w:ascii="Arial" w:hAnsi="Arial" w:cs="Arial"/>
          <w:sz w:val="22"/>
          <w:szCs w:val="22"/>
        </w:rPr>
        <w:t>Dolnośląskiej Autostrady Rowerowej</w:t>
      </w:r>
      <w:bookmarkEnd w:id="2"/>
      <w:r w:rsidRPr="00F91AB8">
        <w:rPr>
          <w:rFonts w:ascii="Arial" w:hAnsi="Arial" w:cs="Arial"/>
          <w:sz w:val="22"/>
          <w:szCs w:val="22"/>
        </w:rPr>
        <w:t>”.</w:t>
      </w:r>
    </w:p>
    <w:bookmarkEnd w:id="1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9D4D1B" w:rsidRDefault="009D4D1B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1B7FD2" w:rsidRPr="001B7FD2" w:rsidRDefault="001833A5" w:rsidP="001833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1B7FD2" w:rsidRPr="001B7FD2">
        <w:rPr>
          <w:rFonts w:ascii="Arial" w:hAnsi="Arial" w:cs="Arial"/>
          <w:sz w:val="22"/>
          <w:szCs w:val="22"/>
        </w:rPr>
        <w:t>nterpelacja, odrębnym pismem, została przesłana do</w:t>
      </w:r>
      <w:bookmarkStart w:id="3" w:name="_Hlk113270517"/>
      <w:r>
        <w:rPr>
          <w:rFonts w:ascii="Arial" w:hAnsi="Arial" w:cs="Arial"/>
          <w:sz w:val="22"/>
          <w:szCs w:val="22"/>
        </w:rPr>
        <w:t xml:space="preserve"> </w:t>
      </w:r>
      <w:r w:rsidR="001B7FD2" w:rsidRPr="001B7FD2">
        <w:rPr>
          <w:rFonts w:ascii="Arial" w:hAnsi="Arial" w:cs="Arial"/>
          <w:sz w:val="22"/>
          <w:szCs w:val="22"/>
        </w:rPr>
        <w:t>Przewodnicząc</w:t>
      </w:r>
      <w:r w:rsidR="001B7FD2">
        <w:rPr>
          <w:rFonts w:ascii="Arial" w:hAnsi="Arial" w:cs="Arial"/>
          <w:sz w:val="22"/>
          <w:szCs w:val="22"/>
        </w:rPr>
        <w:t>ego</w:t>
      </w:r>
      <w:r w:rsidR="001B7FD2" w:rsidRPr="001B7FD2">
        <w:rPr>
          <w:rFonts w:ascii="Arial" w:hAnsi="Arial" w:cs="Arial"/>
          <w:sz w:val="22"/>
          <w:szCs w:val="22"/>
        </w:rPr>
        <w:t xml:space="preserve"> Zarządu Stowarzyszenia</w:t>
      </w:r>
      <w:r w:rsidR="001B7FD2">
        <w:rPr>
          <w:rFonts w:ascii="Arial" w:hAnsi="Arial" w:cs="Arial"/>
          <w:sz w:val="22"/>
          <w:szCs w:val="22"/>
        </w:rPr>
        <w:t xml:space="preserve"> </w:t>
      </w:r>
      <w:r w:rsidR="001B7FD2" w:rsidRPr="001B7FD2">
        <w:rPr>
          <w:rFonts w:ascii="Arial" w:hAnsi="Arial" w:cs="Arial"/>
          <w:sz w:val="22"/>
          <w:szCs w:val="22"/>
        </w:rPr>
        <w:t>„Rzeczpospolita</w:t>
      </w:r>
      <w:r w:rsidR="001B7FD2">
        <w:rPr>
          <w:rFonts w:ascii="Arial" w:hAnsi="Arial" w:cs="Arial"/>
          <w:sz w:val="22"/>
          <w:szCs w:val="22"/>
        </w:rPr>
        <w:t xml:space="preserve"> </w:t>
      </w:r>
      <w:r w:rsidR="001B7FD2" w:rsidRPr="001B7FD2">
        <w:rPr>
          <w:rFonts w:ascii="Arial" w:hAnsi="Arial" w:cs="Arial"/>
          <w:sz w:val="22"/>
          <w:szCs w:val="22"/>
        </w:rPr>
        <w:t>Samorządna”</w:t>
      </w:r>
      <w:r w:rsidR="001B7FD2">
        <w:rPr>
          <w:rFonts w:ascii="Arial" w:hAnsi="Arial" w:cs="Arial"/>
          <w:sz w:val="22"/>
          <w:szCs w:val="22"/>
        </w:rPr>
        <w:t xml:space="preserve"> </w:t>
      </w:r>
      <w:r w:rsidR="001B7FD2" w:rsidRPr="001B7FD2">
        <w:rPr>
          <w:rFonts w:ascii="Arial" w:hAnsi="Arial" w:cs="Arial"/>
          <w:sz w:val="22"/>
          <w:szCs w:val="22"/>
        </w:rPr>
        <w:t>z siedzibą w Ścinawie</w:t>
      </w:r>
      <w:r w:rsidR="001B7FD2">
        <w:rPr>
          <w:rFonts w:ascii="Arial" w:hAnsi="Arial" w:cs="Arial"/>
          <w:sz w:val="22"/>
          <w:szCs w:val="22"/>
        </w:rPr>
        <w:t xml:space="preserve">, </w:t>
      </w:r>
      <w:r w:rsidR="001B7FD2" w:rsidRPr="001B7FD2">
        <w:rPr>
          <w:rFonts w:ascii="Arial" w:hAnsi="Arial" w:cs="Arial"/>
          <w:sz w:val="22"/>
          <w:szCs w:val="22"/>
        </w:rPr>
        <w:t>Aleja Kasztanowa 3A</w:t>
      </w:r>
      <w:r w:rsidR="001B7FD2">
        <w:rPr>
          <w:rFonts w:ascii="Arial" w:hAnsi="Arial" w:cs="Arial"/>
          <w:sz w:val="22"/>
          <w:szCs w:val="22"/>
        </w:rPr>
        <w:t xml:space="preserve">, </w:t>
      </w:r>
      <w:r w:rsidR="001B7FD2" w:rsidRPr="001B7FD2">
        <w:rPr>
          <w:rFonts w:ascii="Arial" w:hAnsi="Arial" w:cs="Arial"/>
          <w:sz w:val="22"/>
          <w:szCs w:val="22"/>
        </w:rPr>
        <w:t>53-125 Wrocław</w:t>
      </w:r>
      <w:bookmarkEnd w:id="3"/>
      <w:r w:rsidR="001B7FD2">
        <w:rPr>
          <w:rFonts w:ascii="Arial" w:hAnsi="Arial" w:cs="Arial"/>
          <w:sz w:val="22"/>
          <w:szCs w:val="22"/>
        </w:rPr>
        <w:t xml:space="preserve">, </w:t>
      </w:r>
      <w:r w:rsidR="001B7FD2" w:rsidRPr="001B7FD2">
        <w:rPr>
          <w:rFonts w:ascii="Arial" w:hAnsi="Arial" w:cs="Arial"/>
          <w:sz w:val="22"/>
          <w:szCs w:val="22"/>
        </w:rPr>
        <w:t xml:space="preserve">celem </w:t>
      </w:r>
      <w:r w:rsidR="0009364A">
        <w:rPr>
          <w:rFonts w:ascii="Arial" w:hAnsi="Arial" w:cs="Arial"/>
          <w:sz w:val="22"/>
          <w:szCs w:val="22"/>
        </w:rPr>
        <w:t>udzielenia odpowiedzi zainteresowanemu</w:t>
      </w:r>
      <w:r w:rsidR="001B7FD2" w:rsidRPr="001B7FD2">
        <w:rPr>
          <w:rFonts w:ascii="Arial" w:hAnsi="Arial" w:cs="Arial"/>
          <w:sz w:val="22"/>
          <w:szCs w:val="22"/>
        </w:rPr>
        <w:t>.</w:t>
      </w:r>
    </w:p>
    <w:p w:rsidR="001B7FD2" w:rsidRPr="001B7FD2" w:rsidRDefault="001B7FD2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1D7211" w:rsidRDefault="001B7FD2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1B7FD2">
        <w:rPr>
          <w:rFonts w:ascii="Arial" w:hAnsi="Arial" w:cs="Arial"/>
          <w:sz w:val="22"/>
          <w:szCs w:val="22"/>
        </w:rPr>
        <w:t>W załączeniu kopia pisma.</w:t>
      </w:r>
    </w:p>
    <w:p w:rsidR="006312DA" w:rsidRDefault="006312DA" w:rsidP="006312DA">
      <w:pPr>
        <w:spacing w:line="360" w:lineRule="auto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6312DA" w:rsidRDefault="006312DA" w:rsidP="006312DA">
      <w:pPr>
        <w:spacing w:line="360" w:lineRule="auto"/>
        <w:ind w:left="4395"/>
        <w:jc w:val="center"/>
        <w:rPr>
          <w:rFonts w:ascii="Arial" w:hAnsi="Arial" w:cs="Arial"/>
          <w:sz w:val="22"/>
          <w:szCs w:val="22"/>
        </w:rPr>
      </w:pPr>
    </w:p>
    <w:p w:rsidR="006312DA" w:rsidRDefault="006312DA" w:rsidP="006312DA">
      <w:pPr>
        <w:spacing w:line="360" w:lineRule="auto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1B7FD2" w:rsidRDefault="001B7FD2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B7FD2" w:rsidRDefault="001B7FD2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6312DA">
      <w:pPr>
        <w:spacing w:before="960"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Pan </w:t>
      </w:r>
      <w:r>
        <w:rPr>
          <w:rFonts w:ascii="Arial" w:hAnsi="Arial" w:cs="Arial"/>
          <w:sz w:val="22"/>
          <w:szCs w:val="22"/>
        </w:rPr>
        <w:t xml:space="preserve">Józef Pokładek - </w:t>
      </w:r>
      <w:r w:rsidRPr="00F91AB8">
        <w:rPr>
          <w:rFonts w:ascii="Arial" w:hAnsi="Arial" w:cs="Arial"/>
          <w:sz w:val="22"/>
          <w:szCs w:val="22"/>
        </w:rPr>
        <w:t xml:space="preserve">Przewodniczący Rady Miasta, </w:t>
      </w:r>
    </w:p>
    <w:p w:rsidR="00F91AB8" w:rsidRDefault="009D4D1B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Maciej Małkowski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F91AB8" w:rsidRP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F91AB8" w:rsidRPr="00F91A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7A6" w:rsidRDefault="00AE47A6">
      <w:r>
        <w:separator/>
      </w:r>
    </w:p>
  </w:endnote>
  <w:endnote w:type="continuationSeparator" w:id="0">
    <w:p w:rsidR="00AE47A6" w:rsidRDefault="00AE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A64BD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7A6" w:rsidRDefault="00AE47A6">
      <w:r>
        <w:separator/>
      </w:r>
    </w:p>
  </w:footnote>
  <w:footnote w:type="continuationSeparator" w:id="0">
    <w:p w:rsidR="00AE47A6" w:rsidRDefault="00AE4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A64BD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A64BD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A64BD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A64BD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A64BD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A64BD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83A54"/>
    <w:rsid w:val="0009364A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1179A"/>
    <w:rsid w:val="00221209"/>
    <w:rsid w:val="0027063E"/>
    <w:rsid w:val="00285006"/>
    <w:rsid w:val="002902C4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312DA"/>
    <w:rsid w:val="00652752"/>
    <w:rsid w:val="00654133"/>
    <w:rsid w:val="00656D37"/>
    <w:rsid w:val="00660726"/>
    <w:rsid w:val="00667CBC"/>
    <w:rsid w:val="006729B6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C2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4BD8"/>
    <w:rsid w:val="00A65094"/>
    <w:rsid w:val="00A779F1"/>
    <w:rsid w:val="00A92F85"/>
    <w:rsid w:val="00AB4579"/>
    <w:rsid w:val="00AD1285"/>
    <w:rsid w:val="00AE47A6"/>
    <w:rsid w:val="00AF4CC8"/>
    <w:rsid w:val="00B10190"/>
    <w:rsid w:val="00B338B4"/>
    <w:rsid w:val="00B432D5"/>
    <w:rsid w:val="00B554EC"/>
    <w:rsid w:val="00B6095A"/>
    <w:rsid w:val="00B70474"/>
    <w:rsid w:val="00B748DD"/>
    <w:rsid w:val="00B83EDF"/>
    <w:rsid w:val="00BC0037"/>
    <w:rsid w:val="00BC06C1"/>
    <w:rsid w:val="00BE5F06"/>
    <w:rsid w:val="00C14462"/>
    <w:rsid w:val="00C4186F"/>
    <w:rsid w:val="00C776A4"/>
    <w:rsid w:val="00C8038B"/>
    <w:rsid w:val="00CB02B1"/>
    <w:rsid w:val="00CC1530"/>
    <w:rsid w:val="00CC75F7"/>
    <w:rsid w:val="00CE41E1"/>
    <w:rsid w:val="00CE7AF6"/>
    <w:rsid w:val="00D1217D"/>
    <w:rsid w:val="00D203F4"/>
    <w:rsid w:val="00D2714B"/>
    <w:rsid w:val="00D41229"/>
    <w:rsid w:val="00D63CC4"/>
    <w:rsid w:val="00D66355"/>
    <w:rsid w:val="00D70EC5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91A40"/>
    <w:rsid w:val="00EC3E42"/>
    <w:rsid w:val="00EE42BD"/>
    <w:rsid w:val="00F152F5"/>
    <w:rsid w:val="00F32B9A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2022-09-05T09:46:00Z</cp:lastPrinted>
  <dcterms:created xsi:type="dcterms:W3CDTF">2022-09-08T12:34:00Z</dcterms:created>
  <dcterms:modified xsi:type="dcterms:W3CDTF">2022-09-08T12:36:00Z</dcterms:modified>
</cp:coreProperties>
</file>