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FB46A0" w:rsidRDefault="00221209" w:rsidP="00660726">
      <w:pPr>
        <w:spacing w:line="276" w:lineRule="auto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1B7FD2">
        <w:rPr>
          <w:rFonts w:ascii="Arial" w:hAnsi="Arial" w:cs="Arial"/>
          <w:sz w:val="22"/>
          <w:szCs w:val="22"/>
        </w:rPr>
        <w:t>2</w:t>
      </w:r>
      <w:r w:rsidR="007036C9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660726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C67DC6">
        <w:rPr>
          <w:rFonts w:ascii="Arial" w:hAnsi="Arial" w:cs="Arial"/>
          <w:sz w:val="22"/>
          <w:szCs w:val="22"/>
        </w:rPr>
        <w:t>21</w:t>
      </w:r>
      <w:r w:rsidR="001B7FD2">
        <w:rPr>
          <w:rFonts w:ascii="Arial" w:hAnsi="Arial" w:cs="Arial"/>
          <w:sz w:val="22"/>
          <w:szCs w:val="22"/>
        </w:rPr>
        <w:t xml:space="preserve"> września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885ABB" w:rsidRDefault="00885ABB" w:rsidP="00E2771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1AB8" w:rsidRDefault="00F91AB8" w:rsidP="00C00C7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Pan Józef Pokładek</w:t>
      </w:r>
    </w:p>
    <w:p w:rsidR="00F91AB8" w:rsidRPr="00F91AB8" w:rsidRDefault="00F91AB8" w:rsidP="00F91AB8">
      <w:pPr>
        <w:spacing w:line="276" w:lineRule="auto"/>
        <w:ind w:left="4395"/>
        <w:rPr>
          <w:rFonts w:ascii="Arial" w:hAnsi="Arial" w:cs="Arial"/>
          <w:b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885ABB" w:rsidRDefault="00F91AB8" w:rsidP="00F91AB8">
      <w:pPr>
        <w:spacing w:line="276" w:lineRule="auto"/>
        <w:ind w:left="4395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b/>
          <w:sz w:val="22"/>
          <w:szCs w:val="22"/>
        </w:rPr>
        <w:t>Bolesławiec</w:t>
      </w:r>
    </w:p>
    <w:p w:rsidR="00E27712" w:rsidRDefault="00E27712" w:rsidP="00660726">
      <w:pPr>
        <w:spacing w:line="276" w:lineRule="auto"/>
        <w:rPr>
          <w:rFonts w:ascii="Arial" w:hAnsi="Arial" w:cs="Arial"/>
          <w:sz w:val="22"/>
          <w:szCs w:val="22"/>
        </w:rPr>
      </w:pPr>
    </w:p>
    <w:p w:rsidR="00721F71" w:rsidRDefault="00721F71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Hlk113270643"/>
      <w:r w:rsidRPr="00F91AB8">
        <w:rPr>
          <w:rFonts w:ascii="Arial" w:hAnsi="Arial" w:cs="Arial"/>
          <w:sz w:val="22"/>
          <w:szCs w:val="22"/>
        </w:rPr>
        <w:t xml:space="preserve">Dotyczy </w:t>
      </w:r>
      <w:r w:rsidR="001B7FD2">
        <w:rPr>
          <w:rFonts w:ascii="Arial" w:hAnsi="Arial" w:cs="Arial"/>
          <w:sz w:val="22"/>
          <w:szCs w:val="22"/>
        </w:rPr>
        <w:t>interpelacji</w:t>
      </w:r>
      <w:r w:rsidRPr="00F91AB8">
        <w:rPr>
          <w:rFonts w:ascii="Arial" w:hAnsi="Arial" w:cs="Arial"/>
          <w:sz w:val="22"/>
          <w:szCs w:val="22"/>
        </w:rPr>
        <w:t xml:space="preserve"> Radnego Rady Miasta – </w:t>
      </w:r>
      <w:r w:rsidR="00C67DC6">
        <w:rPr>
          <w:rFonts w:ascii="Arial" w:hAnsi="Arial" w:cs="Arial"/>
          <w:sz w:val="22"/>
          <w:szCs w:val="22"/>
        </w:rPr>
        <w:t>Dawida Sarbaka</w:t>
      </w:r>
      <w:r w:rsidRPr="00F91AB8">
        <w:rPr>
          <w:rFonts w:ascii="Arial" w:hAnsi="Arial" w:cs="Arial"/>
          <w:sz w:val="22"/>
          <w:szCs w:val="22"/>
        </w:rPr>
        <w:t>, przesłane</w:t>
      </w:r>
      <w:r w:rsidR="001B7FD2">
        <w:rPr>
          <w:rFonts w:ascii="Arial" w:hAnsi="Arial" w:cs="Arial"/>
          <w:sz w:val="22"/>
          <w:szCs w:val="22"/>
        </w:rPr>
        <w:t>j</w:t>
      </w:r>
      <w:r w:rsidRPr="00F91AB8">
        <w:rPr>
          <w:rFonts w:ascii="Arial" w:hAnsi="Arial" w:cs="Arial"/>
          <w:sz w:val="22"/>
          <w:szCs w:val="22"/>
        </w:rPr>
        <w:t xml:space="preserve"> przy piśmie znak: ROGM.0003.</w:t>
      </w:r>
      <w:r w:rsidR="001B7FD2">
        <w:rPr>
          <w:rFonts w:ascii="Arial" w:hAnsi="Arial" w:cs="Arial"/>
          <w:sz w:val="22"/>
          <w:szCs w:val="22"/>
        </w:rPr>
        <w:t>2</w:t>
      </w:r>
      <w:r w:rsidR="00C67DC6">
        <w:rPr>
          <w:rFonts w:ascii="Arial" w:hAnsi="Arial" w:cs="Arial"/>
          <w:sz w:val="22"/>
          <w:szCs w:val="22"/>
        </w:rPr>
        <w:t>8</w:t>
      </w:r>
      <w:r w:rsidRPr="00F91AB8">
        <w:rPr>
          <w:rFonts w:ascii="Arial" w:hAnsi="Arial" w:cs="Arial"/>
          <w:sz w:val="22"/>
          <w:szCs w:val="22"/>
        </w:rPr>
        <w:t>.202</w:t>
      </w:r>
      <w:r>
        <w:rPr>
          <w:rFonts w:ascii="Arial" w:hAnsi="Arial" w:cs="Arial"/>
          <w:sz w:val="22"/>
          <w:szCs w:val="22"/>
        </w:rPr>
        <w:t>2</w:t>
      </w:r>
      <w:r w:rsidRPr="00F91AB8">
        <w:rPr>
          <w:rFonts w:ascii="Arial" w:hAnsi="Arial" w:cs="Arial"/>
          <w:sz w:val="22"/>
          <w:szCs w:val="22"/>
        </w:rPr>
        <w:t xml:space="preserve"> z dnia </w:t>
      </w:r>
      <w:r w:rsidR="00C67DC6">
        <w:rPr>
          <w:rFonts w:ascii="Arial" w:hAnsi="Arial" w:cs="Arial"/>
          <w:sz w:val="22"/>
          <w:szCs w:val="22"/>
        </w:rPr>
        <w:t xml:space="preserve">19 września </w:t>
      </w:r>
      <w:r>
        <w:rPr>
          <w:rFonts w:ascii="Arial" w:hAnsi="Arial" w:cs="Arial"/>
          <w:sz w:val="22"/>
          <w:szCs w:val="22"/>
        </w:rPr>
        <w:t>2022</w:t>
      </w:r>
      <w:r w:rsidRPr="00F91AB8">
        <w:rPr>
          <w:rFonts w:ascii="Arial" w:hAnsi="Arial" w:cs="Arial"/>
          <w:sz w:val="22"/>
          <w:szCs w:val="22"/>
        </w:rPr>
        <w:t xml:space="preserve"> r., dotyczące</w:t>
      </w:r>
      <w:r w:rsidR="001B7FD2">
        <w:rPr>
          <w:rFonts w:ascii="Arial" w:hAnsi="Arial" w:cs="Arial"/>
          <w:sz w:val="22"/>
          <w:szCs w:val="22"/>
        </w:rPr>
        <w:t>j</w:t>
      </w:r>
      <w:r w:rsidR="00CE41E1">
        <w:rPr>
          <w:rFonts w:ascii="Arial" w:hAnsi="Arial" w:cs="Arial"/>
          <w:sz w:val="22"/>
          <w:szCs w:val="22"/>
        </w:rPr>
        <w:t xml:space="preserve"> „</w:t>
      </w:r>
      <w:r w:rsidR="00C67DC6">
        <w:rPr>
          <w:rFonts w:ascii="Arial" w:hAnsi="Arial" w:cs="Arial"/>
          <w:sz w:val="22"/>
          <w:szCs w:val="22"/>
        </w:rPr>
        <w:t>planowanego rozszerzenia SPP o ulicę Ślusarską</w:t>
      </w:r>
      <w:r w:rsidRPr="00F91AB8">
        <w:rPr>
          <w:rFonts w:ascii="Arial" w:hAnsi="Arial" w:cs="Arial"/>
          <w:sz w:val="22"/>
          <w:szCs w:val="22"/>
        </w:rPr>
        <w:t>”.</w:t>
      </w:r>
    </w:p>
    <w:bookmarkEnd w:id="0"/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F91AB8" w:rsidRPr="00F91AB8" w:rsidRDefault="00F91AB8" w:rsidP="001833A5">
      <w:pPr>
        <w:spacing w:line="360" w:lineRule="auto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 xml:space="preserve">Odpowiadając na </w:t>
      </w:r>
      <w:r w:rsidR="001B7FD2">
        <w:rPr>
          <w:rFonts w:ascii="Arial" w:hAnsi="Arial" w:cs="Arial"/>
          <w:sz w:val="22"/>
          <w:szCs w:val="22"/>
        </w:rPr>
        <w:t>interpelację</w:t>
      </w:r>
      <w:r w:rsidRPr="00F91AB8">
        <w:rPr>
          <w:rFonts w:ascii="Arial" w:hAnsi="Arial" w:cs="Arial"/>
          <w:sz w:val="22"/>
          <w:szCs w:val="22"/>
        </w:rPr>
        <w:t>, dotycząc</w:t>
      </w:r>
      <w:r w:rsidR="001B7FD2">
        <w:rPr>
          <w:rFonts w:ascii="Arial" w:hAnsi="Arial" w:cs="Arial"/>
          <w:sz w:val="22"/>
          <w:szCs w:val="22"/>
        </w:rPr>
        <w:t>a</w:t>
      </w:r>
      <w:r w:rsidRPr="00F91AB8">
        <w:rPr>
          <w:rFonts w:ascii="Arial" w:hAnsi="Arial" w:cs="Arial"/>
          <w:sz w:val="22"/>
          <w:szCs w:val="22"/>
        </w:rPr>
        <w:t xml:space="preserve"> sprawy jak wyżej, informuję: </w:t>
      </w:r>
    </w:p>
    <w:p w:rsidR="009D4D1B" w:rsidRDefault="009D4D1B" w:rsidP="001833A5">
      <w:pPr>
        <w:spacing w:line="360" w:lineRule="auto"/>
        <w:rPr>
          <w:rFonts w:ascii="Arial" w:hAnsi="Arial" w:cs="Arial"/>
          <w:sz w:val="22"/>
          <w:szCs w:val="22"/>
        </w:rPr>
      </w:pPr>
    </w:p>
    <w:p w:rsidR="001B7FD2" w:rsidRDefault="00C67DC6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1.</w:t>
      </w:r>
    </w:p>
    <w:p w:rsidR="00C67DC6" w:rsidRDefault="00C67DC6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ww. sprawie do tut. Urzędu, w dniu 23 maja b.r. wpłynęło pismo od mieszkańców ul. </w:t>
      </w:r>
      <w:r w:rsidR="00BA5F85">
        <w:rPr>
          <w:rFonts w:ascii="Arial" w:hAnsi="Arial" w:cs="Arial"/>
          <w:sz w:val="22"/>
          <w:szCs w:val="22"/>
        </w:rPr>
        <w:t>Ś</w:t>
      </w:r>
      <w:r>
        <w:rPr>
          <w:rFonts w:ascii="Arial" w:hAnsi="Arial" w:cs="Arial"/>
          <w:sz w:val="22"/>
          <w:szCs w:val="22"/>
        </w:rPr>
        <w:t>lusarskiej</w:t>
      </w:r>
      <w:r w:rsidR="00BA5F85">
        <w:rPr>
          <w:rFonts w:ascii="Arial" w:hAnsi="Arial" w:cs="Arial"/>
          <w:sz w:val="22"/>
          <w:szCs w:val="22"/>
        </w:rPr>
        <w:t>, którzy postulowali o objęcie ulicy strefą płatnego parkowania.</w:t>
      </w:r>
      <w:r w:rsidR="006E6535">
        <w:rPr>
          <w:rFonts w:ascii="Arial" w:hAnsi="Arial" w:cs="Arial"/>
          <w:sz w:val="22"/>
          <w:szCs w:val="22"/>
        </w:rPr>
        <w:t xml:space="preserve"> </w:t>
      </w:r>
      <w:r w:rsidR="00BA5F85">
        <w:rPr>
          <w:rFonts w:ascii="Arial" w:hAnsi="Arial" w:cs="Arial"/>
          <w:sz w:val="22"/>
          <w:szCs w:val="22"/>
        </w:rPr>
        <w:t>Kopia pisma w załączeniu</w:t>
      </w:r>
      <w:r w:rsidR="006E6535">
        <w:rPr>
          <w:rFonts w:ascii="Arial" w:hAnsi="Arial" w:cs="Arial"/>
          <w:sz w:val="22"/>
          <w:szCs w:val="22"/>
        </w:rPr>
        <w:t>.</w:t>
      </w:r>
    </w:p>
    <w:p w:rsidR="00BA5F85" w:rsidRDefault="00BA5F85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2.</w:t>
      </w:r>
    </w:p>
    <w:p w:rsidR="00BA5F85" w:rsidRDefault="00BA5F85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ramach objęcia (nie utworzenia SPP) ulicy Ślusarskiej stref</w:t>
      </w:r>
      <w:r w:rsidR="006E6535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płatnego parkowania nie planuje się budowy parkingu.</w:t>
      </w:r>
    </w:p>
    <w:p w:rsidR="00BA5F85" w:rsidRDefault="00BA5F85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3.</w:t>
      </w:r>
    </w:p>
    <w:p w:rsidR="00BF09BD" w:rsidRDefault="00BF09BD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podjęciu przez Radę Miasta Bolesławca uchwały </w:t>
      </w:r>
      <w:r w:rsidRPr="00BF09BD">
        <w:rPr>
          <w:rFonts w:ascii="Arial" w:hAnsi="Arial" w:cs="Arial"/>
          <w:sz w:val="22"/>
          <w:szCs w:val="22"/>
        </w:rPr>
        <w:t>o objęci</w:t>
      </w:r>
      <w:r>
        <w:rPr>
          <w:rFonts w:ascii="Arial" w:hAnsi="Arial" w:cs="Arial"/>
          <w:sz w:val="22"/>
          <w:szCs w:val="22"/>
        </w:rPr>
        <w:t>u</w:t>
      </w:r>
      <w:r w:rsidRPr="00BF09BD">
        <w:rPr>
          <w:rFonts w:ascii="Arial" w:hAnsi="Arial" w:cs="Arial"/>
          <w:sz w:val="22"/>
          <w:szCs w:val="22"/>
        </w:rPr>
        <w:t xml:space="preserve"> ulicy </w:t>
      </w:r>
      <w:r>
        <w:rPr>
          <w:rFonts w:ascii="Arial" w:hAnsi="Arial" w:cs="Arial"/>
          <w:sz w:val="22"/>
          <w:szCs w:val="22"/>
        </w:rPr>
        <w:t xml:space="preserve">Ślusarskiej, </w:t>
      </w:r>
      <w:r w:rsidRPr="00BF09BD">
        <w:rPr>
          <w:rFonts w:ascii="Arial" w:hAnsi="Arial" w:cs="Arial"/>
          <w:sz w:val="22"/>
          <w:szCs w:val="22"/>
        </w:rPr>
        <w:t>strefą płatnego parkowania</w:t>
      </w:r>
      <w:r>
        <w:rPr>
          <w:rFonts w:ascii="Arial" w:hAnsi="Arial" w:cs="Arial"/>
          <w:sz w:val="22"/>
          <w:szCs w:val="22"/>
        </w:rPr>
        <w:t>, zostanie opracowana nowa, docelowa</w:t>
      </w:r>
      <w:r w:rsidR="00C00C7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organizacja ruchu na ww. ulicy uwzględniająca optymalny wariant wdrożenia płatnego parkowania. Po jej zatwierdzeniu przez upoważnione organy, następnym krokiem będzie wdrożenie organizacji, tzn. </w:t>
      </w:r>
      <w:r w:rsidR="00C00C7E">
        <w:rPr>
          <w:rFonts w:ascii="Arial" w:hAnsi="Arial" w:cs="Arial"/>
          <w:sz w:val="22"/>
          <w:szCs w:val="22"/>
        </w:rPr>
        <w:t>zmiana oznakowania czy montaż parkomatów.</w:t>
      </w:r>
    </w:p>
    <w:p w:rsidR="00C00C7E" w:rsidRDefault="00C00C7E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4.</w:t>
      </w:r>
    </w:p>
    <w:p w:rsidR="001B7FD2" w:rsidRDefault="00C00C7E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planuje się remontu chodnika bądź nawierzchni drogi.</w:t>
      </w:r>
    </w:p>
    <w:p w:rsidR="00054542" w:rsidRDefault="00054542" w:rsidP="00054542">
      <w:pPr>
        <w:spacing w:line="360" w:lineRule="auto"/>
        <w:ind w:left="467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Zastępca Prezydenta Miasta</w:t>
      </w:r>
    </w:p>
    <w:p w:rsidR="001B7FD2" w:rsidRDefault="00054542" w:rsidP="00054542">
      <w:pPr>
        <w:spacing w:line="360" w:lineRule="auto"/>
        <w:ind w:left="467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/-/ Iwona Mandżuk-Dudek</w:t>
      </w:r>
    </w:p>
    <w:p w:rsidR="00C00C7E" w:rsidRDefault="00C00C7E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1AB8" w:rsidRPr="00F91AB8" w:rsidRDefault="00F91AB8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AE4E82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Adresat</w:t>
      </w:r>
      <w:r w:rsidR="00F91AB8" w:rsidRPr="00F91AB8">
        <w:rPr>
          <w:rFonts w:ascii="Arial" w:hAnsi="Arial" w:cs="Arial"/>
          <w:sz w:val="22"/>
          <w:szCs w:val="22"/>
        </w:rPr>
        <w:t xml:space="preserve">, </w:t>
      </w:r>
    </w:p>
    <w:p w:rsidR="00F91AB8" w:rsidRDefault="00C00C7E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Dawid Sarbak</w:t>
      </w:r>
      <w:r w:rsidR="00F91AB8">
        <w:rPr>
          <w:rFonts w:ascii="Arial" w:hAnsi="Arial" w:cs="Arial"/>
          <w:sz w:val="22"/>
          <w:szCs w:val="22"/>
        </w:rPr>
        <w:t xml:space="preserve"> - </w:t>
      </w:r>
      <w:r w:rsidR="00F91AB8" w:rsidRPr="00F91AB8">
        <w:rPr>
          <w:rFonts w:ascii="Arial" w:hAnsi="Arial" w:cs="Arial"/>
          <w:sz w:val="22"/>
          <w:szCs w:val="22"/>
        </w:rPr>
        <w:t>Radny Rady Miasta,</w:t>
      </w:r>
    </w:p>
    <w:p w:rsidR="00054542" w:rsidRPr="00054542" w:rsidRDefault="00F91AB8" w:rsidP="00054542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aa.</w:t>
      </w:r>
      <w:bookmarkStart w:id="1" w:name="_GoBack"/>
      <w:bookmarkEnd w:id="1"/>
    </w:p>
    <w:sectPr w:rsidR="00054542" w:rsidRPr="0005454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519" w:rsidRDefault="00B71519">
      <w:r>
        <w:separator/>
      </w:r>
    </w:p>
  </w:endnote>
  <w:endnote w:type="continuationSeparator" w:id="0">
    <w:p w:rsidR="00B71519" w:rsidRDefault="00B7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542" w:rsidRDefault="00054542" w:rsidP="00054542">
    <w:pPr>
      <w:pStyle w:val="Stopka"/>
      <w:rPr>
        <w:rFonts w:ascii="Arial" w:hAnsi="Arial" w:cs="Arial"/>
        <w:sz w:val="18"/>
        <w:szCs w:val="18"/>
      </w:rPr>
    </w:pPr>
  </w:p>
  <w:p w:rsidR="00652752" w:rsidRDefault="001D3053" w:rsidP="00054542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 w:rsidP="00054542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519" w:rsidRDefault="00B71519">
      <w:r>
        <w:separator/>
      </w:r>
    </w:p>
  </w:footnote>
  <w:footnote w:type="continuationSeparator" w:id="0">
    <w:p w:rsidR="00B71519" w:rsidRDefault="00B71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</w:p>
  <w:p w:rsidR="00652752" w:rsidRDefault="00652752" w:rsidP="00054542">
    <w:pPr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1D305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1D305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1D305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1D3053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1D3053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1D3053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4542"/>
    <w:rsid w:val="00055600"/>
    <w:rsid w:val="000558D2"/>
    <w:rsid w:val="00067534"/>
    <w:rsid w:val="00070321"/>
    <w:rsid w:val="00083A54"/>
    <w:rsid w:val="0009364A"/>
    <w:rsid w:val="000A4E62"/>
    <w:rsid w:val="000A52D7"/>
    <w:rsid w:val="000A674A"/>
    <w:rsid w:val="000D4587"/>
    <w:rsid w:val="000F2964"/>
    <w:rsid w:val="0014010F"/>
    <w:rsid w:val="00140738"/>
    <w:rsid w:val="00147822"/>
    <w:rsid w:val="001535F2"/>
    <w:rsid w:val="00174219"/>
    <w:rsid w:val="001833A5"/>
    <w:rsid w:val="00193C73"/>
    <w:rsid w:val="001A2C51"/>
    <w:rsid w:val="001B7FD2"/>
    <w:rsid w:val="001C6031"/>
    <w:rsid w:val="001D0C16"/>
    <w:rsid w:val="001D3053"/>
    <w:rsid w:val="001D7211"/>
    <w:rsid w:val="0021179A"/>
    <w:rsid w:val="00221209"/>
    <w:rsid w:val="0027063E"/>
    <w:rsid w:val="00285006"/>
    <w:rsid w:val="002902C4"/>
    <w:rsid w:val="002934AD"/>
    <w:rsid w:val="002A269E"/>
    <w:rsid w:val="002E32D9"/>
    <w:rsid w:val="002E45E8"/>
    <w:rsid w:val="00312611"/>
    <w:rsid w:val="00317841"/>
    <w:rsid w:val="003711A5"/>
    <w:rsid w:val="003B422A"/>
    <w:rsid w:val="003F29D1"/>
    <w:rsid w:val="004264C3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14992"/>
    <w:rsid w:val="00595B35"/>
    <w:rsid w:val="005C0FD1"/>
    <w:rsid w:val="005C75CC"/>
    <w:rsid w:val="005D7425"/>
    <w:rsid w:val="005E2C91"/>
    <w:rsid w:val="00600EAB"/>
    <w:rsid w:val="00652752"/>
    <w:rsid w:val="00654133"/>
    <w:rsid w:val="00656D37"/>
    <w:rsid w:val="00660726"/>
    <w:rsid w:val="00667CBC"/>
    <w:rsid w:val="006729B6"/>
    <w:rsid w:val="006E6535"/>
    <w:rsid w:val="007036C9"/>
    <w:rsid w:val="007048FC"/>
    <w:rsid w:val="00704DC0"/>
    <w:rsid w:val="007112D1"/>
    <w:rsid w:val="00712F3B"/>
    <w:rsid w:val="00721F71"/>
    <w:rsid w:val="007248C3"/>
    <w:rsid w:val="00725CDD"/>
    <w:rsid w:val="00733C3B"/>
    <w:rsid w:val="00743A35"/>
    <w:rsid w:val="00751A05"/>
    <w:rsid w:val="00757C4D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C2"/>
    <w:rsid w:val="00907277"/>
    <w:rsid w:val="00922DD2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4579"/>
    <w:rsid w:val="00AD1285"/>
    <w:rsid w:val="00AE4E82"/>
    <w:rsid w:val="00AF4CC8"/>
    <w:rsid w:val="00B10190"/>
    <w:rsid w:val="00B338B4"/>
    <w:rsid w:val="00B432D5"/>
    <w:rsid w:val="00B554EC"/>
    <w:rsid w:val="00B6095A"/>
    <w:rsid w:val="00B70474"/>
    <w:rsid w:val="00B71519"/>
    <w:rsid w:val="00B748DD"/>
    <w:rsid w:val="00B83EDF"/>
    <w:rsid w:val="00BA5F85"/>
    <w:rsid w:val="00BC0037"/>
    <w:rsid w:val="00BC06C1"/>
    <w:rsid w:val="00BE5F06"/>
    <w:rsid w:val="00BF09BD"/>
    <w:rsid w:val="00C00C7E"/>
    <w:rsid w:val="00C14462"/>
    <w:rsid w:val="00C240AF"/>
    <w:rsid w:val="00C4186F"/>
    <w:rsid w:val="00C67DC6"/>
    <w:rsid w:val="00C776A4"/>
    <w:rsid w:val="00C8038B"/>
    <w:rsid w:val="00CA639D"/>
    <w:rsid w:val="00CB02B1"/>
    <w:rsid w:val="00CC1530"/>
    <w:rsid w:val="00CC75F7"/>
    <w:rsid w:val="00CE41E1"/>
    <w:rsid w:val="00CE7AF6"/>
    <w:rsid w:val="00D02CB9"/>
    <w:rsid w:val="00D1217D"/>
    <w:rsid w:val="00D203F4"/>
    <w:rsid w:val="00D2714B"/>
    <w:rsid w:val="00D41229"/>
    <w:rsid w:val="00D63CC4"/>
    <w:rsid w:val="00D66355"/>
    <w:rsid w:val="00D70EC5"/>
    <w:rsid w:val="00D80549"/>
    <w:rsid w:val="00DD5543"/>
    <w:rsid w:val="00E06383"/>
    <w:rsid w:val="00E11139"/>
    <w:rsid w:val="00E111CA"/>
    <w:rsid w:val="00E23251"/>
    <w:rsid w:val="00E25901"/>
    <w:rsid w:val="00E26269"/>
    <w:rsid w:val="00E27712"/>
    <w:rsid w:val="00E84389"/>
    <w:rsid w:val="00E91A40"/>
    <w:rsid w:val="00EC3E42"/>
    <w:rsid w:val="00EE42BD"/>
    <w:rsid w:val="00F152F5"/>
    <w:rsid w:val="00F32B9A"/>
    <w:rsid w:val="00F4698A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4534A-9910-4533-9917-4BAB89A18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2022-09-20T12:08:00Z</cp:lastPrinted>
  <dcterms:created xsi:type="dcterms:W3CDTF">2022-09-27T08:29:00Z</dcterms:created>
  <dcterms:modified xsi:type="dcterms:W3CDTF">2022-09-27T08:31:00Z</dcterms:modified>
</cp:coreProperties>
</file>