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21209" w:rsidRPr="00FB46A0" w:rsidRDefault="00221209" w:rsidP="00660726">
      <w:pPr>
        <w:spacing w:line="276" w:lineRule="auto"/>
        <w:rPr>
          <w:rFonts w:ascii="Arial" w:hAnsi="Arial" w:cs="Arial"/>
          <w:sz w:val="22"/>
          <w:szCs w:val="22"/>
        </w:rPr>
      </w:pPr>
      <w:r w:rsidRPr="00FB46A0">
        <w:rPr>
          <w:rFonts w:ascii="Arial" w:hAnsi="Arial" w:cs="Arial"/>
          <w:sz w:val="22"/>
          <w:szCs w:val="22"/>
        </w:rPr>
        <w:t>ZI-I.7011.</w:t>
      </w:r>
      <w:r w:rsidR="008F6CC5">
        <w:rPr>
          <w:rFonts w:ascii="Arial" w:hAnsi="Arial" w:cs="Arial"/>
          <w:sz w:val="22"/>
          <w:szCs w:val="22"/>
        </w:rPr>
        <w:t>2</w:t>
      </w:r>
      <w:r w:rsidR="00947BAF">
        <w:rPr>
          <w:rFonts w:ascii="Arial" w:hAnsi="Arial" w:cs="Arial"/>
          <w:sz w:val="22"/>
          <w:szCs w:val="22"/>
        </w:rPr>
        <w:t>5</w:t>
      </w:r>
      <w:r w:rsidRPr="00FB46A0">
        <w:rPr>
          <w:rFonts w:ascii="Arial" w:hAnsi="Arial" w:cs="Arial"/>
          <w:sz w:val="22"/>
          <w:szCs w:val="22"/>
        </w:rPr>
        <w:t>.202</w:t>
      </w:r>
      <w:r w:rsidR="005D7425">
        <w:rPr>
          <w:rFonts w:ascii="Arial" w:hAnsi="Arial" w:cs="Arial"/>
          <w:sz w:val="22"/>
          <w:szCs w:val="22"/>
        </w:rPr>
        <w:t>2</w:t>
      </w:r>
      <w:r w:rsidRPr="00FB46A0">
        <w:rPr>
          <w:rFonts w:ascii="Arial" w:hAnsi="Arial" w:cs="Arial"/>
          <w:sz w:val="22"/>
          <w:szCs w:val="22"/>
        </w:rPr>
        <w:t>.RR</w:t>
      </w:r>
    </w:p>
    <w:p w:rsidR="00221209" w:rsidRPr="00FB46A0" w:rsidRDefault="00221209" w:rsidP="00660726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FB46A0">
        <w:rPr>
          <w:rFonts w:ascii="Arial" w:hAnsi="Arial" w:cs="Arial"/>
          <w:sz w:val="22"/>
          <w:szCs w:val="22"/>
        </w:rPr>
        <w:t xml:space="preserve">Bolesławiec, dnia </w:t>
      </w:r>
      <w:r w:rsidR="00947BAF">
        <w:rPr>
          <w:rFonts w:ascii="Arial" w:hAnsi="Arial" w:cs="Arial"/>
          <w:sz w:val="22"/>
          <w:szCs w:val="22"/>
        </w:rPr>
        <w:t>05 października</w:t>
      </w:r>
      <w:r w:rsidRPr="00FB46A0">
        <w:rPr>
          <w:rFonts w:ascii="Arial" w:hAnsi="Arial" w:cs="Arial"/>
          <w:sz w:val="22"/>
          <w:szCs w:val="22"/>
        </w:rPr>
        <w:t xml:space="preserve"> 202</w:t>
      </w:r>
      <w:r w:rsidR="00CC75F7">
        <w:rPr>
          <w:rFonts w:ascii="Arial" w:hAnsi="Arial" w:cs="Arial"/>
          <w:sz w:val="22"/>
          <w:szCs w:val="22"/>
        </w:rPr>
        <w:t>2</w:t>
      </w:r>
      <w:r w:rsidRPr="00FB46A0">
        <w:rPr>
          <w:rFonts w:ascii="Arial" w:hAnsi="Arial" w:cs="Arial"/>
          <w:sz w:val="22"/>
          <w:szCs w:val="22"/>
        </w:rPr>
        <w:t xml:space="preserve"> r.</w:t>
      </w:r>
    </w:p>
    <w:p w:rsidR="00885ABB" w:rsidRDefault="00885ABB" w:rsidP="00E27712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79594B" w:rsidRDefault="0079594B" w:rsidP="0055026E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F91AB8" w:rsidRPr="00F91AB8" w:rsidRDefault="00F91AB8" w:rsidP="00F91AB8">
      <w:pPr>
        <w:spacing w:line="276" w:lineRule="auto"/>
        <w:ind w:left="4395"/>
        <w:rPr>
          <w:rFonts w:ascii="Arial" w:hAnsi="Arial" w:cs="Arial"/>
          <w:b/>
          <w:sz w:val="22"/>
          <w:szCs w:val="22"/>
        </w:rPr>
      </w:pPr>
      <w:r w:rsidRPr="00F91AB8">
        <w:rPr>
          <w:rFonts w:ascii="Arial" w:hAnsi="Arial" w:cs="Arial"/>
          <w:b/>
          <w:sz w:val="22"/>
          <w:szCs w:val="22"/>
        </w:rPr>
        <w:t>Pan Józef Pokładek</w:t>
      </w:r>
    </w:p>
    <w:p w:rsidR="00F91AB8" w:rsidRPr="00F91AB8" w:rsidRDefault="00F91AB8" w:rsidP="00F91AB8">
      <w:pPr>
        <w:spacing w:line="276" w:lineRule="auto"/>
        <w:ind w:left="4395"/>
        <w:rPr>
          <w:rFonts w:ascii="Arial" w:hAnsi="Arial" w:cs="Arial"/>
          <w:b/>
          <w:sz w:val="22"/>
          <w:szCs w:val="22"/>
        </w:rPr>
      </w:pPr>
      <w:r w:rsidRPr="00F91AB8">
        <w:rPr>
          <w:rFonts w:ascii="Arial" w:hAnsi="Arial" w:cs="Arial"/>
          <w:b/>
          <w:sz w:val="22"/>
          <w:szCs w:val="22"/>
        </w:rPr>
        <w:t xml:space="preserve">Przewodniczący Rady Miasta </w:t>
      </w:r>
    </w:p>
    <w:p w:rsidR="00885ABB" w:rsidRDefault="00F91AB8" w:rsidP="00F91AB8">
      <w:pPr>
        <w:spacing w:line="276" w:lineRule="auto"/>
        <w:ind w:left="4395"/>
        <w:rPr>
          <w:rFonts w:ascii="Arial" w:hAnsi="Arial" w:cs="Arial"/>
          <w:sz w:val="22"/>
          <w:szCs w:val="22"/>
        </w:rPr>
      </w:pPr>
      <w:r w:rsidRPr="00F91AB8">
        <w:rPr>
          <w:rFonts w:ascii="Arial" w:hAnsi="Arial" w:cs="Arial"/>
          <w:b/>
          <w:sz w:val="22"/>
          <w:szCs w:val="22"/>
        </w:rPr>
        <w:t>Bolesławiec</w:t>
      </w:r>
    </w:p>
    <w:p w:rsidR="00E27712" w:rsidRDefault="00E27712" w:rsidP="00660726">
      <w:pPr>
        <w:spacing w:line="276" w:lineRule="auto"/>
        <w:rPr>
          <w:rFonts w:ascii="Arial" w:hAnsi="Arial" w:cs="Arial"/>
          <w:sz w:val="22"/>
          <w:szCs w:val="22"/>
        </w:rPr>
      </w:pPr>
    </w:p>
    <w:p w:rsidR="00721F71" w:rsidRDefault="00721F71" w:rsidP="00721F7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F91AB8" w:rsidRPr="00F91AB8" w:rsidRDefault="00F91AB8" w:rsidP="001833A5">
      <w:pPr>
        <w:spacing w:line="360" w:lineRule="auto"/>
        <w:rPr>
          <w:rFonts w:ascii="Arial" w:hAnsi="Arial" w:cs="Arial"/>
          <w:sz w:val="22"/>
          <w:szCs w:val="22"/>
        </w:rPr>
      </w:pPr>
      <w:bookmarkStart w:id="0" w:name="_Hlk113270643"/>
      <w:r w:rsidRPr="00F91AB8">
        <w:rPr>
          <w:rFonts w:ascii="Arial" w:hAnsi="Arial" w:cs="Arial"/>
          <w:sz w:val="22"/>
          <w:szCs w:val="22"/>
        </w:rPr>
        <w:t xml:space="preserve">Dotyczy </w:t>
      </w:r>
      <w:r w:rsidR="001B7FD2">
        <w:rPr>
          <w:rFonts w:ascii="Arial" w:hAnsi="Arial" w:cs="Arial"/>
          <w:sz w:val="22"/>
          <w:szCs w:val="22"/>
        </w:rPr>
        <w:t>interpelacji</w:t>
      </w:r>
      <w:r w:rsidRPr="00F91AB8">
        <w:rPr>
          <w:rFonts w:ascii="Arial" w:hAnsi="Arial" w:cs="Arial"/>
          <w:sz w:val="22"/>
          <w:szCs w:val="22"/>
        </w:rPr>
        <w:t xml:space="preserve"> Radnego Rady Miasta – </w:t>
      </w:r>
      <w:r w:rsidR="00947BAF">
        <w:rPr>
          <w:rFonts w:ascii="Arial" w:hAnsi="Arial" w:cs="Arial"/>
          <w:sz w:val="22"/>
          <w:szCs w:val="22"/>
        </w:rPr>
        <w:t>Bogdana Biernata</w:t>
      </w:r>
      <w:r w:rsidRPr="00F91AB8">
        <w:rPr>
          <w:rFonts w:ascii="Arial" w:hAnsi="Arial" w:cs="Arial"/>
          <w:sz w:val="22"/>
          <w:szCs w:val="22"/>
        </w:rPr>
        <w:t>, przesłane</w:t>
      </w:r>
      <w:r w:rsidR="001B7FD2">
        <w:rPr>
          <w:rFonts w:ascii="Arial" w:hAnsi="Arial" w:cs="Arial"/>
          <w:sz w:val="22"/>
          <w:szCs w:val="22"/>
        </w:rPr>
        <w:t>j</w:t>
      </w:r>
      <w:r w:rsidRPr="00F91AB8">
        <w:rPr>
          <w:rFonts w:ascii="Arial" w:hAnsi="Arial" w:cs="Arial"/>
          <w:sz w:val="22"/>
          <w:szCs w:val="22"/>
        </w:rPr>
        <w:t xml:space="preserve"> przy piśmie znak: ROGM.0003.</w:t>
      </w:r>
      <w:r w:rsidR="00947BAF">
        <w:rPr>
          <w:rFonts w:ascii="Arial" w:hAnsi="Arial" w:cs="Arial"/>
          <w:sz w:val="22"/>
          <w:szCs w:val="22"/>
        </w:rPr>
        <w:t>30</w:t>
      </w:r>
      <w:r w:rsidRPr="00F91AB8">
        <w:rPr>
          <w:rFonts w:ascii="Arial" w:hAnsi="Arial" w:cs="Arial"/>
          <w:sz w:val="22"/>
          <w:szCs w:val="22"/>
        </w:rPr>
        <w:t>.202</w:t>
      </w:r>
      <w:r>
        <w:rPr>
          <w:rFonts w:ascii="Arial" w:hAnsi="Arial" w:cs="Arial"/>
          <w:sz w:val="22"/>
          <w:szCs w:val="22"/>
        </w:rPr>
        <w:t>2</w:t>
      </w:r>
      <w:r w:rsidRPr="00F91AB8">
        <w:rPr>
          <w:rFonts w:ascii="Arial" w:hAnsi="Arial" w:cs="Arial"/>
          <w:sz w:val="22"/>
          <w:szCs w:val="22"/>
        </w:rPr>
        <w:t xml:space="preserve"> z dnia </w:t>
      </w:r>
      <w:r w:rsidR="00947BAF">
        <w:rPr>
          <w:rFonts w:ascii="Arial" w:hAnsi="Arial" w:cs="Arial"/>
          <w:sz w:val="22"/>
          <w:szCs w:val="22"/>
        </w:rPr>
        <w:t>23 września</w:t>
      </w:r>
      <w:r w:rsidR="00C67DC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2022</w:t>
      </w:r>
      <w:r w:rsidRPr="00F91AB8">
        <w:rPr>
          <w:rFonts w:ascii="Arial" w:hAnsi="Arial" w:cs="Arial"/>
          <w:sz w:val="22"/>
          <w:szCs w:val="22"/>
        </w:rPr>
        <w:t xml:space="preserve"> r., dotyczące</w:t>
      </w:r>
      <w:r w:rsidR="001B7FD2">
        <w:rPr>
          <w:rFonts w:ascii="Arial" w:hAnsi="Arial" w:cs="Arial"/>
          <w:sz w:val="22"/>
          <w:szCs w:val="22"/>
        </w:rPr>
        <w:t>j</w:t>
      </w:r>
      <w:r w:rsidR="00CE41E1">
        <w:rPr>
          <w:rFonts w:ascii="Arial" w:hAnsi="Arial" w:cs="Arial"/>
          <w:sz w:val="22"/>
          <w:szCs w:val="22"/>
        </w:rPr>
        <w:t xml:space="preserve"> „</w:t>
      </w:r>
      <w:r w:rsidR="00947BAF">
        <w:rPr>
          <w:rFonts w:ascii="Arial" w:hAnsi="Arial" w:cs="Arial"/>
          <w:sz w:val="22"/>
          <w:szCs w:val="22"/>
        </w:rPr>
        <w:t xml:space="preserve">zamontowania znaku B-36 „zakaz zatrzymywania się” tuż za wjazdem na posesję bolesławieckiej Bazyliki </w:t>
      </w:r>
      <w:r w:rsidR="00144BC4">
        <w:rPr>
          <w:rFonts w:ascii="Arial" w:hAnsi="Arial" w:cs="Arial"/>
          <w:sz w:val="22"/>
          <w:szCs w:val="22"/>
        </w:rPr>
        <w:t>M</w:t>
      </w:r>
      <w:r w:rsidR="00947BAF">
        <w:rPr>
          <w:rFonts w:ascii="Arial" w:hAnsi="Arial" w:cs="Arial"/>
          <w:sz w:val="22"/>
          <w:szCs w:val="22"/>
        </w:rPr>
        <w:t>aryjnej (ul. Kościelna)</w:t>
      </w:r>
      <w:r w:rsidRPr="00F91AB8">
        <w:rPr>
          <w:rFonts w:ascii="Arial" w:hAnsi="Arial" w:cs="Arial"/>
          <w:sz w:val="22"/>
          <w:szCs w:val="22"/>
        </w:rPr>
        <w:t>”.</w:t>
      </w:r>
    </w:p>
    <w:bookmarkEnd w:id="0"/>
    <w:p w:rsidR="00F91AB8" w:rsidRPr="00F91AB8" w:rsidRDefault="00F91AB8" w:rsidP="001833A5">
      <w:pPr>
        <w:spacing w:line="360" w:lineRule="auto"/>
        <w:rPr>
          <w:rFonts w:ascii="Arial" w:hAnsi="Arial" w:cs="Arial"/>
          <w:sz w:val="22"/>
          <w:szCs w:val="22"/>
        </w:rPr>
      </w:pPr>
    </w:p>
    <w:p w:rsidR="00F91AB8" w:rsidRDefault="00F91AB8" w:rsidP="001833A5">
      <w:pPr>
        <w:spacing w:line="360" w:lineRule="auto"/>
        <w:rPr>
          <w:rFonts w:ascii="Arial" w:hAnsi="Arial" w:cs="Arial"/>
          <w:sz w:val="22"/>
          <w:szCs w:val="22"/>
        </w:rPr>
      </w:pPr>
      <w:r w:rsidRPr="00F91AB8">
        <w:rPr>
          <w:rFonts w:ascii="Arial" w:hAnsi="Arial" w:cs="Arial"/>
          <w:sz w:val="22"/>
          <w:szCs w:val="22"/>
        </w:rPr>
        <w:t xml:space="preserve">Odpowiadając na </w:t>
      </w:r>
      <w:r w:rsidR="001B7FD2">
        <w:rPr>
          <w:rFonts w:ascii="Arial" w:hAnsi="Arial" w:cs="Arial"/>
          <w:sz w:val="22"/>
          <w:szCs w:val="22"/>
        </w:rPr>
        <w:t>interpelację</w:t>
      </w:r>
      <w:r w:rsidRPr="00F91AB8">
        <w:rPr>
          <w:rFonts w:ascii="Arial" w:hAnsi="Arial" w:cs="Arial"/>
          <w:sz w:val="22"/>
          <w:szCs w:val="22"/>
        </w:rPr>
        <w:t>, dotycząc</w:t>
      </w:r>
      <w:r w:rsidR="001B7FD2">
        <w:rPr>
          <w:rFonts w:ascii="Arial" w:hAnsi="Arial" w:cs="Arial"/>
          <w:sz w:val="22"/>
          <w:szCs w:val="22"/>
        </w:rPr>
        <w:t>a</w:t>
      </w:r>
      <w:r w:rsidRPr="00F91AB8">
        <w:rPr>
          <w:rFonts w:ascii="Arial" w:hAnsi="Arial" w:cs="Arial"/>
          <w:sz w:val="22"/>
          <w:szCs w:val="22"/>
        </w:rPr>
        <w:t xml:space="preserve"> sprawy jak wyżej, informuję: </w:t>
      </w:r>
    </w:p>
    <w:p w:rsidR="008F6CC5" w:rsidRDefault="008F6CC5" w:rsidP="00F91AB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947BAF" w:rsidRPr="00947BAF" w:rsidRDefault="00947BAF" w:rsidP="00947BA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47BAF">
        <w:rPr>
          <w:rFonts w:ascii="Arial" w:hAnsi="Arial" w:cs="Arial"/>
          <w:sz w:val="22"/>
          <w:szCs w:val="22"/>
        </w:rPr>
        <w:t xml:space="preserve">Sprawa została skierowana do Komisji Infrastruktury, Gospodarki Przestrzennej </w:t>
      </w:r>
    </w:p>
    <w:p w:rsidR="00947BAF" w:rsidRPr="00947BAF" w:rsidRDefault="00947BAF" w:rsidP="00947BA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47BAF">
        <w:rPr>
          <w:rFonts w:ascii="Arial" w:hAnsi="Arial" w:cs="Arial"/>
          <w:sz w:val="22"/>
          <w:szCs w:val="22"/>
        </w:rPr>
        <w:t>i Budownictwa działającej przy Radzie Miasta Bolesławiec, a także do Straży Miejskiej i Komendy Powiatowej Policji w Bolesławcu, celem wydania stosownych opinii.</w:t>
      </w:r>
    </w:p>
    <w:p w:rsidR="00947BAF" w:rsidRPr="00947BAF" w:rsidRDefault="00947BAF" w:rsidP="00947BA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947BAF" w:rsidRPr="00947BAF" w:rsidRDefault="00947BAF" w:rsidP="00947BA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47BAF">
        <w:rPr>
          <w:rFonts w:ascii="Arial" w:hAnsi="Arial" w:cs="Arial"/>
          <w:sz w:val="22"/>
          <w:szCs w:val="22"/>
        </w:rPr>
        <w:t xml:space="preserve">Po otrzymaniu ww. opinii, zostanie Pan poinformowany o podjętej decyzji, </w:t>
      </w:r>
    </w:p>
    <w:p w:rsidR="0079594B" w:rsidRDefault="00947BAF" w:rsidP="00947BA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47BAF">
        <w:rPr>
          <w:rFonts w:ascii="Arial" w:hAnsi="Arial" w:cs="Arial"/>
          <w:sz w:val="22"/>
          <w:szCs w:val="22"/>
        </w:rPr>
        <w:t>w powyższej sprawie.</w:t>
      </w:r>
    </w:p>
    <w:p w:rsidR="00614233" w:rsidRDefault="0055026E" w:rsidP="0055026E">
      <w:pPr>
        <w:spacing w:line="360" w:lineRule="auto"/>
        <w:ind w:left="467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II Zastępca Prezydenta Miasta</w:t>
      </w:r>
    </w:p>
    <w:p w:rsidR="0055026E" w:rsidRDefault="0055026E" w:rsidP="0055026E">
      <w:pPr>
        <w:spacing w:line="360" w:lineRule="auto"/>
        <w:ind w:left="467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/-/ Iwona Mandżuk-Dudek</w:t>
      </w:r>
    </w:p>
    <w:p w:rsidR="0079594B" w:rsidRDefault="0079594B" w:rsidP="00F91AB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91AB8" w:rsidRPr="00F91AB8" w:rsidRDefault="00F91AB8" w:rsidP="0055026E">
      <w:pPr>
        <w:spacing w:before="480" w:line="360" w:lineRule="auto"/>
        <w:jc w:val="both"/>
        <w:rPr>
          <w:rFonts w:ascii="Arial" w:hAnsi="Arial" w:cs="Arial"/>
          <w:sz w:val="22"/>
          <w:szCs w:val="22"/>
        </w:rPr>
      </w:pPr>
      <w:r w:rsidRPr="00F91AB8">
        <w:rPr>
          <w:rFonts w:ascii="Arial" w:hAnsi="Arial" w:cs="Arial"/>
          <w:sz w:val="22"/>
          <w:szCs w:val="22"/>
        </w:rPr>
        <w:t>Otrzymują:</w:t>
      </w:r>
    </w:p>
    <w:p w:rsidR="00F91AB8" w:rsidRDefault="00AE4E82" w:rsidP="00F91AB8">
      <w:pPr>
        <w:numPr>
          <w:ilvl w:val="0"/>
          <w:numId w:val="9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Adresat</w:t>
      </w:r>
      <w:r w:rsidR="00F91AB8" w:rsidRPr="00F91AB8">
        <w:rPr>
          <w:rFonts w:ascii="Arial" w:hAnsi="Arial" w:cs="Arial"/>
          <w:sz w:val="22"/>
          <w:szCs w:val="22"/>
        </w:rPr>
        <w:t xml:space="preserve">, </w:t>
      </w:r>
    </w:p>
    <w:p w:rsidR="00F91AB8" w:rsidRDefault="00947BAF" w:rsidP="00F91AB8">
      <w:pPr>
        <w:numPr>
          <w:ilvl w:val="0"/>
          <w:numId w:val="9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Bogdan Biernat</w:t>
      </w:r>
      <w:r w:rsidR="00F91AB8">
        <w:rPr>
          <w:rFonts w:ascii="Arial" w:hAnsi="Arial" w:cs="Arial"/>
          <w:sz w:val="22"/>
          <w:szCs w:val="22"/>
        </w:rPr>
        <w:t xml:space="preserve"> - </w:t>
      </w:r>
      <w:r w:rsidR="00F91AB8" w:rsidRPr="00F91AB8">
        <w:rPr>
          <w:rFonts w:ascii="Arial" w:hAnsi="Arial" w:cs="Arial"/>
          <w:sz w:val="22"/>
          <w:szCs w:val="22"/>
        </w:rPr>
        <w:t>Radny Rady Miasta,</w:t>
      </w:r>
    </w:p>
    <w:p w:rsidR="0055026E" w:rsidRPr="00F91AB8" w:rsidRDefault="0055026E" w:rsidP="0055026E">
      <w:pPr>
        <w:numPr>
          <w:ilvl w:val="0"/>
          <w:numId w:val="9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="001E3E0C">
        <w:rPr>
          <w:rFonts w:ascii="Arial" w:hAnsi="Arial" w:cs="Arial"/>
          <w:sz w:val="22"/>
          <w:szCs w:val="22"/>
        </w:rPr>
        <w:t>/a</w:t>
      </w:r>
      <w:bookmarkStart w:id="1" w:name="_GoBack"/>
      <w:bookmarkEnd w:id="1"/>
    </w:p>
    <w:sectPr w:rsidR="0055026E" w:rsidRPr="00F91AB8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5D66" w:rsidRDefault="00C35D66">
      <w:r>
        <w:separator/>
      </w:r>
    </w:p>
  </w:endnote>
  <w:endnote w:type="continuationSeparator" w:id="0">
    <w:p w:rsidR="00C35D66" w:rsidRDefault="00C35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070B1B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4925" cy="1905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221209">
      <w:rPr>
        <w:rFonts w:ascii="Arial" w:hAnsi="Arial" w:cs="Arial"/>
        <w:sz w:val="18"/>
        <w:lang w:val="en-US"/>
      </w:rPr>
      <w:t>612-16-36-326</w:t>
    </w:r>
    <w:r w:rsidRPr="00221209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652752" w:rsidRDefault="00652752" w:rsidP="0055026E">
    <w:pPr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5D66" w:rsidRDefault="00C35D66">
      <w:r>
        <w:separator/>
      </w:r>
    </w:p>
  </w:footnote>
  <w:footnote w:type="continuationSeparator" w:id="0">
    <w:p w:rsidR="00C35D66" w:rsidRDefault="00C35D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jc w:val="center"/>
      <w:rPr>
        <w:sz w:val="40"/>
        <w:szCs w:val="4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070B1B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070B1B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-1177290</wp:posOffset>
          </wp:positionH>
          <wp:positionV relativeFrom="paragraph">
            <wp:posOffset>605155</wp:posOffset>
          </wp:positionV>
          <wp:extent cx="1041400" cy="8913495"/>
          <wp:effectExtent l="0" t="0" r="6350" b="1905"/>
          <wp:wrapNone/>
          <wp:docPr id="10" name="Obraz 5" descr="pasek-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asek-fi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8913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070B1B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155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070B1B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43025" cy="89154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4925" cy="190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070B1B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6275" cy="4867275"/>
          <wp:effectExtent l="0" t="0" r="9525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070B1B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3195314"/>
    <w:multiLevelType w:val="hybridMultilevel"/>
    <w:tmpl w:val="DEFADE0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7E7186"/>
    <w:multiLevelType w:val="hybridMultilevel"/>
    <w:tmpl w:val="C658A0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B40C16"/>
    <w:multiLevelType w:val="hybridMultilevel"/>
    <w:tmpl w:val="1FDA46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140D33"/>
    <w:multiLevelType w:val="hybridMultilevel"/>
    <w:tmpl w:val="105CE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7D19E2"/>
    <w:multiLevelType w:val="hybridMultilevel"/>
    <w:tmpl w:val="5AFE3720"/>
    <w:lvl w:ilvl="0" w:tplc="5282C0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BC163C"/>
    <w:multiLevelType w:val="hybridMultilevel"/>
    <w:tmpl w:val="6FD4AD62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074AAF"/>
    <w:multiLevelType w:val="hybridMultilevel"/>
    <w:tmpl w:val="CE2025B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8">
    <w:nsid w:val="79B02B3B"/>
    <w:multiLevelType w:val="hybridMultilevel"/>
    <w:tmpl w:val="897E4558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7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01E34"/>
    <w:rsid w:val="00044261"/>
    <w:rsid w:val="00055600"/>
    <w:rsid w:val="000558D2"/>
    <w:rsid w:val="00067534"/>
    <w:rsid w:val="00070321"/>
    <w:rsid w:val="00070B1B"/>
    <w:rsid w:val="000734D3"/>
    <w:rsid w:val="00083A54"/>
    <w:rsid w:val="0009364A"/>
    <w:rsid w:val="000A4E62"/>
    <w:rsid w:val="000A52D7"/>
    <w:rsid w:val="000A674A"/>
    <w:rsid w:val="000D4587"/>
    <w:rsid w:val="000F2964"/>
    <w:rsid w:val="0014010F"/>
    <w:rsid w:val="00140738"/>
    <w:rsid w:val="00144BC4"/>
    <w:rsid w:val="00147822"/>
    <w:rsid w:val="001535F2"/>
    <w:rsid w:val="00174219"/>
    <w:rsid w:val="001833A5"/>
    <w:rsid w:val="00193C73"/>
    <w:rsid w:val="001A2C51"/>
    <w:rsid w:val="001B7FD2"/>
    <w:rsid w:val="001C6031"/>
    <w:rsid w:val="001D0C16"/>
    <w:rsid w:val="001D7211"/>
    <w:rsid w:val="001E3E0C"/>
    <w:rsid w:val="002037AA"/>
    <w:rsid w:val="0021179A"/>
    <w:rsid w:val="00221209"/>
    <w:rsid w:val="0025418F"/>
    <w:rsid w:val="0027063E"/>
    <w:rsid w:val="00285006"/>
    <w:rsid w:val="002902C4"/>
    <w:rsid w:val="002933A7"/>
    <w:rsid w:val="002934AD"/>
    <w:rsid w:val="002A269E"/>
    <w:rsid w:val="002E32D9"/>
    <w:rsid w:val="002E45E8"/>
    <w:rsid w:val="00312611"/>
    <w:rsid w:val="00317841"/>
    <w:rsid w:val="003711A5"/>
    <w:rsid w:val="003B422A"/>
    <w:rsid w:val="003F29D1"/>
    <w:rsid w:val="004264C3"/>
    <w:rsid w:val="00434AD3"/>
    <w:rsid w:val="00450514"/>
    <w:rsid w:val="00480695"/>
    <w:rsid w:val="004B0CC0"/>
    <w:rsid w:val="004B1751"/>
    <w:rsid w:val="004C781D"/>
    <w:rsid w:val="004D1F74"/>
    <w:rsid w:val="004D4445"/>
    <w:rsid w:val="004F369A"/>
    <w:rsid w:val="00514992"/>
    <w:rsid w:val="0055026E"/>
    <w:rsid w:val="00595B35"/>
    <w:rsid w:val="005C0FD1"/>
    <w:rsid w:val="005C75CC"/>
    <w:rsid w:val="005D7425"/>
    <w:rsid w:val="005E2C91"/>
    <w:rsid w:val="00600EAB"/>
    <w:rsid w:val="00614233"/>
    <w:rsid w:val="00652752"/>
    <w:rsid w:val="00654133"/>
    <w:rsid w:val="00656D37"/>
    <w:rsid w:val="00660726"/>
    <w:rsid w:val="00667CBC"/>
    <w:rsid w:val="006729B6"/>
    <w:rsid w:val="006E6535"/>
    <w:rsid w:val="007036C9"/>
    <w:rsid w:val="007048FC"/>
    <w:rsid w:val="00704DC0"/>
    <w:rsid w:val="007112D1"/>
    <w:rsid w:val="00712F3B"/>
    <w:rsid w:val="00721F71"/>
    <w:rsid w:val="007248C3"/>
    <w:rsid w:val="00725CDD"/>
    <w:rsid w:val="00733C3B"/>
    <w:rsid w:val="00734976"/>
    <w:rsid w:val="00743A35"/>
    <w:rsid w:val="00751A05"/>
    <w:rsid w:val="00757C4D"/>
    <w:rsid w:val="0079594B"/>
    <w:rsid w:val="007A3052"/>
    <w:rsid w:val="007F3FD8"/>
    <w:rsid w:val="007F5A43"/>
    <w:rsid w:val="008040DD"/>
    <w:rsid w:val="00815106"/>
    <w:rsid w:val="00844DD4"/>
    <w:rsid w:val="008526F0"/>
    <w:rsid w:val="00854E79"/>
    <w:rsid w:val="00860209"/>
    <w:rsid w:val="0086781E"/>
    <w:rsid w:val="00880F80"/>
    <w:rsid w:val="0088116D"/>
    <w:rsid w:val="00885ABB"/>
    <w:rsid w:val="00886A7D"/>
    <w:rsid w:val="008A5000"/>
    <w:rsid w:val="008A5DA8"/>
    <w:rsid w:val="008C35AB"/>
    <w:rsid w:val="008C35C2"/>
    <w:rsid w:val="008F6CC5"/>
    <w:rsid w:val="00907277"/>
    <w:rsid w:val="00922DD2"/>
    <w:rsid w:val="00947BAF"/>
    <w:rsid w:val="00956122"/>
    <w:rsid w:val="009967BD"/>
    <w:rsid w:val="009A1702"/>
    <w:rsid w:val="009C586B"/>
    <w:rsid w:val="009D0735"/>
    <w:rsid w:val="009D4D1B"/>
    <w:rsid w:val="00A01283"/>
    <w:rsid w:val="00A1053E"/>
    <w:rsid w:val="00A1665F"/>
    <w:rsid w:val="00A2002E"/>
    <w:rsid w:val="00A446C6"/>
    <w:rsid w:val="00A560F0"/>
    <w:rsid w:val="00A63AF3"/>
    <w:rsid w:val="00A65094"/>
    <w:rsid w:val="00A779F1"/>
    <w:rsid w:val="00A92F85"/>
    <w:rsid w:val="00AB0384"/>
    <w:rsid w:val="00AB4579"/>
    <w:rsid w:val="00AD1285"/>
    <w:rsid w:val="00AE2A29"/>
    <w:rsid w:val="00AE4E82"/>
    <w:rsid w:val="00AF4CC8"/>
    <w:rsid w:val="00B10190"/>
    <w:rsid w:val="00B338B4"/>
    <w:rsid w:val="00B432D5"/>
    <w:rsid w:val="00B554EC"/>
    <w:rsid w:val="00B6095A"/>
    <w:rsid w:val="00B70474"/>
    <w:rsid w:val="00B748DD"/>
    <w:rsid w:val="00B74A06"/>
    <w:rsid w:val="00B83EDF"/>
    <w:rsid w:val="00BA5F85"/>
    <w:rsid w:val="00BC0037"/>
    <w:rsid w:val="00BC06C1"/>
    <w:rsid w:val="00BD09E7"/>
    <w:rsid w:val="00BE5F06"/>
    <w:rsid w:val="00BE5F9F"/>
    <w:rsid w:val="00BF09BD"/>
    <w:rsid w:val="00BF586A"/>
    <w:rsid w:val="00C00C7E"/>
    <w:rsid w:val="00C14462"/>
    <w:rsid w:val="00C240AF"/>
    <w:rsid w:val="00C35D66"/>
    <w:rsid w:val="00C4186F"/>
    <w:rsid w:val="00C67DC6"/>
    <w:rsid w:val="00C776A4"/>
    <w:rsid w:val="00C8038B"/>
    <w:rsid w:val="00CA639D"/>
    <w:rsid w:val="00CB02B1"/>
    <w:rsid w:val="00CC1530"/>
    <w:rsid w:val="00CC5E7A"/>
    <w:rsid w:val="00CC75F7"/>
    <w:rsid w:val="00CE41E1"/>
    <w:rsid w:val="00CE6139"/>
    <w:rsid w:val="00CE7AF6"/>
    <w:rsid w:val="00D1217D"/>
    <w:rsid w:val="00D203F4"/>
    <w:rsid w:val="00D2714B"/>
    <w:rsid w:val="00D41229"/>
    <w:rsid w:val="00D63CC4"/>
    <w:rsid w:val="00D66355"/>
    <w:rsid w:val="00D70EC5"/>
    <w:rsid w:val="00D71407"/>
    <w:rsid w:val="00D80549"/>
    <w:rsid w:val="00DD5543"/>
    <w:rsid w:val="00E06383"/>
    <w:rsid w:val="00E11139"/>
    <w:rsid w:val="00E111CA"/>
    <w:rsid w:val="00E23251"/>
    <w:rsid w:val="00E25901"/>
    <w:rsid w:val="00E26269"/>
    <w:rsid w:val="00E27712"/>
    <w:rsid w:val="00E84389"/>
    <w:rsid w:val="00E91A40"/>
    <w:rsid w:val="00EC3E42"/>
    <w:rsid w:val="00EE42BD"/>
    <w:rsid w:val="00F152F5"/>
    <w:rsid w:val="00F32B9A"/>
    <w:rsid w:val="00F34122"/>
    <w:rsid w:val="00F4698A"/>
    <w:rsid w:val="00F7211F"/>
    <w:rsid w:val="00F91AB8"/>
    <w:rsid w:val="00F93314"/>
    <w:rsid w:val="00FA12B2"/>
    <w:rsid w:val="00FA7718"/>
    <w:rsid w:val="00FB40FE"/>
    <w:rsid w:val="00FD3EF4"/>
    <w:rsid w:val="00FD78FE"/>
    <w:rsid w:val="00FE0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0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32356">
          <w:marLeft w:val="0"/>
          <w:marRight w:val="0"/>
          <w:marTop w:val="0"/>
          <w:marBottom w:val="0"/>
          <w:divBdr>
            <w:top w:val="dashed" w:sz="6" w:space="8" w:color="000000"/>
            <w:left w:val="dashed" w:sz="6" w:space="8" w:color="000000"/>
            <w:bottom w:val="dashed" w:sz="6" w:space="8" w:color="000000"/>
            <w:right w:val="dashed" w:sz="6" w:space="8" w:color="000000"/>
          </w:divBdr>
        </w:div>
      </w:divsChild>
    </w:div>
    <w:div w:id="13891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105737-54C0-48EB-B3D7-0127C8E92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7</TotalTime>
  <Pages>1</Pages>
  <Words>132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5</cp:revision>
  <cp:lastPrinted>2022-10-05T09:26:00Z</cp:lastPrinted>
  <dcterms:created xsi:type="dcterms:W3CDTF">2022-10-10T10:50:00Z</dcterms:created>
  <dcterms:modified xsi:type="dcterms:W3CDTF">2022-10-10T10:55:00Z</dcterms:modified>
</cp:coreProperties>
</file>