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1209" w:rsidRPr="00792F43" w:rsidRDefault="00221209" w:rsidP="00660726">
      <w:pPr>
        <w:spacing w:line="276" w:lineRule="auto"/>
        <w:rPr>
          <w:rFonts w:ascii="Arial" w:hAnsi="Arial" w:cs="Arial"/>
        </w:rPr>
      </w:pPr>
      <w:r w:rsidRPr="00792F43">
        <w:rPr>
          <w:rFonts w:ascii="Arial" w:hAnsi="Arial" w:cs="Arial"/>
        </w:rPr>
        <w:t>ZI-I.7011.</w:t>
      </w:r>
      <w:r w:rsidR="008F6CC5" w:rsidRPr="00792F43">
        <w:rPr>
          <w:rFonts w:ascii="Arial" w:hAnsi="Arial" w:cs="Arial"/>
        </w:rPr>
        <w:t>2</w:t>
      </w:r>
      <w:r w:rsidR="00C17197" w:rsidRPr="00792F43">
        <w:rPr>
          <w:rFonts w:ascii="Arial" w:hAnsi="Arial" w:cs="Arial"/>
        </w:rPr>
        <w:t>9</w:t>
      </w:r>
      <w:r w:rsidRPr="00792F43">
        <w:rPr>
          <w:rFonts w:ascii="Arial" w:hAnsi="Arial" w:cs="Arial"/>
        </w:rPr>
        <w:t>.202</w:t>
      </w:r>
      <w:r w:rsidR="005D7425" w:rsidRPr="00792F43">
        <w:rPr>
          <w:rFonts w:ascii="Arial" w:hAnsi="Arial" w:cs="Arial"/>
        </w:rPr>
        <w:t>2</w:t>
      </w:r>
      <w:r w:rsidRPr="00792F43">
        <w:rPr>
          <w:rFonts w:ascii="Arial" w:hAnsi="Arial" w:cs="Arial"/>
        </w:rPr>
        <w:t>.RR</w:t>
      </w:r>
    </w:p>
    <w:p w:rsidR="00221209" w:rsidRPr="00792F43" w:rsidRDefault="00221209" w:rsidP="00660726">
      <w:pPr>
        <w:spacing w:line="276" w:lineRule="auto"/>
        <w:jc w:val="right"/>
        <w:rPr>
          <w:rFonts w:ascii="Arial" w:hAnsi="Arial" w:cs="Arial"/>
        </w:rPr>
      </w:pPr>
      <w:r w:rsidRPr="00792F43">
        <w:rPr>
          <w:rFonts w:ascii="Arial" w:hAnsi="Arial" w:cs="Arial"/>
        </w:rPr>
        <w:t xml:space="preserve">Bolesławiec, dnia </w:t>
      </w:r>
      <w:r w:rsidR="00C17197" w:rsidRPr="00792F43">
        <w:rPr>
          <w:rFonts w:ascii="Arial" w:hAnsi="Arial" w:cs="Arial"/>
        </w:rPr>
        <w:t>10</w:t>
      </w:r>
      <w:r w:rsidR="00947BAF" w:rsidRPr="00792F43">
        <w:rPr>
          <w:rFonts w:ascii="Arial" w:hAnsi="Arial" w:cs="Arial"/>
        </w:rPr>
        <w:t xml:space="preserve"> października</w:t>
      </w:r>
      <w:r w:rsidRPr="00792F43">
        <w:rPr>
          <w:rFonts w:ascii="Arial" w:hAnsi="Arial" w:cs="Arial"/>
        </w:rPr>
        <w:t xml:space="preserve"> 202</w:t>
      </w:r>
      <w:r w:rsidR="00CC75F7" w:rsidRPr="00792F43">
        <w:rPr>
          <w:rFonts w:ascii="Arial" w:hAnsi="Arial" w:cs="Arial"/>
        </w:rPr>
        <w:t>2</w:t>
      </w:r>
      <w:r w:rsidRPr="00792F43">
        <w:rPr>
          <w:rFonts w:ascii="Arial" w:hAnsi="Arial" w:cs="Arial"/>
        </w:rPr>
        <w:t xml:space="preserve"> r.</w:t>
      </w:r>
    </w:p>
    <w:p w:rsidR="00885ABB" w:rsidRPr="00792F43" w:rsidRDefault="00885ABB" w:rsidP="00E27712">
      <w:pPr>
        <w:spacing w:line="276" w:lineRule="auto"/>
        <w:rPr>
          <w:rFonts w:ascii="Arial" w:hAnsi="Arial" w:cs="Arial"/>
          <w:b/>
        </w:rPr>
      </w:pPr>
    </w:p>
    <w:p w:rsidR="00C17197" w:rsidRPr="00792F43" w:rsidRDefault="00C17197" w:rsidP="00C17197">
      <w:pPr>
        <w:spacing w:line="276" w:lineRule="auto"/>
        <w:rPr>
          <w:rFonts w:ascii="Arial" w:hAnsi="Arial" w:cs="Arial"/>
          <w:b/>
        </w:rPr>
      </w:pPr>
    </w:p>
    <w:p w:rsidR="00F91AB8" w:rsidRPr="00792F43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  <w:r w:rsidRPr="00792F43">
        <w:rPr>
          <w:rFonts w:ascii="Arial" w:hAnsi="Arial" w:cs="Arial"/>
          <w:b/>
        </w:rPr>
        <w:t>Pan Józef Pokładek</w:t>
      </w:r>
    </w:p>
    <w:p w:rsidR="00F91AB8" w:rsidRPr="00792F43" w:rsidRDefault="00F91AB8" w:rsidP="00F91AB8">
      <w:pPr>
        <w:spacing w:line="276" w:lineRule="auto"/>
        <w:ind w:left="4395"/>
        <w:rPr>
          <w:rFonts w:ascii="Arial" w:hAnsi="Arial" w:cs="Arial"/>
          <w:b/>
        </w:rPr>
      </w:pPr>
      <w:r w:rsidRPr="00792F43">
        <w:rPr>
          <w:rFonts w:ascii="Arial" w:hAnsi="Arial" w:cs="Arial"/>
          <w:b/>
        </w:rPr>
        <w:t xml:space="preserve">Przewodniczący Rady Miasta </w:t>
      </w:r>
    </w:p>
    <w:p w:rsidR="00885ABB" w:rsidRPr="00792F43" w:rsidRDefault="00F91AB8" w:rsidP="00F91AB8">
      <w:pPr>
        <w:spacing w:line="276" w:lineRule="auto"/>
        <w:ind w:left="4395"/>
        <w:rPr>
          <w:rFonts w:ascii="Arial" w:hAnsi="Arial" w:cs="Arial"/>
        </w:rPr>
      </w:pPr>
      <w:r w:rsidRPr="00792F43">
        <w:rPr>
          <w:rFonts w:ascii="Arial" w:hAnsi="Arial" w:cs="Arial"/>
          <w:b/>
        </w:rPr>
        <w:t>Bolesławiec</w:t>
      </w:r>
    </w:p>
    <w:p w:rsidR="00E27712" w:rsidRPr="00792F43" w:rsidRDefault="00E27712" w:rsidP="00660726">
      <w:pPr>
        <w:spacing w:line="276" w:lineRule="auto"/>
        <w:rPr>
          <w:rFonts w:ascii="Arial" w:hAnsi="Arial" w:cs="Arial"/>
        </w:rPr>
      </w:pPr>
    </w:p>
    <w:p w:rsidR="0079594B" w:rsidRPr="00792F43" w:rsidRDefault="0079594B" w:rsidP="00660726">
      <w:pPr>
        <w:spacing w:line="276" w:lineRule="auto"/>
        <w:rPr>
          <w:rFonts w:ascii="Arial" w:hAnsi="Arial" w:cs="Arial"/>
        </w:rPr>
      </w:pPr>
    </w:p>
    <w:p w:rsidR="00C17197" w:rsidRPr="00792F43" w:rsidRDefault="00C17197" w:rsidP="00C17197">
      <w:pPr>
        <w:spacing w:line="360" w:lineRule="auto"/>
        <w:rPr>
          <w:rFonts w:ascii="Arial" w:hAnsi="Arial" w:cs="Arial"/>
        </w:rPr>
      </w:pPr>
      <w:r w:rsidRPr="00792F43">
        <w:rPr>
          <w:rFonts w:ascii="Arial" w:hAnsi="Arial" w:cs="Arial"/>
        </w:rPr>
        <w:t>dotyczy interpelacji Radnego Rady Miasta – Leszka Chudzika, przesłanej przy piśmie znak: ROGM.0003.31.2022 z dnia 26 września 202</w:t>
      </w:r>
      <w:r w:rsidR="00F24BFD" w:rsidRPr="00792F43">
        <w:rPr>
          <w:rFonts w:ascii="Arial" w:hAnsi="Arial" w:cs="Arial"/>
        </w:rPr>
        <w:t>2</w:t>
      </w:r>
      <w:r w:rsidRPr="00792F43">
        <w:rPr>
          <w:rFonts w:ascii="Arial" w:hAnsi="Arial" w:cs="Arial"/>
        </w:rPr>
        <w:t xml:space="preserve"> r., w sprawie „ujęcia </w:t>
      </w:r>
      <w:bookmarkStart w:id="0" w:name="_GoBack"/>
      <w:bookmarkEnd w:id="0"/>
      <w:r w:rsidRPr="00792F43">
        <w:rPr>
          <w:rFonts w:ascii="Arial" w:hAnsi="Arial" w:cs="Arial"/>
        </w:rPr>
        <w:t>w przyszłorocznym budżecie budowę następujących ulic: Irysów, Czerwonych Maków – boczna od nr 19 do nr 23 oraz Widok – boczna – nr 34abc w Bolesławcu”</w:t>
      </w:r>
    </w:p>
    <w:p w:rsidR="00C17197" w:rsidRPr="00792F43" w:rsidRDefault="00C17197" w:rsidP="00C17197">
      <w:pPr>
        <w:spacing w:line="360" w:lineRule="auto"/>
        <w:jc w:val="both"/>
        <w:rPr>
          <w:rFonts w:ascii="Arial" w:hAnsi="Arial" w:cs="Arial"/>
        </w:rPr>
      </w:pPr>
    </w:p>
    <w:p w:rsidR="00C17197" w:rsidRPr="00792F43" w:rsidRDefault="00C17197" w:rsidP="00C17197">
      <w:pPr>
        <w:spacing w:line="360" w:lineRule="auto"/>
        <w:jc w:val="both"/>
        <w:rPr>
          <w:rFonts w:ascii="Arial" w:hAnsi="Arial" w:cs="Arial"/>
        </w:rPr>
      </w:pPr>
      <w:r w:rsidRPr="00792F43">
        <w:rPr>
          <w:rFonts w:ascii="Arial" w:hAnsi="Arial" w:cs="Arial"/>
        </w:rPr>
        <w:t>Odpowiadając na Pana interpelację, dotyczącą spraw jak wyżej, informuję:</w:t>
      </w:r>
    </w:p>
    <w:p w:rsidR="00C17197" w:rsidRPr="00792F43" w:rsidRDefault="00C17197" w:rsidP="00C17197">
      <w:pPr>
        <w:spacing w:line="360" w:lineRule="auto"/>
        <w:jc w:val="both"/>
        <w:rPr>
          <w:rFonts w:ascii="Arial" w:hAnsi="Arial" w:cs="Arial"/>
        </w:rPr>
      </w:pPr>
    </w:p>
    <w:p w:rsidR="00C17197" w:rsidRPr="00792F43" w:rsidRDefault="00C17197" w:rsidP="00C17197">
      <w:pPr>
        <w:spacing w:line="360" w:lineRule="auto"/>
        <w:jc w:val="both"/>
        <w:rPr>
          <w:rFonts w:ascii="Arial" w:hAnsi="Arial" w:cs="Arial"/>
        </w:rPr>
      </w:pPr>
      <w:r w:rsidRPr="00792F43">
        <w:rPr>
          <w:rFonts w:ascii="Arial" w:hAnsi="Arial" w:cs="Arial"/>
        </w:rPr>
        <w:t xml:space="preserve">Zadania inwestycyjne polegające na budowie ul. Irysów, Czerwonych Maków – boczna od nr 19 do nr 23 oraz Widok – boczna – nr 34abc zostaną ujęte </w:t>
      </w:r>
    </w:p>
    <w:p w:rsidR="00C17197" w:rsidRPr="00792F43" w:rsidRDefault="00C17197" w:rsidP="00C17197">
      <w:pPr>
        <w:spacing w:line="360" w:lineRule="auto"/>
        <w:jc w:val="both"/>
        <w:rPr>
          <w:rFonts w:ascii="Arial" w:hAnsi="Arial" w:cs="Arial"/>
        </w:rPr>
      </w:pPr>
      <w:r w:rsidRPr="00792F43">
        <w:rPr>
          <w:rFonts w:ascii="Arial" w:hAnsi="Arial" w:cs="Arial"/>
        </w:rPr>
        <w:t>w projekcie budżetu Miasta na rok przyszły. Jeżeli środki na realizację zada</w:t>
      </w:r>
      <w:r w:rsidR="00B72959" w:rsidRPr="00792F43">
        <w:rPr>
          <w:rFonts w:ascii="Arial" w:hAnsi="Arial" w:cs="Arial"/>
        </w:rPr>
        <w:t>ń</w:t>
      </w:r>
      <w:r w:rsidRPr="00792F43">
        <w:rPr>
          <w:rFonts w:ascii="Arial" w:hAnsi="Arial" w:cs="Arial"/>
        </w:rPr>
        <w:t xml:space="preserve"> będą wystarczające, zadania zostaną zrealizowane.</w:t>
      </w:r>
    </w:p>
    <w:p w:rsidR="00792F43" w:rsidRPr="00792F43" w:rsidRDefault="00792F43" w:rsidP="00792F43">
      <w:pPr>
        <w:spacing w:line="360" w:lineRule="auto"/>
        <w:ind w:left="4678"/>
        <w:jc w:val="center"/>
        <w:rPr>
          <w:rFonts w:ascii="Arial" w:hAnsi="Arial" w:cs="Arial"/>
        </w:rPr>
      </w:pPr>
      <w:r w:rsidRPr="00792F43">
        <w:rPr>
          <w:rFonts w:ascii="Arial" w:hAnsi="Arial" w:cs="Arial"/>
        </w:rPr>
        <w:t>I Zastępca Prezydenta Miasta</w:t>
      </w:r>
    </w:p>
    <w:p w:rsidR="00C17197" w:rsidRPr="00792F43" w:rsidRDefault="00792F43" w:rsidP="00792F43">
      <w:pPr>
        <w:spacing w:line="360" w:lineRule="auto"/>
        <w:ind w:left="4678"/>
        <w:jc w:val="center"/>
        <w:rPr>
          <w:rFonts w:ascii="Arial" w:hAnsi="Arial" w:cs="Arial"/>
        </w:rPr>
      </w:pPr>
      <w:r w:rsidRPr="00792F43">
        <w:rPr>
          <w:rFonts w:ascii="Arial" w:hAnsi="Arial" w:cs="Arial"/>
        </w:rPr>
        <w:t>/-/ Renata Szewczyk</w:t>
      </w:r>
    </w:p>
    <w:p w:rsidR="00F91AB8" w:rsidRPr="00F91AB8" w:rsidRDefault="00F91AB8" w:rsidP="00792F43">
      <w:pPr>
        <w:spacing w:before="1920" w:line="360" w:lineRule="auto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Otrzymują:</w:t>
      </w:r>
    </w:p>
    <w:p w:rsidR="00F91AB8" w:rsidRDefault="00AE4E82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Adresat</w:t>
      </w:r>
      <w:r w:rsidR="00F91AB8" w:rsidRPr="00F91AB8">
        <w:rPr>
          <w:rFonts w:ascii="Arial" w:hAnsi="Arial" w:cs="Arial"/>
          <w:sz w:val="22"/>
          <w:szCs w:val="22"/>
        </w:rPr>
        <w:t xml:space="preserve">, </w:t>
      </w:r>
    </w:p>
    <w:p w:rsidR="00F91AB8" w:rsidRDefault="00C17197" w:rsidP="00F91AB8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Leszek Chudzik</w:t>
      </w:r>
      <w:r w:rsidR="00F91AB8">
        <w:rPr>
          <w:rFonts w:ascii="Arial" w:hAnsi="Arial" w:cs="Arial"/>
          <w:sz w:val="22"/>
          <w:szCs w:val="22"/>
        </w:rPr>
        <w:t xml:space="preserve"> - </w:t>
      </w:r>
      <w:r w:rsidR="00F91AB8" w:rsidRPr="00F91AB8">
        <w:rPr>
          <w:rFonts w:ascii="Arial" w:hAnsi="Arial" w:cs="Arial"/>
          <w:sz w:val="22"/>
          <w:szCs w:val="22"/>
        </w:rPr>
        <w:t>Radny Rady Miasta,</w:t>
      </w:r>
    </w:p>
    <w:p w:rsidR="00792F43" w:rsidRPr="00792F43" w:rsidRDefault="00F91AB8" w:rsidP="00792F43">
      <w:pPr>
        <w:numPr>
          <w:ilvl w:val="0"/>
          <w:numId w:val="9"/>
        </w:numPr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F91AB8">
        <w:rPr>
          <w:rFonts w:ascii="Arial" w:hAnsi="Arial" w:cs="Arial"/>
          <w:sz w:val="22"/>
          <w:szCs w:val="22"/>
        </w:rPr>
        <w:t>aa.</w:t>
      </w:r>
    </w:p>
    <w:sectPr w:rsidR="00792F43" w:rsidRPr="00792F4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9F6" w:rsidRDefault="00B039F6">
      <w:r>
        <w:separator/>
      </w:r>
    </w:p>
  </w:endnote>
  <w:endnote w:type="continuationSeparator" w:id="0">
    <w:p w:rsidR="00B039F6" w:rsidRDefault="00B03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  <w:p w:rsidR="00652752" w:rsidRDefault="00652752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341E98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pl-PL"/>
      </w:rPr>
      <w:drawing>
        <wp:inline distT="0" distB="0" distL="0" distR="0">
          <wp:extent cx="5111115" cy="13335"/>
          <wp:effectExtent l="0" t="0" r="0" b="5715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</w:rPr>
    </w:pPr>
  </w:p>
  <w:p w:rsidR="00652752" w:rsidRDefault="00652752">
    <w:pPr>
      <w:pStyle w:val="Stopka"/>
      <w:jc w:val="center"/>
      <w:rPr>
        <w:rFonts w:ascii="Arial" w:eastAsia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Bolesławiec, Rynek 41 – Ratusz tel. +48 75 645 64 00 fax +48 75 645 64 02</w:t>
    </w:r>
  </w:p>
  <w:p w:rsidR="00652752" w:rsidRDefault="00652752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eastAsia="Arial" w:hAnsi="Arial" w:cs="Arial"/>
        <w:sz w:val="17"/>
        <w:szCs w:val="17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NIP </w:t>
    </w:r>
    <w:r w:rsidRPr="00221209">
      <w:rPr>
        <w:rFonts w:ascii="Arial" w:hAnsi="Arial" w:cs="Arial"/>
        <w:sz w:val="18"/>
        <w:lang w:val="en-US"/>
      </w:rPr>
      <w:t>612-16-36-326</w:t>
    </w:r>
    <w:r w:rsidRPr="00221209">
      <w:rPr>
        <w:lang w:val="en-US"/>
      </w:rPr>
      <w:t xml:space="preserve"> </w:t>
    </w:r>
    <w:r>
      <w:rPr>
        <w:rFonts w:ascii="Arial" w:hAnsi="Arial" w:cs="Arial"/>
        <w:sz w:val="17"/>
        <w:szCs w:val="17"/>
        <w:lang w:val="en-US"/>
      </w:rPr>
      <w:t xml:space="preserve">REGON </w:t>
    </w:r>
    <w:r>
      <w:rPr>
        <w:rFonts w:ascii="Arial" w:hAnsi="Arial" w:cs="Arial"/>
        <w:sz w:val="18"/>
        <w:szCs w:val="18"/>
        <w:lang w:val="en-US"/>
      </w:rPr>
      <w:t>000524944</w:t>
    </w:r>
  </w:p>
  <w:p w:rsidR="00652752" w:rsidRDefault="00652752">
    <w:pPr>
      <w:pStyle w:val="Stopka"/>
      <w:jc w:val="center"/>
      <w:rPr>
        <w:rFonts w:ascii="Arial" w:hAnsi="Arial" w:cs="Arial"/>
        <w:sz w:val="18"/>
        <w:szCs w:val="18"/>
        <w:lang w:val="fr-FR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652752" w:rsidRDefault="00652752">
    <w:pPr>
      <w:ind w:firstLine="708"/>
      <w:jc w:val="both"/>
      <w:rPr>
        <w:rFonts w:ascii="Arial" w:hAnsi="Arial" w:cs="Arial"/>
        <w:sz w:val="18"/>
        <w:szCs w:val="18"/>
        <w:lang w:val="de-DE"/>
      </w:rPr>
    </w:pPr>
  </w:p>
  <w:p w:rsidR="00652752" w:rsidRPr="00792F43" w:rsidRDefault="00652752" w:rsidP="00792F43">
    <w:pPr>
      <w:ind w:firstLine="708"/>
      <w:jc w:val="both"/>
      <w:rPr>
        <w:rFonts w:ascii="Arial" w:hAnsi="Arial" w:cs="Arial"/>
        <w:sz w:val="18"/>
        <w:szCs w:val="18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9F6" w:rsidRDefault="00B039F6">
      <w:r>
        <w:separator/>
      </w:r>
    </w:p>
  </w:footnote>
  <w:footnote w:type="continuationSeparator" w:id="0">
    <w:p w:rsidR="00B039F6" w:rsidRDefault="00B039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652752">
    <w:pPr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2752" w:rsidRDefault="00341E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eastAsia="Arial" w:hAnsi="Arial" w:cs="Arial"/>
        <w:b/>
        <w:noProof/>
        <w:sz w:val="44"/>
        <w:szCs w:val="44"/>
        <w:lang w:eastAsia="pl-PL"/>
      </w:rPr>
      <w:drawing>
        <wp:anchor distT="0" distB="0" distL="114935" distR="114935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3765" cy="1028065"/>
          <wp:effectExtent l="0" t="0" r="635" b="635"/>
          <wp:wrapTight wrapText="bothSides">
            <wp:wrapPolygon edited="0">
              <wp:start x="0" y="0"/>
              <wp:lineTo x="0" y="21213"/>
              <wp:lineTo x="21165" y="21213"/>
              <wp:lineTo x="21165" y="0"/>
              <wp:lineTo x="0" y="0"/>
            </wp:wrapPolygon>
          </wp:wrapTight>
          <wp:docPr id="1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3765" cy="102806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 xml:space="preserve"> PREZYDENT MIASTA</w:t>
    </w:r>
  </w:p>
  <w:p w:rsidR="00652752" w:rsidRDefault="00341E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-1177290</wp:posOffset>
          </wp:positionH>
          <wp:positionV relativeFrom="paragraph">
            <wp:posOffset>605155</wp:posOffset>
          </wp:positionV>
          <wp:extent cx="1041400" cy="8913495"/>
          <wp:effectExtent l="0" t="0" r="6350" b="1905"/>
          <wp:wrapNone/>
          <wp:docPr id="10" name="Obraz 5" descr="pasek-f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asek-fi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1400" cy="8913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rFonts w:ascii="Arial" w:hAnsi="Arial" w:cs="Arial"/>
        <w:b/>
        <w:sz w:val="44"/>
        <w:szCs w:val="44"/>
      </w:rPr>
      <w:t>BOLESŁAWIEC</w:t>
    </w:r>
  </w:p>
  <w:p w:rsidR="00652752" w:rsidRDefault="00341E98">
    <w:pPr>
      <w:pStyle w:val="Nagwek"/>
      <w:tabs>
        <w:tab w:val="left" w:pos="990"/>
        <w:tab w:val="center" w:pos="4884"/>
      </w:tabs>
      <w:ind w:firstLine="180"/>
      <w:jc w:val="center"/>
    </w:pPr>
    <w:r>
      <w:rPr>
        <w:rFonts w:ascii="Arial" w:hAnsi="Arial" w:cs="Arial"/>
        <w:b/>
        <w:noProof/>
        <w:sz w:val="44"/>
        <w:szCs w:val="44"/>
        <w:lang w:eastAsia="pl-PL"/>
      </w:rPr>
      <w:drawing>
        <wp:inline distT="0" distB="0" distL="0" distR="0">
          <wp:extent cx="969010" cy="8420735"/>
          <wp:effectExtent l="0" t="0" r="254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9010" cy="84207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41E98">
    <w:pPr>
      <w:pStyle w:val="Stopka"/>
      <w:jc w:val="both"/>
    </w:pPr>
    <w:r>
      <w:rPr>
        <w:noProof/>
        <w:lang w:eastAsia="pl-PL"/>
      </w:rPr>
      <w:drawing>
        <wp:inline distT="0" distB="0" distL="0" distR="0">
          <wp:extent cx="1337310" cy="89122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7310" cy="89122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215" cy="8919845"/>
          <wp:effectExtent l="0" t="0" r="0" b="0"/>
          <wp:wrapNone/>
          <wp:docPr id="9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215" cy="89198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2752">
      <w:rPr>
        <w:lang w:val="de-DE"/>
      </w:rPr>
      <w:t xml:space="preserve">  </w:t>
    </w:r>
    <w:r>
      <w:rPr>
        <w:noProof/>
        <w:lang w:eastAsia="pl-PL"/>
      </w:rPr>
      <w:drawing>
        <wp:inline distT="0" distB="0" distL="0" distR="0">
          <wp:extent cx="5111115" cy="13335"/>
          <wp:effectExtent l="0" t="0" r="0" b="571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1115" cy="1333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652752" w:rsidRDefault="00341E98">
    <w:pPr>
      <w:pStyle w:val="Nagwek"/>
      <w:tabs>
        <w:tab w:val="clear" w:pos="4536"/>
        <w:tab w:val="clear" w:pos="9072"/>
        <w:tab w:val="left" w:pos="2730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2395"/>
          <wp:effectExtent l="0" t="0" r="127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23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>
          <wp:extent cx="675640" cy="486537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48653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652752">
      <w:rPr>
        <w:lang w:val="de-DE"/>
      </w:rPr>
      <w:tab/>
    </w:r>
  </w:p>
  <w:p w:rsidR="00652752" w:rsidRDefault="00341E98">
    <w:pPr>
      <w:pStyle w:val="Nagwek"/>
      <w:tabs>
        <w:tab w:val="clear" w:pos="9072"/>
        <w:tab w:val="left" w:pos="4536"/>
      </w:tabs>
      <w:ind w:firstLine="2124"/>
    </w:pPr>
    <w:r>
      <w:rPr>
        <w:noProof/>
        <w:lang w:eastAsia="pl-PL"/>
      </w:rPr>
      <w:drawing>
        <wp:inline distT="0" distB="0" distL="0" distR="0">
          <wp:extent cx="894080" cy="6468745"/>
          <wp:effectExtent l="0" t="0" r="1270" b="8255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4080" cy="64687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13195314"/>
    <w:multiLevelType w:val="hybridMultilevel"/>
    <w:tmpl w:val="DEFADE0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7E7186"/>
    <w:multiLevelType w:val="hybridMultilevel"/>
    <w:tmpl w:val="C658A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B40C16"/>
    <w:multiLevelType w:val="hybridMultilevel"/>
    <w:tmpl w:val="1FDA468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140D33"/>
    <w:multiLevelType w:val="hybridMultilevel"/>
    <w:tmpl w:val="105CE0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D19E2"/>
    <w:multiLevelType w:val="hybridMultilevel"/>
    <w:tmpl w:val="5AFE3720"/>
    <w:lvl w:ilvl="0" w:tplc="5282C0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C163C"/>
    <w:multiLevelType w:val="hybridMultilevel"/>
    <w:tmpl w:val="6FD4AD62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074AAF"/>
    <w:multiLevelType w:val="hybridMultilevel"/>
    <w:tmpl w:val="CE2025BE"/>
    <w:lvl w:ilvl="0" w:tplc="0415000F">
      <w:start w:val="1"/>
      <w:numFmt w:val="decimal"/>
      <w:lvlText w:val="%1."/>
      <w:lvlJc w:val="left"/>
      <w:pPr>
        <w:ind w:left="11" w:hanging="360"/>
      </w:p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>
    <w:nsid w:val="79B02B3B"/>
    <w:multiLevelType w:val="hybridMultilevel"/>
    <w:tmpl w:val="897E4558"/>
    <w:lvl w:ilvl="0" w:tplc="CCDA81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isplayBackgroundShape/>
  <w:embedSystemFonts/>
  <w:proofState w:spelling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12D1"/>
    <w:rsid w:val="00001E34"/>
    <w:rsid w:val="00044261"/>
    <w:rsid w:val="00055600"/>
    <w:rsid w:val="000558D2"/>
    <w:rsid w:val="00067534"/>
    <w:rsid w:val="00070321"/>
    <w:rsid w:val="000734D3"/>
    <w:rsid w:val="00083A54"/>
    <w:rsid w:val="0009364A"/>
    <w:rsid w:val="000A4E62"/>
    <w:rsid w:val="000A52D7"/>
    <w:rsid w:val="000A674A"/>
    <w:rsid w:val="000D2587"/>
    <w:rsid w:val="000D4587"/>
    <w:rsid w:val="000F2964"/>
    <w:rsid w:val="0014010F"/>
    <w:rsid w:val="00140738"/>
    <w:rsid w:val="00144BC4"/>
    <w:rsid w:val="00147822"/>
    <w:rsid w:val="001535F2"/>
    <w:rsid w:val="00174219"/>
    <w:rsid w:val="001833A5"/>
    <w:rsid w:val="00193C73"/>
    <w:rsid w:val="001A2C51"/>
    <w:rsid w:val="001B7FD2"/>
    <w:rsid w:val="001C6031"/>
    <w:rsid w:val="001D0C16"/>
    <w:rsid w:val="001D7211"/>
    <w:rsid w:val="002037AA"/>
    <w:rsid w:val="0021179A"/>
    <w:rsid w:val="00221129"/>
    <w:rsid w:val="00221209"/>
    <w:rsid w:val="0025418F"/>
    <w:rsid w:val="0027063E"/>
    <w:rsid w:val="00285006"/>
    <w:rsid w:val="002902C4"/>
    <w:rsid w:val="002933A7"/>
    <w:rsid w:val="002934AD"/>
    <w:rsid w:val="002A269E"/>
    <w:rsid w:val="002E32D9"/>
    <w:rsid w:val="002E45E8"/>
    <w:rsid w:val="00312611"/>
    <w:rsid w:val="00317841"/>
    <w:rsid w:val="00341E98"/>
    <w:rsid w:val="003711A5"/>
    <w:rsid w:val="003B422A"/>
    <w:rsid w:val="003E63D3"/>
    <w:rsid w:val="003F29D1"/>
    <w:rsid w:val="004264C3"/>
    <w:rsid w:val="00434AD3"/>
    <w:rsid w:val="00450514"/>
    <w:rsid w:val="00480695"/>
    <w:rsid w:val="004B0CC0"/>
    <w:rsid w:val="004B1751"/>
    <w:rsid w:val="004C781D"/>
    <w:rsid w:val="004D1F74"/>
    <w:rsid w:val="004D4445"/>
    <w:rsid w:val="004F369A"/>
    <w:rsid w:val="00514992"/>
    <w:rsid w:val="00595B35"/>
    <w:rsid w:val="005C0FD1"/>
    <w:rsid w:val="005C75CC"/>
    <w:rsid w:val="005D7425"/>
    <w:rsid w:val="005E2C91"/>
    <w:rsid w:val="00600EAB"/>
    <w:rsid w:val="00614233"/>
    <w:rsid w:val="00652752"/>
    <w:rsid w:val="00654133"/>
    <w:rsid w:val="00656D37"/>
    <w:rsid w:val="00660726"/>
    <w:rsid w:val="00667CBC"/>
    <w:rsid w:val="006729B6"/>
    <w:rsid w:val="006E6535"/>
    <w:rsid w:val="006E66D7"/>
    <w:rsid w:val="007036C9"/>
    <w:rsid w:val="007048FC"/>
    <w:rsid w:val="00704DC0"/>
    <w:rsid w:val="007112D1"/>
    <w:rsid w:val="00712F3B"/>
    <w:rsid w:val="00717DA7"/>
    <w:rsid w:val="00721F71"/>
    <w:rsid w:val="007248C3"/>
    <w:rsid w:val="00725CDD"/>
    <w:rsid w:val="007303DE"/>
    <w:rsid w:val="00733C3B"/>
    <w:rsid w:val="00734976"/>
    <w:rsid w:val="00743A35"/>
    <w:rsid w:val="00751A05"/>
    <w:rsid w:val="00757C4D"/>
    <w:rsid w:val="00792F43"/>
    <w:rsid w:val="0079594B"/>
    <w:rsid w:val="007A3052"/>
    <w:rsid w:val="007F3FD8"/>
    <w:rsid w:val="007F5A43"/>
    <w:rsid w:val="008040DD"/>
    <w:rsid w:val="00815106"/>
    <w:rsid w:val="00844DD4"/>
    <w:rsid w:val="008526F0"/>
    <w:rsid w:val="00854E79"/>
    <w:rsid w:val="00860209"/>
    <w:rsid w:val="0086781E"/>
    <w:rsid w:val="00880F80"/>
    <w:rsid w:val="0088116D"/>
    <w:rsid w:val="00885ABB"/>
    <w:rsid w:val="00886A7D"/>
    <w:rsid w:val="008A5000"/>
    <w:rsid w:val="008A5DA8"/>
    <w:rsid w:val="008C35AB"/>
    <w:rsid w:val="008C35C2"/>
    <w:rsid w:val="008F6CC5"/>
    <w:rsid w:val="00907277"/>
    <w:rsid w:val="00922DD2"/>
    <w:rsid w:val="00947BAF"/>
    <w:rsid w:val="00956122"/>
    <w:rsid w:val="009967BD"/>
    <w:rsid w:val="009A1702"/>
    <w:rsid w:val="009C586B"/>
    <w:rsid w:val="009D0735"/>
    <w:rsid w:val="009D4D1B"/>
    <w:rsid w:val="00A01283"/>
    <w:rsid w:val="00A1053E"/>
    <w:rsid w:val="00A1665F"/>
    <w:rsid w:val="00A2002E"/>
    <w:rsid w:val="00A446C6"/>
    <w:rsid w:val="00A560F0"/>
    <w:rsid w:val="00A63AF3"/>
    <w:rsid w:val="00A65094"/>
    <w:rsid w:val="00A779F1"/>
    <w:rsid w:val="00A92F85"/>
    <w:rsid w:val="00AB0384"/>
    <w:rsid w:val="00AB4579"/>
    <w:rsid w:val="00AC136A"/>
    <w:rsid w:val="00AD1285"/>
    <w:rsid w:val="00AE2A29"/>
    <w:rsid w:val="00AE4E82"/>
    <w:rsid w:val="00AF4CC8"/>
    <w:rsid w:val="00B039F6"/>
    <w:rsid w:val="00B10190"/>
    <w:rsid w:val="00B338B4"/>
    <w:rsid w:val="00B432D5"/>
    <w:rsid w:val="00B554EC"/>
    <w:rsid w:val="00B6095A"/>
    <w:rsid w:val="00B70474"/>
    <w:rsid w:val="00B72959"/>
    <w:rsid w:val="00B748DD"/>
    <w:rsid w:val="00B74A06"/>
    <w:rsid w:val="00B83EDF"/>
    <w:rsid w:val="00B853D4"/>
    <w:rsid w:val="00BA5F85"/>
    <w:rsid w:val="00BC0037"/>
    <w:rsid w:val="00BC06C1"/>
    <w:rsid w:val="00BD09E7"/>
    <w:rsid w:val="00BE5F06"/>
    <w:rsid w:val="00BE5F9F"/>
    <w:rsid w:val="00BF09BD"/>
    <w:rsid w:val="00BF586A"/>
    <w:rsid w:val="00C00C7E"/>
    <w:rsid w:val="00C14462"/>
    <w:rsid w:val="00C17197"/>
    <w:rsid w:val="00C240AF"/>
    <w:rsid w:val="00C4186F"/>
    <w:rsid w:val="00C42512"/>
    <w:rsid w:val="00C5258C"/>
    <w:rsid w:val="00C67DC6"/>
    <w:rsid w:val="00C73528"/>
    <w:rsid w:val="00C776A4"/>
    <w:rsid w:val="00C8038B"/>
    <w:rsid w:val="00CA639D"/>
    <w:rsid w:val="00CB02B1"/>
    <w:rsid w:val="00CC1530"/>
    <w:rsid w:val="00CC5E7A"/>
    <w:rsid w:val="00CC75F7"/>
    <w:rsid w:val="00CE41E1"/>
    <w:rsid w:val="00CE6139"/>
    <w:rsid w:val="00CE7AF6"/>
    <w:rsid w:val="00D1217D"/>
    <w:rsid w:val="00D203F4"/>
    <w:rsid w:val="00D237D5"/>
    <w:rsid w:val="00D2714B"/>
    <w:rsid w:val="00D41229"/>
    <w:rsid w:val="00D63CC4"/>
    <w:rsid w:val="00D66355"/>
    <w:rsid w:val="00D70EC5"/>
    <w:rsid w:val="00D71407"/>
    <w:rsid w:val="00D80549"/>
    <w:rsid w:val="00D83DCB"/>
    <w:rsid w:val="00DD5543"/>
    <w:rsid w:val="00E06383"/>
    <w:rsid w:val="00E11139"/>
    <w:rsid w:val="00E111CA"/>
    <w:rsid w:val="00E154C3"/>
    <w:rsid w:val="00E23251"/>
    <w:rsid w:val="00E25901"/>
    <w:rsid w:val="00E26269"/>
    <w:rsid w:val="00E27712"/>
    <w:rsid w:val="00E84389"/>
    <w:rsid w:val="00E91A40"/>
    <w:rsid w:val="00EC3E42"/>
    <w:rsid w:val="00EE42BD"/>
    <w:rsid w:val="00EE63B7"/>
    <w:rsid w:val="00F152F5"/>
    <w:rsid w:val="00F24BFD"/>
    <w:rsid w:val="00F32B9A"/>
    <w:rsid w:val="00F34122"/>
    <w:rsid w:val="00F4698A"/>
    <w:rsid w:val="00F53377"/>
    <w:rsid w:val="00F7211F"/>
    <w:rsid w:val="00F91AB8"/>
    <w:rsid w:val="00F93314"/>
    <w:rsid w:val="00FA12B2"/>
    <w:rsid w:val="00FA7718"/>
    <w:rsid w:val="00FB40FE"/>
    <w:rsid w:val="00FD3EF4"/>
    <w:rsid w:val="00FD78FE"/>
    <w:rsid w:val="00FE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agwek10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Nagwek3">
    <w:name w:val="heading 3"/>
    <w:basedOn w:val="Nagwek10"/>
    <w:next w:val="Tekstpodstawowy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NagwekZnak">
    <w:name w:val="Nagłówek Znak"/>
    <w:rPr>
      <w:sz w:val="24"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Zawartoramki">
    <w:name w:val="Zawartość ramki"/>
    <w:basedOn w:val="Normalny"/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10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10"/>
    <w:next w:val="Tekstpodstawowy"/>
    <w:qFormat/>
    <w:pPr>
      <w:spacing w:before="60"/>
      <w:jc w:val="center"/>
    </w:pPr>
    <w:rPr>
      <w:sz w:val="36"/>
      <w:szCs w:val="36"/>
    </w:rPr>
  </w:style>
  <w:style w:type="paragraph" w:styleId="Akapitzlist">
    <w:name w:val="List Paragraph"/>
    <w:basedOn w:val="Normalny"/>
    <w:uiPriority w:val="34"/>
    <w:qFormat/>
    <w:rsid w:val="00221209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color w:val="000000"/>
      <w:sz w:val="20"/>
      <w:szCs w:val="22"/>
      <w:lang w:eastAsia="en-US"/>
    </w:rPr>
  </w:style>
  <w:style w:type="character" w:styleId="Pogrubienie">
    <w:name w:val="Strong"/>
    <w:uiPriority w:val="22"/>
    <w:qFormat/>
    <w:rsid w:val="00CB02B1"/>
    <w:rPr>
      <w:b/>
      <w:bCs/>
    </w:rPr>
  </w:style>
  <w:style w:type="character" w:customStyle="1" w:styleId="Nierozpoznanawzmianka">
    <w:name w:val="Nierozpoznana wzmianka"/>
    <w:uiPriority w:val="99"/>
    <w:semiHidden/>
    <w:unhideWhenUsed/>
    <w:rsid w:val="00A1665F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A1665F"/>
    <w:pPr>
      <w:suppressAutoHyphens w:val="0"/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20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532356">
          <w:marLeft w:val="0"/>
          <w:marRight w:val="0"/>
          <w:marTop w:val="0"/>
          <w:marBottom w:val="0"/>
          <w:divBdr>
            <w:top w:val="dashed" w:sz="6" w:space="8" w:color="000000"/>
            <w:left w:val="dashed" w:sz="6" w:space="8" w:color="000000"/>
            <w:bottom w:val="dashed" w:sz="6" w:space="8" w:color="000000"/>
            <w:right w:val="dashed" w:sz="6" w:space="8" w:color="000000"/>
          </w:divBdr>
        </w:div>
      </w:divsChild>
    </w:div>
    <w:div w:id="138911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4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3</TotalTime>
  <Pages>1</Pages>
  <Words>126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HodowanyE</dc:creator>
  <cp:lastModifiedBy>Elzbieta Anna Chojnacka</cp:lastModifiedBy>
  <cp:revision>3</cp:revision>
  <cp:lastPrinted>2022-10-10T06:04:00Z</cp:lastPrinted>
  <dcterms:created xsi:type="dcterms:W3CDTF">2022-10-12T08:20:00Z</dcterms:created>
  <dcterms:modified xsi:type="dcterms:W3CDTF">2022-10-12T08:23:00Z</dcterms:modified>
</cp:coreProperties>
</file>