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25CB1" w:rsidRDefault="00D25CB1" w:rsidP="00D25CB1"/>
    <w:p w:rsidR="00D25CB1" w:rsidRDefault="0006329A" w:rsidP="0006329A">
      <w:pPr>
        <w:jc w:val="right"/>
      </w:pPr>
      <w:r w:rsidRPr="00663959">
        <w:rPr>
          <w:rFonts w:ascii="Arial" w:hAnsi="Arial" w:cs="Arial"/>
        </w:rPr>
        <w:t xml:space="preserve">Bolesławiec </w:t>
      </w:r>
      <w:r>
        <w:rPr>
          <w:rFonts w:ascii="Arial" w:hAnsi="Arial" w:cs="Arial"/>
        </w:rPr>
        <w:t>10.10.2022</w:t>
      </w:r>
      <w:r w:rsidRPr="00663959">
        <w:rPr>
          <w:rFonts w:ascii="Arial" w:hAnsi="Arial" w:cs="Arial"/>
        </w:rPr>
        <w:t xml:space="preserve"> r.</w:t>
      </w:r>
    </w:p>
    <w:p w:rsidR="00652752" w:rsidRPr="00663959" w:rsidRDefault="00D25CB1" w:rsidP="00D25CB1">
      <w:pPr>
        <w:rPr>
          <w:rFonts w:ascii="Arial" w:hAnsi="Arial" w:cs="Arial"/>
        </w:rPr>
      </w:pPr>
      <w:r w:rsidRPr="00663959">
        <w:rPr>
          <w:rFonts w:ascii="Arial" w:hAnsi="Arial" w:cs="Arial"/>
        </w:rPr>
        <w:t>ZI-XV.700</w:t>
      </w:r>
      <w:r w:rsidR="00F54C27">
        <w:rPr>
          <w:rFonts w:ascii="Arial" w:hAnsi="Arial" w:cs="Arial"/>
        </w:rPr>
        <w:t>0</w:t>
      </w:r>
      <w:r w:rsidRPr="00663959">
        <w:rPr>
          <w:rFonts w:ascii="Arial" w:hAnsi="Arial" w:cs="Arial"/>
        </w:rPr>
        <w:t>3.</w:t>
      </w:r>
      <w:r w:rsidR="00045B07">
        <w:rPr>
          <w:rFonts w:ascii="Arial" w:hAnsi="Arial" w:cs="Arial"/>
        </w:rPr>
        <w:t>56</w:t>
      </w:r>
      <w:r w:rsidRPr="00663959">
        <w:rPr>
          <w:rFonts w:ascii="Arial" w:hAnsi="Arial" w:cs="Arial"/>
        </w:rPr>
        <w:t>.2022.IS</w:t>
      </w:r>
    </w:p>
    <w:p w:rsidR="00652752" w:rsidRPr="00663959" w:rsidRDefault="00652752" w:rsidP="001D4F7C">
      <w:pPr>
        <w:jc w:val="right"/>
        <w:rPr>
          <w:rFonts w:ascii="Arial" w:hAnsi="Arial" w:cs="Arial"/>
        </w:rPr>
      </w:pPr>
    </w:p>
    <w:p w:rsidR="0006329A" w:rsidRPr="00663959" w:rsidRDefault="0006329A" w:rsidP="0006329A">
      <w:pPr>
        <w:spacing w:before="360" w:line="360" w:lineRule="auto"/>
        <w:ind w:left="4253"/>
        <w:rPr>
          <w:rFonts w:ascii="Arial" w:hAnsi="Arial" w:cs="Arial"/>
          <w:b/>
          <w:bCs/>
          <w:lang w:eastAsia="pl-PL"/>
        </w:rPr>
      </w:pPr>
      <w:r w:rsidRPr="00663959">
        <w:rPr>
          <w:rFonts w:ascii="Arial" w:hAnsi="Arial" w:cs="Arial"/>
          <w:b/>
          <w:bCs/>
          <w:lang w:eastAsia="pl-PL"/>
        </w:rPr>
        <w:t xml:space="preserve">Pan </w:t>
      </w:r>
      <w:r>
        <w:rPr>
          <w:rFonts w:ascii="Arial" w:hAnsi="Arial" w:cs="Arial"/>
          <w:b/>
          <w:bCs/>
          <w:lang w:eastAsia="pl-PL"/>
        </w:rPr>
        <w:t>Dariusz Filistyński</w:t>
      </w:r>
    </w:p>
    <w:p w:rsidR="0006329A" w:rsidRPr="00045B07" w:rsidRDefault="0006329A" w:rsidP="0006329A">
      <w:pPr>
        <w:spacing w:line="360" w:lineRule="auto"/>
        <w:ind w:left="4253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 xml:space="preserve">Radny </w:t>
      </w:r>
      <w:r w:rsidRPr="00663959">
        <w:rPr>
          <w:rFonts w:ascii="Arial" w:hAnsi="Arial" w:cs="Arial"/>
          <w:b/>
          <w:bCs/>
          <w:lang w:eastAsia="pl-PL"/>
        </w:rPr>
        <w:t>Rady Miast</w:t>
      </w:r>
      <w:r>
        <w:rPr>
          <w:rFonts w:ascii="Arial" w:hAnsi="Arial" w:cs="Arial"/>
          <w:b/>
          <w:bCs/>
          <w:lang w:eastAsia="pl-PL"/>
        </w:rPr>
        <w:t>a Bolesławiec</w:t>
      </w:r>
    </w:p>
    <w:p w:rsidR="00652752" w:rsidRPr="00663959" w:rsidRDefault="00652752">
      <w:pPr>
        <w:rPr>
          <w:rFonts w:ascii="Arial" w:hAnsi="Arial" w:cs="Arial"/>
        </w:rPr>
      </w:pPr>
    </w:p>
    <w:p w:rsidR="00663959" w:rsidRPr="0006329A" w:rsidRDefault="00663959" w:rsidP="00D25CB1">
      <w:pPr>
        <w:rPr>
          <w:rFonts w:ascii="Arial" w:hAnsi="Arial" w:cs="Arial"/>
        </w:rPr>
      </w:pPr>
    </w:p>
    <w:p w:rsidR="00112E7D" w:rsidRPr="00663959" w:rsidRDefault="00245726" w:rsidP="00045B07">
      <w:pPr>
        <w:spacing w:line="360" w:lineRule="auto"/>
        <w:rPr>
          <w:rFonts w:ascii="Arial" w:hAnsi="Arial" w:cs="Arial"/>
        </w:rPr>
      </w:pPr>
      <w:r w:rsidRPr="00663959">
        <w:rPr>
          <w:rFonts w:ascii="Arial" w:hAnsi="Arial" w:cs="Arial"/>
        </w:rPr>
        <w:t>dotyczy:</w:t>
      </w:r>
      <w:r w:rsidR="00045B07">
        <w:rPr>
          <w:rFonts w:ascii="Arial" w:hAnsi="Arial" w:cs="Arial"/>
        </w:rPr>
        <w:t xml:space="preserve"> uprządkowania i odtworzenia stanu </w:t>
      </w:r>
      <w:r w:rsidR="00124189">
        <w:rPr>
          <w:rFonts w:ascii="Arial" w:hAnsi="Arial" w:cs="Arial"/>
        </w:rPr>
        <w:t xml:space="preserve">zaplecza </w:t>
      </w:r>
      <w:r w:rsidR="00045B07">
        <w:rPr>
          <w:rFonts w:ascii="Arial" w:hAnsi="Arial" w:cs="Arial"/>
        </w:rPr>
        <w:t>po remoncie</w:t>
      </w:r>
      <w:r w:rsidR="007B5F81">
        <w:rPr>
          <w:rFonts w:ascii="Arial" w:hAnsi="Arial" w:cs="Arial"/>
        </w:rPr>
        <w:t xml:space="preserve"> </w:t>
      </w:r>
      <w:r w:rsidR="00045B07">
        <w:rPr>
          <w:rFonts w:ascii="Arial" w:hAnsi="Arial" w:cs="Arial"/>
        </w:rPr>
        <w:t xml:space="preserve">przy </w:t>
      </w:r>
      <w:r w:rsidR="007B5F81">
        <w:rPr>
          <w:rFonts w:ascii="Arial" w:hAnsi="Arial" w:cs="Arial"/>
        </w:rPr>
        <w:br/>
      </w:r>
      <w:r w:rsidR="00045B07">
        <w:rPr>
          <w:rFonts w:ascii="Arial" w:hAnsi="Arial" w:cs="Arial"/>
        </w:rPr>
        <w:t>ul. Komuny Paryskiej 10 w Bolesławcu</w:t>
      </w:r>
    </w:p>
    <w:p w:rsidR="00652752" w:rsidRPr="00663959" w:rsidRDefault="00652752">
      <w:pPr>
        <w:rPr>
          <w:rFonts w:ascii="Arial" w:hAnsi="Arial" w:cs="Arial"/>
        </w:rPr>
      </w:pPr>
    </w:p>
    <w:p w:rsidR="00296954" w:rsidRPr="00663959" w:rsidRDefault="006639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Odpowiadając na </w:t>
      </w:r>
      <w:r w:rsidR="003B6C00">
        <w:rPr>
          <w:rFonts w:ascii="Arial" w:hAnsi="Arial" w:cs="Arial"/>
        </w:rPr>
        <w:t>P</w:t>
      </w:r>
      <w:r>
        <w:rPr>
          <w:rFonts w:ascii="Arial" w:hAnsi="Arial" w:cs="Arial"/>
        </w:rPr>
        <w:t>ana wniosek, dotyczący sprawy jak wyżej</w:t>
      </w:r>
      <w:r w:rsidR="006008E7">
        <w:rPr>
          <w:rFonts w:ascii="Arial" w:hAnsi="Arial" w:cs="Arial"/>
        </w:rPr>
        <w:t>, informuję:</w:t>
      </w:r>
    </w:p>
    <w:p w:rsidR="00663959" w:rsidRPr="00663959" w:rsidRDefault="00663959" w:rsidP="00663959">
      <w:pPr>
        <w:spacing w:line="360" w:lineRule="auto"/>
        <w:jc w:val="both"/>
        <w:rPr>
          <w:rFonts w:ascii="Arial" w:hAnsi="Arial" w:cs="Arial"/>
        </w:rPr>
      </w:pPr>
    </w:p>
    <w:p w:rsidR="002A4D3C" w:rsidRDefault="00F54C27" w:rsidP="00F54C2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 przeprowadzeniu wizji lokalnej </w:t>
      </w:r>
      <w:r w:rsidR="00CE594E">
        <w:rPr>
          <w:rFonts w:ascii="Arial" w:hAnsi="Arial" w:cs="Arial"/>
        </w:rPr>
        <w:t xml:space="preserve">w dniu 10.10.2022 r. </w:t>
      </w:r>
      <w:r w:rsidR="007B5F81">
        <w:rPr>
          <w:rFonts w:ascii="Arial" w:hAnsi="Arial" w:cs="Arial"/>
        </w:rPr>
        <w:t>właściciel budynku nr 10 przy ul. Komuny Paryskiej został zobowiązany do przywrócenia do stanu pierwotnego terenu zielonego przylegającego do placu zabaw w terminie do 30 listopada br.</w:t>
      </w:r>
      <w:r w:rsidR="008425D3">
        <w:rPr>
          <w:rFonts w:ascii="Arial" w:hAnsi="Arial" w:cs="Arial"/>
        </w:rPr>
        <w:t xml:space="preserve"> </w:t>
      </w:r>
    </w:p>
    <w:p w:rsidR="007B5F81" w:rsidRDefault="008425D3" w:rsidP="00F54C2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7B5F81">
        <w:rPr>
          <w:rFonts w:ascii="Arial" w:hAnsi="Arial" w:cs="Arial"/>
        </w:rPr>
        <w:t>eren</w:t>
      </w:r>
      <w:r>
        <w:rPr>
          <w:rFonts w:ascii="Arial" w:hAnsi="Arial" w:cs="Arial"/>
        </w:rPr>
        <w:t xml:space="preserve"> przylegając</w:t>
      </w:r>
      <w:r w:rsidR="002A4D3C">
        <w:rPr>
          <w:rFonts w:ascii="Arial" w:hAnsi="Arial" w:cs="Arial"/>
        </w:rPr>
        <w:t>y</w:t>
      </w:r>
      <w:r w:rsidR="007B5F81">
        <w:rPr>
          <w:rFonts w:ascii="Arial" w:hAnsi="Arial" w:cs="Arial"/>
        </w:rPr>
        <w:t xml:space="preserve"> bezpośrednio do budynku nr 10 </w:t>
      </w:r>
      <w:r w:rsidR="002A4D3C">
        <w:rPr>
          <w:rFonts w:ascii="Arial" w:hAnsi="Arial" w:cs="Arial"/>
        </w:rPr>
        <w:t>jest</w:t>
      </w:r>
      <w:r w:rsidR="007B5F81">
        <w:rPr>
          <w:rFonts w:ascii="Arial" w:hAnsi="Arial" w:cs="Arial"/>
        </w:rPr>
        <w:t xml:space="preserve"> własnością prywatną.</w:t>
      </w:r>
    </w:p>
    <w:p w:rsidR="007B5F81" w:rsidRPr="002A4D3C" w:rsidRDefault="007B5F81" w:rsidP="00F54C27">
      <w:pPr>
        <w:spacing w:line="360" w:lineRule="auto"/>
        <w:rPr>
          <w:rFonts w:ascii="Arial" w:hAnsi="Arial" w:cs="Arial"/>
        </w:rPr>
      </w:pPr>
      <w:r w:rsidRPr="002A4D3C">
        <w:rPr>
          <w:rFonts w:ascii="Arial" w:hAnsi="Arial" w:cs="Arial"/>
        </w:rPr>
        <w:t>Uszkodzone przęsła ogrodzen</w:t>
      </w:r>
      <w:r w:rsidR="002A4D3C" w:rsidRPr="002A4D3C">
        <w:rPr>
          <w:rFonts w:ascii="Arial" w:hAnsi="Arial" w:cs="Arial"/>
        </w:rPr>
        <w:t xml:space="preserve">iowe na </w:t>
      </w:r>
      <w:r w:rsidRPr="002A4D3C">
        <w:rPr>
          <w:rFonts w:ascii="Arial" w:hAnsi="Arial" w:cs="Arial"/>
        </w:rPr>
        <w:t>placu zabaw zostały wymienione.</w:t>
      </w:r>
    </w:p>
    <w:p w:rsidR="002A4D3C" w:rsidRPr="002A4D3C" w:rsidRDefault="002A4D3C" w:rsidP="002A4D3C">
      <w:pPr>
        <w:spacing w:line="360" w:lineRule="auto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</w:rPr>
        <w:t>W</w:t>
      </w:r>
      <w:r w:rsidRPr="002A4D3C">
        <w:rPr>
          <w:rFonts w:ascii="Arial" w:hAnsi="Arial" w:cs="Arial"/>
        </w:rPr>
        <w:t xml:space="preserve">w. teren </w:t>
      </w:r>
      <w:r w:rsidRPr="002A4D3C">
        <w:rPr>
          <w:rFonts w:ascii="Arial" w:hAnsi="Arial" w:cs="Arial"/>
          <w:lang w:eastAsia="pl-PL"/>
        </w:rPr>
        <w:t>jest monitorowany</w:t>
      </w:r>
      <w:r w:rsidR="00124189">
        <w:rPr>
          <w:rFonts w:ascii="Arial" w:hAnsi="Arial" w:cs="Arial"/>
          <w:lang w:eastAsia="pl-PL"/>
        </w:rPr>
        <w:t>, a niezbędne prace wykonywane na bieżąco.</w:t>
      </w:r>
    </w:p>
    <w:p w:rsidR="008425D3" w:rsidRDefault="0006329A" w:rsidP="0006329A">
      <w:pPr>
        <w:spacing w:before="360" w:line="360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t xml:space="preserve">I Zastępca Prezydenta Miasta </w:t>
      </w:r>
    </w:p>
    <w:p w:rsidR="0006329A" w:rsidRPr="002A4D3C" w:rsidRDefault="0006329A" w:rsidP="0006329A">
      <w:pPr>
        <w:spacing w:line="360" w:lineRule="auto"/>
        <w:ind w:left="4536"/>
        <w:rPr>
          <w:rFonts w:ascii="Arial" w:hAnsi="Arial" w:cs="Arial"/>
        </w:rPr>
      </w:pPr>
      <w:r>
        <w:rPr>
          <w:rFonts w:ascii="Arial" w:hAnsi="Arial" w:cs="Arial"/>
        </w:rPr>
        <w:t>/-/ Renata Szewczyk</w:t>
      </w:r>
    </w:p>
    <w:p w:rsidR="00296954" w:rsidRDefault="00296954" w:rsidP="00663959">
      <w:pPr>
        <w:spacing w:line="360" w:lineRule="auto"/>
        <w:jc w:val="both"/>
      </w:pPr>
    </w:p>
    <w:p w:rsidR="00DC674E" w:rsidRPr="0004604F" w:rsidRDefault="00DC674E" w:rsidP="0006329A">
      <w:pPr>
        <w:suppressAutoHyphens w:val="0"/>
        <w:spacing w:before="840" w:line="276" w:lineRule="auto"/>
        <w:rPr>
          <w:rFonts w:ascii="Arial" w:hAnsi="Arial" w:cs="Arial"/>
          <w:b/>
          <w:bCs/>
          <w:sz w:val="22"/>
          <w:szCs w:val="22"/>
          <w:lang w:eastAsia="pl-PL"/>
        </w:rPr>
      </w:pPr>
      <w:r w:rsidRPr="0004604F">
        <w:rPr>
          <w:rFonts w:ascii="Arial" w:hAnsi="Arial" w:cs="Arial"/>
          <w:b/>
          <w:bCs/>
          <w:sz w:val="22"/>
          <w:szCs w:val="22"/>
          <w:lang w:eastAsia="pl-PL"/>
        </w:rPr>
        <w:t>Otrzymują:</w:t>
      </w:r>
    </w:p>
    <w:p w:rsidR="0004604F" w:rsidRDefault="0004604F" w:rsidP="00995E76">
      <w:pPr>
        <w:numPr>
          <w:ilvl w:val="0"/>
          <w:numId w:val="2"/>
        </w:numPr>
        <w:tabs>
          <w:tab w:val="left" w:pos="284"/>
        </w:tabs>
        <w:suppressAutoHyphens w:val="0"/>
        <w:spacing w:line="276" w:lineRule="auto"/>
        <w:ind w:left="0" w:firstLine="0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Pan Józef Pokładek</w:t>
      </w:r>
    </w:p>
    <w:p w:rsidR="00DC674E" w:rsidRPr="0004604F" w:rsidRDefault="0004604F" w:rsidP="0006329A">
      <w:pPr>
        <w:tabs>
          <w:tab w:val="left" w:pos="284"/>
        </w:tabs>
        <w:suppressAutoHyphens w:val="0"/>
        <w:spacing w:line="276" w:lineRule="auto"/>
        <w:ind w:left="284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Przewodniczący Rady Miasta,</w:t>
      </w:r>
    </w:p>
    <w:p w:rsidR="00663959" w:rsidRDefault="0004604F" w:rsidP="00995E76">
      <w:pPr>
        <w:numPr>
          <w:ilvl w:val="0"/>
          <w:numId w:val="2"/>
        </w:numPr>
        <w:tabs>
          <w:tab w:val="left" w:pos="284"/>
        </w:tabs>
        <w:suppressAutoHyphens w:val="0"/>
        <w:spacing w:line="276" w:lineRule="auto"/>
        <w:ind w:left="0" w:firstLine="0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Pa</w:t>
      </w:r>
      <w:r w:rsidR="00CE594E">
        <w:rPr>
          <w:rFonts w:ascii="Arial" w:hAnsi="Arial" w:cs="Arial"/>
          <w:sz w:val="22"/>
          <w:szCs w:val="22"/>
          <w:lang w:eastAsia="pl-PL"/>
        </w:rPr>
        <w:t>ni Małgorzata Słonecka</w:t>
      </w:r>
    </w:p>
    <w:p w:rsidR="0004604F" w:rsidRPr="0004604F" w:rsidRDefault="00CE594E" w:rsidP="0006329A">
      <w:pPr>
        <w:tabs>
          <w:tab w:val="left" w:pos="284"/>
        </w:tabs>
        <w:suppressAutoHyphens w:val="0"/>
        <w:spacing w:line="276" w:lineRule="auto"/>
        <w:ind w:left="284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Sekretarz </w:t>
      </w:r>
      <w:r w:rsidR="0004604F">
        <w:rPr>
          <w:rFonts w:ascii="Arial" w:hAnsi="Arial" w:cs="Arial"/>
          <w:sz w:val="22"/>
          <w:szCs w:val="22"/>
          <w:lang w:eastAsia="pl-PL"/>
        </w:rPr>
        <w:t>Miasta,</w:t>
      </w:r>
    </w:p>
    <w:p w:rsidR="0006329A" w:rsidRPr="0006329A" w:rsidRDefault="00663959" w:rsidP="0006329A">
      <w:pPr>
        <w:numPr>
          <w:ilvl w:val="0"/>
          <w:numId w:val="2"/>
        </w:numPr>
        <w:tabs>
          <w:tab w:val="left" w:pos="284"/>
        </w:tabs>
        <w:suppressAutoHyphens w:val="0"/>
        <w:spacing w:line="276" w:lineRule="auto"/>
        <w:ind w:left="0" w:firstLine="0"/>
        <w:rPr>
          <w:rFonts w:ascii="Arial" w:hAnsi="Arial" w:cs="Arial"/>
          <w:sz w:val="22"/>
          <w:szCs w:val="22"/>
          <w:lang w:eastAsia="pl-PL"/>
        </w:rPr>
      </w:pPr>
      <w:r w:rsidRPr="0004604F">
        <w:rPr>
          <w:rFonts w:ascii="Arial" w:hAnsi="Arial" w:cs="Arial"/>
          <w:sz w:val="22"/>
          <w:szCs w:val="22"/>
          <w:lang w:eastAsia="pl-PL"/>
        </w:rPr>
        <w:t>a/a</w:t>
      </w:r>
      <w:r w:rsidR="0004604F">
        <w:rPr>
          <w:rFonts w:ascii="Arial" w:hAnsi="Arial" w:cs="Arial"/>
          <w:sz w:val="22"/>
          <w:szCs w:val="22"/>
          <w:lang w:eastAsia="pl-PL"/>
        </w:rPr>
        <w:t>.</w:t>
      </w:r>
      <w:bookmarkStart w:id="0" w:name="_GoBack"/>
      <w:bookmarkEnd w:id="0"/>
    </w:p>
    <w:sectPr w:rsidR="0006329A" w:rsidRPr="0006329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23B" w:rsidRDefault="00BF123B">
      <w:r>
        <w:separator/>
      </w:r>
    </w:p>
  </w:endnote>
  <w:endnote w:type="continuationSeparator" w:id="0">
    <w:p w:rsidR="00BF123B" w:rsidRDefault="00BF1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904C98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>
      <w:rPr>
        <w:rFonts w:ascii="Arial" w:hAnsi="Arial" w:cs="Arial"/>
        <w:sz w:val="18"/>
      </w:rPr>
      <w:t>612-16-36-326</w:t>
    </w:r>
    <w: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06329A" w:rsidRDefault="00652752" w:rsidP="0006329A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23B" w:rsidRDefault="00BF123B">
      <w:r>
        <w:separator/>
      </w:r>
    </w:p>
  </w:footnote>
  <w:footnote w:type="continuationSeparator" w:id="0">
    <w:p w:rsidR="00BF123B" w:rsidRDefault="00BF12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904C9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904C9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904C9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904C98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904C98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904C98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45B07"/>
    <w:rsid w:val="0004604F"/>
    <w:rsid w:val="0004681B"/>
    <w:rsid w:val="00056AE8"/>
    <w:rsid w:val="0006329A"/>
    <w:rsid w:val="000B0947"/>
    <w:rsid w:val="000F1CCA"/>
    <w:rsid w:val="00112E7D"/>
    <w:rsid w:val="00124189"/>
    <w:rsid w:val="00170B33"/>
    <w:rsid w:val="00196365"/>
    <w:rsid w:val="001D4F7C"/>
    <w:rsid w:val="00245726"/>
    <w:rsid w:val="00296954"/>
    <w:rsid w:val="002A4D3C"/>
    <w:rsid w:val="002B41A5"/>
    <w:rsid w:val="00307CDC"/>
    <w:rsid w:val="003B6C00"/>
    <w:rsid w:val="003F29D1"/>
    <w:rsid w:val="003F3D71"/>
    <w:rsid w:val="004A1BEE"/>
    <w:rsid w:val="005825AE"/>
    <w:rsid w:val="005B15D9"/>
    <w:rsid w:val="006008E7"/>
    <w:rsid w:val="0064172B"/>
    <w:rsid w:val="00652752"/>
    <w:rsid w:val="00663959"/>
    <w:rsid w:val="007112D1"/>
    <w:rsid w:val="007879EF"/>
    <w:rsid w:val="007B5F81"/>
    <w:rsid w:val="007F7284"/>
    <w:rsid w:val="00820F9F"/>
    <w:rsid w:val="008425D3"/>
    <w:rsid w:val="008526F0"/>
    <w:rsid w:val="00904C98"/>
    <w:rsid w:val="00951815"/>
    <w:rsid w:val="009903DE"/>
    <w:rsid w:val="00995E76"/>
    <w:rsid w:val="00A13E69"/>
    <w:rsid w:val="00A51AE0"/>
    <w:rsid w:val="00A6352D"/>
    <w:rsid w:val="00A733C4"/>
    <w:rsid w:val="00A94B4C"/>
    <w:rsid w:val="00AA6BA3"/>
    <w:rsid w:val="00AB5DF5"/>
    <w:rsid w:val="00AD5C87"/>
    <w:rsid w:val="00BC06C1"/>
    <w:rsid w:val="00BF123B"/>
    <w:rsid w:val="00C14462"/>
    <w:rsid w:val="00CE594E"/>
    <w:rsid w:val="00D25CB1"/>
    <w:rsid w:val="00D53A68"/>
    <w:rsid w:val="00D57F98"/>
    <w:rsid w:val="00DB46C7"/>
    <w:rsid w:val="00DC674E"/>
    <w:rsid w:val="00E55A8B"/>
    <w:rsid w:val="00F5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8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2022-10-11T06:45:00Z</cp:lastPrinted>
  <dcterms:created xsi:type="dcterms:W3CDTF">2022-10-17T07:12:00Z</dcterms:created>
  <dcterms:modified xsi:type="dcterms:W3CDTF">2022-10-17T07:16:00Z</dcterms:modified>
</cp:coreProperties>
</file>