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1209" w:rsidRPr="00941FEF" w:rsidRDefault="00221209" w:rsidP="00660726">
      <w:pPr>
        <w:spacing w:line="276" w:lineRule="auto"/>
        <w:rPr>
          <w:rFonts w:ascii="Verdana" w:hAnsi="Verdana"/>
          <w:sz w:val="22"/>
          <w:szCs w:val="22"/>
        </w:rPr>
      </w:pPr>
      <w:r w:rsidRPr="00941FEF">
        <w:rPr>
          <w:rFonts w:ascii="Verdana" w:hAnsi="Verdana"/>
          <w:sz w:val="22"/>
          <w:szCs w:val="22"/>
        </w:rPr>
        <w:t>ZI-I.7011.</w:t>
      </w:r>
      <w:r w:rsidR="00316A70" w:rsidRPr="00941FEF">
        <w:rPr>
          <w:rFonts w:ascii="Verdana" w:hAnsi="Verdana"/>
          <w:sz w:val="22"/>
          <w:szCs w:val="22"/>
        </w:rPr>
        <w:t>30</w:t>
      </w:r>
      <w:r w:rsidRPr="00941FEF">
        <w:rPr>
          <w:rFonts w:ascii="Verdana" w:hAnsi="Verdana"/>
          <w:sz w:val="22"/>
          <w:szCs w:val="22"/>
        </w:rPr>
        <w:t>.202</w:t>
      </w:r>
      <w:r w:rsidR="005D7425" w:rsidRPr="00941FEF">
        <w:rPr>
          <w:rFonts w:ascii="Verdana" w:hAnsi="Verdana"/>
          <w:sz w:val="22"/>
          <w:szCs w:val="22"/>
        </w:rPr>
        <w:t>2</w:t>
      </w:r>
      <w:r w:rsidRPr="00941FEF">
        <w:rPr>
          <w:rFonts w:ascii="Verdana" w:hAnsi="Verdana"/>
          <w:sz w:val="22"/>
          <w:szCs w:val="22"/>
        </w:rPr>
        <w:t xml:space="preserve">.RR </w:t>
      </w:r>
    </w:p>
    <w:p w:rsidR="00221209" w:rsidRPr="00941FEF" w:rsidRDefault="00221209" w:rsidP="00660726">
      <w:pPr>
        <w:spacing w:line="276" w:lineRule="auto"/>
        <w:jc w:val="right"/>
        <w:rPr>
          <w:rFonts w:ascii="Verdana" w:hAnsi="Verdana"/>
          <w:sz w:val="22"/>
          <w:szCs w:val="22"/>
        </w:rPr>
      </w:pPr>
      <w:r w:rsidRPr="00941FEF">
        <w:rPr>
          <w:rFonts w:ascii="Verdana" w:hAnsi="Verdana"/>
          <w:sz w:val="22"/>
          <w:szCs w:val="22"/>
        </w:rPr>
        <w:t xml:space="preserve">Bolesławiec, dnia </w:t>
      </w:r>
      <w:r w:rsidR="00316A70" w:rsidRPr="00941FEF">
        <w:rPr>
          <w:rFonts w:ascii="Verdana" w:hAnsi="Verdana"/>
          <w:sz w:val="22"/>
          <w:szCs w:val="22"/>
        </w:rPr>
        <w:t>17</w:t>
      </w:r>
      <w:r w:rsidR="00947BAF" w:rsidRPr="00941FEF">
        <w:rPr>
          <w:rFonts w:ascii="Verdana" w:hAnsi="Verdana"/>
          <w:sz w:val="22"/>
          <w:szCs w:val="22"/>
        </w:rPr>
        <w:t xml:space="preserve"> października</w:t>
      </w:r>
      <w:r w:rsidRPr="00941FEF">
        <w:rPr>
          <w:rFonts w:ascii="Verdana" w:hAnsi="Verdana"/>
          <w:sz w:val="22"/>
          <w:szCs w:val="22"/>
        </w:rPr>
        <w:t xml:space="preserve"> 202</w:t>
      </w:r>
      <w:r w:rsidR="00CC75F7" w:rsidRPr="00941FEF">
        <w:rPr>
          <w:rFonts w:ascii="Verdana" w:hAnsi="Verdana"/>
          <w:sz w:val="22"/>
          <w:szCs w:val="22"/>
        </w:rPr>
        <w:t>2</w:t>
      </w:r>
      <w:r w:rsidRPr="00941FEF">
        <w:rPr>
          <w:rFonts w:ascii="Verdana" w:hAnsi="Verdana"/>
          <w:sz w:val="22"/>
          <w:szCs w:val="22"/>
        </w:rPr>
        <w:t xml:space="preserve"> r.</w:t>
      </w:r>
    </w:p>
    <w:p w:rsidR="00885ABB" w:rsidRPr="00941FEF" w:rsidRDefault="00885ABB" w:rsidP="00E27712">
      <w:pPr>
        <w:spacing w:line="276" w:lineRule="auto"/>
        <w:rPr>
          <w:rFonts w:ascii="Verdana" w:hAnsi="Verdana"/>
          <w:b/>
          <w:sz w:val="22"/>
          <w:szCs w:val="22"/>
        </w:rPr>
      </w:pPr>
    </w:p>
    <w:p w:rsidR="00C17197" w:rsidRPr="00941FEF" w:rsidRDefault="00C17197" w:rsidP="00C17197">
      <w:pPr>
        <w:spacing w:line="276" w:lineRule="auto"/>
        <w:rPr>
          <w:rFonts w:ascii="Verdana" w:hAnsi="Verdana"/>
          <w:b/>
          <w:sz w:val="22"/>
          <w:szCs w:val="22"/>
        </w:rPr>
      </w:pPr>
    </w:p>
    <w:p w:rsidR="00F91AB8" w:rsidRPr="00941FEF" w:rsidRDefault="00F91AB8" w:rsidP="00F91AB8">
      <w:pPr>
        <w:spacing w:line="276" w:lineRule="auto"/>
        <w:ind w:left="4395"/>
        <w:rPr>
          <w:rFonts w:ascii="Verdana" w:hAnsi="Verdana"/>
          <w:b/>
        </w:rPr>
      </w:pPr>
      <w:r w:rsidRPr="00941FEF">
        <w:rPr>
          <w:rFonts w:ascii="Verdana" w:hAnsi="Verdana"/>
          <w:b/>
        </w:rPr>
        <w:t>Pan Józef Pokładek</w:t>
      </w:r>
    </w:p>
    <w:p w:rsidR="00F91AB8" w:rsidRPr="00941FEF" w:rsidRDefault="00F91AB8" w:rsidP="00F91AB8">
      <w:pPr>
        <w:spacing w:line="276" w:lineRule="auto"/>
        <w:ind w:left="4395"/>
        <w:rPr>
          <w:rFonts w:ascii="Verdana" w:hAnsi="Verdana"/>
          <w:b/>
        </w:rPr>
      </w:pPr>
      <w:r w:rsidRPr="00941FEF">
        <w:rPr>
          <w:rFonts w:ascii="Verdana" w:hAnsi="Verdana"/>
          <w:b/>
        </w:rPr>
        <w:t xml:space="preserve">Przewodniczący Rady Miasta </w:t>
      </w:r>
    </w:p>
    <w:p w:rsidR="00885ABB" w:rsidRPr="00941FEF" w:rsidRDefault="00F91AB8" w:rsidP="00F91AB8">
      <w:pPr>
        <w:spacing w:line="276" w:lineRule="auto"/>
        <w:ind w:left="4395"/>
        <w:rPr>
          <w:rFonts w:ascii="Verdana" w:hAnsi="Verdana"/>
        </w:rPr>
      </w:pPr>
      <w:r w:rsidRPr="00941FEF">
        <w:rPr>
          <w:rFonts w:ascii="Verdana" w:hAnsi="Verdana"/>
          <w:b/>
        </w:rPr>
        <w:t>Bolesławiec</w:t>
      </w:r>
    </w:p>
    <w:p w:rsidR="00E27712" w:rsidRPr="00941FEF" w:rsidRDefault="00E27712" w:rsidP="00660726">
      <w:pPr>
        <w:spacing w:line="276" w:lineRule="auto"/>
        <w:rPr>
          <w:rFonts w:ascii="Verdana" w:hAnsi="Verdana"/>
          <w:sz w:val="22"/>
          <w:szCs w:val="22"/>
        </w:rPr>
      </w:pPr>
    </w:p>
    <w:p w:rsidR="0079594B" w:rsidRPr="00941FEF" w:rsidRDefault="0079594B" w:rsidP="00660726">
      <w:pPr>
        <w:spacing w:line="276" w:lineRule="auto"/>
        <w:rPr>
          <w:rFonts w:ascii="Verdana" w:hAnsi="Verdana"/>
          <w:sz w:val="22"/>
          <w:szCs w:val="22"/>
        </w:rPr>
      </w:pPr>
    </w:p>
    <w:p w:rsidR="00C17197" w:rsidRPr="00941FEF" w:rsidRDefault="00C17197" w:rsidP="00EE08A9">
      <w:pPr>
        <w:spacing w:line="360" w:lineRule="auto"/>
        <w:rPr>
          <w:rFonts w:ascii="Verdana" w:hAnsi="Verdana"/>
        </w:rPr>
      </w:pPr>
      <w:r w:rsidRPr="00941FEF">
        <w:rPr>
          <w:rFonts w:ascii="Verdana" w:hAnsi="Verdana"/>
        </w:rPr>
        <w:t xml:space="preserve">dotyczy interpelacji Radnego Rady Miasta – </w:t>
      </w:r>
      <w:r w:rsidR="00316A70" w:rsidRPr="00941FEF">
        <w:rPr>
          <w:rFonts w:ascii="Verdana" w:hAnsi="Verdana"/>
        </w:rPr>
        <w:t>Adama Biesiadeckiego</w:t>
      </w:r>
      <w:r w:rsidRPr="00941FEF">
        <w:rPr>
          <w:rFonts w:ascii="Verdana" w:hAnsi="Verdana"/>
        </w:rPr>
        <w:t>, przesłanej przy piśmie znak: ROGM.0003.3</w:t>
      </w:r>
      <w:r w:rsidR="00316A70" w:rsidRPr="00941FEF">
        <w:rPr>
          <w:rFonts w:ascii="Verdana" w:hAnsi="Verdana"/>
        </w:rPr>
        <w:t>6</w:t>
      </w:r>
      <w:r w:rsidRPr="00941FEF">
        <w:rPr>
          <w:rFonts w:ascii="Verdana" w:hAnsi="Verdana"/>
        </w:rPr>
        <w:t xml:space="preserve">.2022 z dnia </w:t>
      </w:r>
      <w:r w:rsidR="00316A70" w:rsidRPr="00941FEF">
        <w:rPr>
          <w:rFonts w:ascii="Verdana" w:hAnsi="Verdana"/>
        </w:rPr>
        <w:t>06 października</w:t>
      </w:r>
      <w:r w:rsidRPr="00941FEF">
        <w:rPr>
          <w:rFonts w:ascii="Verdana" w:hAnsi="Verdana"/>
        </w:rPr>
        <w:t xml:space="preserve"> 202</w:t>
      </w:r>
      <w:r w:rsidR="00F24BFD" w:rsidRPr="00941FEF">
        <w:rPr>
          <w:rFonts w:ascii="Verdana" w:hAnsi="Verdana"/>
        </w:rPr>
        <w:t>2</w:t>
      </w:r>
      <w:r w:rsidRPr="00941FEF">
        <w:rPr>
          <w:rFonts w:ascii="Verdana" w:hAnsi="Verdana"/>
        </w:rPr>
        <w:t xml:space="preserve"> r., w sprawie „ujęcia w budżecie </w:t>
      </w:r>
      <w:r w:rsidR="00316A70" w:rsidRPr="00941FEF">
        <w:rPr>
          <w:rFonts w:ascii="Verdana" w:hAnsi="Verdana"/>
        </w:rPr>
        <w:t>miasta na 2023 r. następujących zadań: dokończenie budowy ul. Zabobrze do nr 135 wraz z oświetleniem, budowę dróg Widok – boczna i Irysów oraz budowę oświetlenia przy ul. Wiosennej</w:t>
      </w:r>
      <w:r w:rsidRPr="00941FEF">
        <w:rPr>
          <w:rFonts w:ascii="Verdana" w:hAnsi="Verdana"/>
        </w:rPr>
        <w:t>”</w:t>
      </w:r>
      <w:r w:rsidR="00316A70" w:rsidRPr="00941FEF">
        <w:rPr>
          <w:rFonts w:ascii="Verdana" w:hAnsi="Verdana"/>
        </w:rPr>
        <w:t>.</w:t>
      </w:r>
    </w:p>
    <w:p w:rsidR="00C17197" w:rsidRPr="00941FEF" w:rsidRDefault="00C17197" w:rsidP="00EE08A9">
      <w:pPr>
        <w:spacing w:line="360" w:lineRule="auto"/>
        <w:rPr>
          <w:rFonts w:ascii="Verdana" w:hAnsi="Verdana"/>
        </w:rPr>
      </w:pPr>
    </w:p>
    <w:p w:rsidR="00C17197" w:rsidRPr="00941FEF" w:rsidRDefault="00C17197" w:rsidP="00EE08A9">
      <w:pPr>
        <w:spacing w:line="360" w:lineRule="auto"/>
        <w:rPr>
          <w:rFonts w:ascii="Verdana" w:hAnsi="Verdana"/>
        </w:rPr>
      </w:pPr>
      <w:r w:rsidRPr="00941FEF">
        <w:rPr>
          <w:rFonts w:ascii="Verdana" w:hAnsi="Verdana"/>
        </w:rPr>
        <w:t>Odpowiadając na Pana interpelację, dotyczącą spraw jak wyżej, informuję:</w:t>
      </w:r>
    </w:p>
    <w:p w:rsidR="00C17197" w:rsidRPr="00941FEF" w:rsidRDefault="00C17197" w:rsidP="00EE08A9">
      <w:pPr>
        <w:spacing w:line="360" w:lineRule="auto"/>
        <w:rPr>
          <w:rFonts w:ascii="Verdana" w:hAnsi="Verdana"/>
        </w:rPr>
      </w:pPr>
    </w:p>
    <w:p w:rsidR="00E154C3" w:rsidRPr="00941FEF" w:rsidRDefault="00C17197" w:rsidP="00941FEF">
      <w:pPr>
        <w:spacing w:line="360" w:lineRule="auto"/>
        <w:rPr>
          <w:rFonts w:ascii="Verdana" w:hAnsi="Verdana"/>
        </w:rPr>
      </w:pPr>
      <w:r w:rsidRPr="00941FEF">
        <w:rPr>
          <w:rFonts w:ascii="Verdana" w:hAnsi="Verdana"/>
        </w:rPr>
        <w:t xml:space="preserve">Zadania inwestycyjne polegające na budowie </w:t>
      </w:r>
      <w:r w:rsidR="00316A70" w:rsidRPr="00941FEF">
        <w:rPr>
          <w:rFonts w:ascii="Verdana" w:hAnsi="Verdana"/>
        </w:rPr>
        <w:t>ul. Zabobrze do nr 135 wraz z oświetleniem, budowę dróg Widok – boczna i Irysów oraz budowę oświetlenia przy ul. Wiosennej,</w:t>
      </w:r>
      <w:r w:rsidRPr="00941FEF">
        <w:rPr>
          <w:rFonts w:ascii="Verdana" w:hAnsi="Verdana"/>
        </w:rPr>
        <w:t xml:space="preserve"> zostaną ujęte w projekcie budżetu Miasta na rok przyszły</w:t>
      </w:r>
      <w:r w:rsidR="00EE08A9" w:rsidRPr="00941FEF">
        <w:rPr>
          <w:rFonts w:ascii="Verdana" w:hAnsi="Verdana"/>
        </w:rPr>
        <w:t>, j</w:t>
      </w:r>
      <w:r w:rsidRPr="00941FEF">
        <w:rPr>
          <w:rFonts w:ascii="Verdana" w:hAnsi="Verdana"/>
        </w:rPr>
        <w:t>eżeli środki na realizację zada</w:t>
      </w:r>
      <w:r w:rsidR="00B72959" w:rsidRPr="00941FEF">
        <w:rPr>
          <w:rFonts w:ascii="Verdana" w:hAnsi="Verdana"/>
        </w:rPr>
        <w:t>ń</w:t>
      </w:r>
      <w:r w:rsidRPr="00941FEF">
        <w:rPr>
          <w:rFonts w:ascii="Verdana" w:hAnsi="Verdana"/>
        </w:rPr>
        <w:t xml:space="preserve"> </w:t>
      </w:r>
      <w:r w:rsidR="00EE08A9" w:rsidRPr="00941FEF">
        <w:rPr>
          <w:rFonts w:ascii="Verdana" w:hAnsi="Verdana"/>
        </w:rPr>
        <w:t xml:space="preserve">inwestycyjnych </w:t>
      </w:r>
      <w:r w:rsidRPr="00941FEF">
        <w:rPr>
          <w:rFonts w:ascii="Verdana" w:hAnsi="Verdana"/>
        </w:rPr>
        <w:t>będą wystarczające.</w:t>
      </w:r>
    </w:p>
    <w:p w:rsidR="00E154C3" w:rsidRDefault="00941FEF" w:rsidP="00941FEF">
      <w:pPr>
        <w:spacing w:line="360" w:lineRule="auto"/>
        <w:ind w:left="4111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II Zastępca Prezydenta Miasta</w:t>
      </w:r>
    </w:p>
    <w:p w:rsidR="00941FEF" w:rsidRDefault="00941FEF" w:rsidP="00941FEF">
      <w:pPr>
        <w:spacing w:line="360" w:lineRule="auto"/>
        <w:ind w:left="4111"/>
        <w:jc w:val="both"/>
        <w:rPr>
          <w:rFonts w:ascii="Verdana" w:hAnsi="Verdana"/>
          <w:sz w:val="22"/>
          <w:szCs w:val="22"/>
        </w:rPr>
      </w:pPr>
    </w:p>
    <w:p w:rsidR="00941FEF" w:rsidRPr="00941FEF" w:rsidRDefault="00941FEF" w:rsidP="00941FEF">
      <w:pPr>
        <w:spacing w:line="360" w:lineRule="auto"/>
        <w:ind w:left="4111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/-/ Iwona Mandżuk-Dudek</w:t>
      </w:r>
    </w:p>
    <w:p w:rsidR="00C17197" w:rsidRPr="00941FEF" w:rsidRDefault="00C17197" w:rsidP="00F91AB8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:rsidR="00F91AB8" w:rsidRPr="00941FEF" w:rsidRDefault="00F91AB8" w:rsidP="00941FEF">
      <w:pPr>
        <w:spacing w:before="360" w:line="360" w:lineRule="auto"/>
        <w:rPr>
          <w:rFonts w:ascii="Verdana" w:hAnsi="Verdana"/>
          <w:sz w:val="22"/>
          <w:szCs w:val="22"/>
        </w:rPr>
      </w:pPr>
      <w:bookmarkStart w:id="0" w:name="_GoBack"/>
      <w:bookmarkEnd w:id="0"/>
      <w:r w:rsidRPr="00941FEF">
        <w:rPr>
          <w:rFonts w:ascii="Verdana" w:hAnsi="Verdana"/>
          <w:sz w:val="22"/>
          <w:szCs w:val="22"/>
        </w:rPr>
        <w:t>Otrzymują:</w:t>
      </w:r>
    </w:p>
    <w:p w:rsidR="00F91AB8" w:rsidRPr="00941FEF" w:rsidRDefault="00AE4E82" w:rsidP="00EE08A9">
      <w:pPr>
        <w:numPr>
          <w:ilvl w:val="0"/>
          <w:numId w:val="9"/>
        </w:numPr>
        <w:spacing w:line="360" w:lineRule="auto"/>
        <w:ind w:left="284" w:hanging="284"/>
        <w:rPr>
          <w:rFonts w:ascii="Verdana" w:hAnsi="Verdana"/>
          <w:sz w:val="22"/>
          <w:szCs w:val="22"/>
        </w:rPr>
      </w:pPr>
      <w:r w:rsidRPr="00941FEF">
        <w:rPr>
          <w:rFonts w:ascii="Verdana" w:hAnsi="Verdana"/>
          <w:sz w:val="22"/>
          <w:szCs w:val="22"/>
        </w:rPr>
        <w:t>Adresat</w:t>
      </w:r>
      <w:r w:rsidR="00F91AB8" w:rsidRPr="00941FEF">
        <w:rPr>
          <w:rFonts w:ascii="Verdana" w:hAnsi="Verdana"/>
          <w:sz w:val="22"/>
          <w:szCs w:val="22"/>
        </w:rPr>
        <w:t xml:space="preserve">, </w:t>
      </w:r>
    </w:p>
    <w:p w:rsidR="00F91AB8" w:rsidRPr="00941FEF" w:rsidRDefault="00316A70" w:rsidP="00EE08A9">
      <w:pPr>
        <w:numPr>
          <w:ilvl w:val="0"/>
          <w:numId w:val="9"/>
        </w:numPr>
        <w:spacing w:line="360" w:lineRule="auto"/>
        <w:ind w:left="284" w:hanging="284"/>
        <w:rPr>
          <w:rFonts w:ascii="Verdana" w:hAnsi="Verdana"/>
          <w:sz w:val="22"/>
          <w:szCs w:val="22"/>
        </w:rPr>
      </w:pPr>
      <w:r w:rsidRPr="00941FEF">
        <w:rPr>
          <w:rFonts w:ascii="Verdana" w:hAnsi="Verdana"/>
          <w:sz w:val="22"/>
          <w:szCs w:val="22"/>
        </w:rPr>
        <w:t>Adam Biesiadecki</w:t>
      </w:r>
      <w:r w:rsidR="00F91AB8" w:rsidRPr="00941FEF">
        <w:rPr>
          <w:rFonts w:ascii="Verdana" w:hAnsi="Verdana"/>
          <w:sz w:val="22"/>
          <w:szCs w:val="22"/>
        </w:rPr>
        <w:t xml:space="preserve"> - Radny Rady Miasta,</w:t>
      </w:r>
    </w:p>
    <w:p w:rsidR="00941FEF" w:rsidRPr="00941FEF" w:rsidRDefault="00F91AB8" w:rsidP="00941FEF">
      <w:pPr>
        <w:numPr>
          <w:ilvl w:val="0"/>
          <w:numId w:val="9"/>
        </w:numPr>
        <w:spacing w:line="360" w:lineRule="auto"/>
        <w:ind w:left="284" w:hanging="284"/>
        <w:rPr>
          <w:rFonts w:ascii="Verdana" w:hAnsi="Verdana"/>
          <w:sz w:val="22"/>
          <w:szCs w:val="22"/>
        </w:rPr>
      </w:pPr>
      <w:r w:rsidRPr="00941FEF">
        <w:rPr>
          <w:rFonts w:ascii="Verdana" w:hAnsi="Verdana"/>
          <w:sz w:val="22"/>
          <w:szCs w:val="22"/>
        </w:rPr>
        <w:t>aa.</w:t>
      </w:r>
    </w:p>
    <w:sectPr w:rsidR="00941FEF" w:rsidRPr="00941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273" w:rsidRDefault="00963273">
      <w:r>
        <w:separator/>
      </w:r>
    </w:p>
  </w:endnote>
  <w:endnote w:type="continuationSeparator" w:id="0">
    <w:p w:rsidR="00963273" w:rsidRDefault="00963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F2DEA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941FEF" w:rsidRDefault="00652752" w:rsidP="00941FEF">
    <w:pPr>
      <w:ind w:firstLine="708"/>
      <w:jc w:val="both"/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 w:rsidP="00941FEF">
    <w:pPr>
      <w:spacing w:before="360"/>
      <w:ind w:firstLine="709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273" w:rsidRDefault="00963273">
      <w:r>
        <w:separator/>
      </w:r>
    </w:p>
  </w:footnote>
  <w:footnote w:type="continuationSeparator" w:id="0">
    <w:p w:rsidR="00963273" w:rsidRDefault="00963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F2DEA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6F2DEA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6F2DEA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F2DEA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F2DEA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6F2DEA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E7186"/>
    <w:multiLevelType w:val="hybridMultilevel"/>
    <w:tmpl w:val="C658A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7D19E2"/>
    <w:multiLevelType w:val="hybridMultilevel"/>
    <w:tmpl w:val="5AFE3720"/>
    <w:lvl w:ilvl="0" w:tplc="5282C0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8">
    <w:nsid w:val="79B02B3B"/>
    <w:multiLevelType w:val="hybridMultilevel"/>
    <w:tmpl w:val="897E455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5600"/>
    <w:rsid w:val="000558D2"/>
    <w:rsid w:val="00067534"/>
    <w:rsid w:val="00070321"/>
    <w:rsid w:val="000734D3"/>
    <w:rsid w:val="00083A54"/>
    <w:rsid w:val="0009364A"/>
    <w:rsid w:val="000A4E62"/>
    <w:rsid w:val="000A52D7"/>
    <w:rsid w:val="000A674A"/>
    <w:rsid w:val="000D2587"/>
    <w:rsid w:val="000D4587"/>
    <w:rsid w:val="000F2964"/>
    <w:rsid w:val="0014010F"/>
    <w:rsid w:val="00140738"/>
    <w:rsid w:val="00144BC4"/>
    <w:rsid w:val="00147822"/>
    <w:rsid w:val="001535F2"/>
    <w:rsid w:val="00174219"/>
    <w:rsid w:val="001833A5"/>
    <w:rsid w:val="00193C73"/>
    <w:rsid w:val="001A2C51"/>
    <w:rsid w:val="001B7FD2"/>
    <w:rsid w:val="001C6031"/>
    <w:rsid w:val="001D0C16"/>
    <w:rsid w:val="001D7211"/>
    <w:rsid w:val="002037AA"/>
    <w:rsid w:val="0021179A"/>
    <w:rsid w:val="00221129"/>
    <w:rsid w:val="00221209"/>
    <w:rsid w:val="0025418F"/>
    <w:rsid w:val="0027063E"/>
    <w:rsid w:val="00285006"/>
    <w:rsid w:val="002902C4"/>
    <w:rsid w:val="002933A7"/>
    <w:rsid w:val="002934AD"/>
    <w:rsid w:val="002A269E"/>
    <w:rsid w:val="002E32D9"/>
    <w:rsid w:val="002E45E8"/>
    <w:rsid w:val="00312611"/>
    <w:rsid w:val="00316A70"/>
    <w:rsid w:val="00317841"/>
    <w:rsid w:val="003711A5"/>
    <w:rsid w:val="003B422A"/>
    <w:rsid w:val="003E63D3"/>
    <w:rsid w:val="003F29D1"/>
    <w:rsid w:val="004264C3"/>
    <w:rsid w:val="00434AD3"/>
    <w:rsid w:val="00450514"/>
    <w:rsid w:val="00480695"/>
    <w:rsid w:val="004B0CC0"/>
    <w:rsid w:val="004B1751"/>
    <w:rsid w:val="004C781D"/>
    <w:rsid w:val="004D1F74"/>
    <w:rsid w:val="004D4445"/>
    <w:rsid w:val="004F369A"/>
    <w:rsid w:val="005018B4"/>
    <w:rsid w:val="00514992"/>
    <w:rsid w:val="00595B35"/>
    <w:rsid w:val="005C0FD1"/>
    <w:rsid w:val="005C75CC"/>
    <w:rsid w:val="005D7425"/>
    <w:rsid w:val="005E2C91"/>
    <w:rsid w:val="00600EAB"/>
    <w:rsid w:val="00614233"/>
    <w:rsid w:val="00652752"/>
    <w:rsid w:val="00654133"/>
    <w:rsid w:val="00656D37"/>
    <w:rsid w:val="00660726"/>
    <w:rsid w:val="00667CBC"/>
    <w:rsid w:val="006729B6"/>
    <w:rsid w:val="006E6535"/>
    <w:rsid w:val="006E66D7"/>
    <w:rsid w:val="006F2DEA"/>
    <w:rsid w:val="007036C9"/>
    <w:rsid w:val="007048FC"/>
    <w:rsid w:val="00704DC0"/>
    <w:rsid w:val="007112D1"/>
    <w:rsid w:val="00712F3B"/>
    <w:rsid w:val="00717DA7"/>
    <w:rsid w:val="00721F71"/>
    <w:rsid w:val="007248C3"/>
    <w:rsid w:val="00725CDD"/>
    <w:rsid w:val="007303DE"/>
    <w:rsid w:val="00733C3B"/>
    <w:rsid w:val="00734976"/>
    <w:rsid w:val="00743A35"/>
    <w:rsid w:val="00751A05"/>
    <w:rsid w:val="00757C4D"/>
    <w:rsid w:val="0079594B"/>
    <w:rsid w:val="007A3052"/>
    <w:rsid w:val="007F3FD8"/>
    <w:rsid w:val="007F5A43"/>
    <w:rsid w:val="008040DD"/>
    <w:rsid w:val="00815106"/>
    <w:rsid w:val="00844DD4"/>
    <w:rsid w:val="008526F0"/>
    <w:rsid w:val="00854E79"/>
    <w:rsid w:val="00860209"/>
    <w:rsid w:val="0086781E"/>
    <w:rsid w:val="00880F80"/>
    <w:rsid w:val="0088116D"/>
    <w:rsid w:val="00885ABB"/>
    <w:rsid w:val="00886A7D"/>
    <w:rsid w:val="008A5000"/>
    <w:rsid w:val="008A5DA8"/>
    <w:rsid w:val="008C35AB"/>
    <w:rsid w:val="008C35C2"/>
    <w:rsid w:val="008F6CC5"/>
    <w:rsid w:val="00907277"/>
    <w:rsid w:val="00922DD2"/>
    <w:rsid w:val="00941FEF"/>
    <w:rsid w:val="00947BAF"/>
    <w:rsid w:val="00956122"/>
    <w:rsid w:val="00963273"/>
    <w:rsid w:val="009967BD"/>
    <w:rsid w:val="009A1702"/>
    <w:rsid w:val="009C586B"/>
    <w:rsid w:val="009D0735"/>
    <w:rsid w:val="009D4D1B"/>
    <w:rsid w:val="00A01283"/>
    <w:rsid w:val="00A1053E"/>
    <w:rsid w:val="00A1665F"/>
    <w:rsid w:val="00A2002E"/>
    <w:rsid w:val="00A446C6"/>
    <w:rsid w:val="00A560F0"/>
    <w:rsid w:val="00A63AF3"/>
    <w:rsid w:val="00A65094"/>
    <w:rsid w:val="00A779F1"/>
    <w:rsid w:val="00A92F85"/>
    <w:rsid w:val="00AB0384"/>
    <w:rsid w:val="00AB4579"/>
    <w:rsid w:val="00AC136A"/>
    <w:rsid w:val="00AD1285"/>
    <w:rsid w:val="00AE2A29"/>
    <w:rsid w:val="00AE4E82"/>
    <w:rsid w:val="00AF4CC8"/>
    <w:rsid w:val="00B10190"/>
    <w:rsid w:val="00B338B4"/>
    <w:rsid w:val="00B432D5"/>
    <w:rsid w:val="00B554EC"/>
    <w:rsid w:val="00B6095A"/>
    <w:rsid w:val="00B70474"/>
    <w:rsid w:val="00B72959"/>
    <w:rsid w:val="00B748DD"/>
    <w:rsid w:val="00B74A06"/>
    <w:rsid w:val="00B83EDF"/>
    <w:rsid w:val="00B853D4"/>
    <w:rsid w:val="00BA5F85"/>
    <w:rsid w:val="00BC0037"/>
    <w:rsid w:val="00BC06C1"/>
    <w:rsid w:val="00BD09E7"/>
    <w:rsid w:val="00BE5F06"/>
    <w:rsid w:val="00BE5F9F"/>
    <w:rsid w:val="00BF09BD"/>
    <w:rsid w:val="00BF586A"/>
    <w:rsid w:val="00C00C7E"/>
    <w:rsid w:val="00C14462"/>
    <w:rsid w:val="00C17197"/>
    <w:rsid w:val="00C240AF"/>
    <w:rsid w:val="00C4186F"/>
    <w:rsid w:val="00C42512"/>
    <w:rsid w:val="00C5258C"/>
    <w:rsid w:val="00C67DC6"/>
    <w:rsid w:val="00C73528"/>
    <w:rsid w:val="00C776A4"/>
    <w:rsid w:val="00C8038B"/>
    <w:rsid w:val="00CA639D"/>
    <w:rsid w:val="00CB02B1"/>
    <w:rsid w:val="00CC1530"/>
    <w:rsid w:val="00CC5E7A"/>
    <w:rsid w:val="00CC75F7"/>
    <w:rsid w:val="00CE41E1"/>
    <w:rsid w:val="00CE6139"/>
    <w:rsid w:val="00CE7AF6"/>
    <w:rsid w:val="00D1217D"/>
    <w:rsid w:val="00D203F4"/>
    <w:rsid w:val="00D237D5"/>
    <w:rsid w:val="00D2714B"/>
    <w:rsid w:val="00D41229"/>
    <w:rsid w:val="00D63CC4"/>
    <w:rsid w:val="00D66355"/>
    <w:rsid w:val="00D70EC5"/>
    <w:rsid w:val="00D71407"/>
    <w:rsid w:val="00D80549"/>
    <w:rsid w:val="00D83DCB"/>
    <w:rsid w:val="00DC5422"/>
    <w:rsid w:val="00DD5543"/>
    <w:rsid w:val="00E06383"/>
    <w:rsid w:val="00E11139"/>
    <w:rsid w:val="00E111CA"/>
    <w:rsid w:val="00E154C3"/>
    <w:rsid w:val="00E23251"/>
    <w:rsid w:val="00E25901"/>
    <w:rsid w:val="00E26269"/>
    <w:rsid w:val="00E27712"/>
    <w:rsid w:val="00E84389"/>
    <w:rsid w:val="00E91A40"/>
    <w:rsid w:val="00EC3E42"/>
    <w:rsid w:val="00EE08A9"/>
    <w:rsid w:val="00EE42BD"/>
    <w:rsid w:val="00EE63B7"/>
    <w:rsid w:val="00F152F5"/>
    <w:rsid w:val="00F24BFD"/>
    <w:rsid w:val="00F32B9A"/>
    <w:rsid w:val="00F34122"/>
    <w:rsid w:val="00F4698A"/>
    <w:rsid w:val="00F53377"/>
    <w:rsid w:val="00F7211F"/>
    <w:rsid w:val="00F91AB8"/>
    <w:rsid w:val="00F93314"/>
    <w:rsid w:val="00FA12B2"/>
    <w:rsid w:val="00FA7718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4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2022-10-19T13:17:00Z</cp:lastPrinted>
  <dcterms:created xsi:type="dcterms:W3CDTF">2022-10-21T09:01:00Z</dcterms:created>
  <dcterms:modified xsi:type="dcterms:W3CDTF">2022-10-21T09:05:00Z</dcterms:modified>
</cp:coreProperties>
</file>