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21209" w:rsidRPr="003A11DA" w:rsidRDefault="00221209" w:rsidP="003A11DA">
      <w:pPr>
        <w:spacing w:line="276" w:lineRule="auto"/>
        <w:rPr>
          <w:rFonts w:ascii="Verdana" w:hAnsi="Verdana" w:cs="Arial"/>
        </w:rPr>
      </w:pPr>
      <w:r w:rsidRPr="003A11DA">
        <w:rPr>
          <w:rFonts w:ascii="Verdana" w:hAnsi="Verdana" w:cs="Arial"/>
        </w:rPr>
        <w:t>ZI-I.7011.</w:t>
      </w:r>
      <w:r w:rsidR="00316A70" w:rsidRPr="003A11DA">
        <w:rPr>
          <w:rFonts w:ascii="Verdana" w:hAnsi="Verdana" w:cs="Arial"/>
        </w:rPr>
        <w:t>3</w:t>
      </w:r>
      <w:r w:rsidR="004B1AD4" w:rsidRPr="003A11DA">
        <w:rPr>
          <w:rFonts w:ascii="Verdana" w:hAnsi="Verdana" w:cs="Arial"/>
        </w:rPr>
        <w:t>1</w:t>
      </w:r>
      <w:r w:rsidRPr="003A11DA">
        <w:rPr>
          <w:rFonts w:ascii="Verdana" w:hAnsi="Verdana" w:cs="Arial"/>
        </w:rPr>
        <w:t>.202</w:t>
      </w:r>
      <w:r w:rsidR="005D7425" w:rsidRPr="003A11DA">
        <w:rPr>
          <w:rFonts w:ascii="Verdana" w:hAnsi="Verdana" w:cs="Arial"/>
        </w:rPr>
        <w:t>2</w:t>
      </w:r>
      <w:r w:rsidRPr="003A11DA">
        <w:rPr>
          <w:rFonts w:ascii="Verdana" w:hAnsi="Verdana" w:cs="Arial"/>
        </w:rPr>
        <w:t>.RR</w:t>
      </w:r>
    </w:p>
    <w:p w:rsidR="00221209" w:rsidRPr="003A11DA" w:rsidRDefault="00221209" w:rsidP="003A11DA">
      <w:pPr>
        <w:spacing w:line="276" w:lineRule="auto"/>
        <w:jc w:val="right"/>
        <w:rPr>
          <w:rFonts w:ascii="Verdana" w:hAnsi="Verdana" w:cs="Arial"/>
        </w:rPr>
      </w:pPr>
      <w:r w:rsidRPr="003A11DA">
        <w:rPr>
          <w:rFonts w:ascii="Verdana" w:hAnsi="Verdana" w:cs="Arial"/>
        </w:rPr>
        <w:t xml:space="preserve">Bolesławiec, dnia </w:t>
      </w:r>
      <w:r w:rsidR="00316A70" w:rsidRPr="003A11DA">
        <w:rPr>
          <w:rFonts w:ascii="Verdana" w:hAnsi="Verdana" w:cs="Arial"/>
        </w:rPr>
        <w:t>17</w:t>
      </w:r>
      <w:r w:rsidR="00947BAF" w:rsidRPr="003A11DA">
        <w:rPr>
          <w:rFonts w:ascii="Verdana" w:hAnsi="Verdana" w:cs="Arial"/>
        </w:rPr>
        <w:t xml:space="preserve"> pa</w:t>
      </w:r>
      <w:r w:rsidR="00947BAF" w:rsidRPr="003A11DA">
        <w:rPr>
          <w:rFonts w:ascii="Verdana" w:hAnsi="Verdana" w:cs="Calibri"/>
        </w:rPr>
        <w:t>ź</w:t>
      </w:r>
      <w:r w:rsidR="00947BAF" w:rsidRPr="003A11DA">
        <w:rPr>
          <w:rFonts w:ascii="Verdana" w:hAnsi="Verdana" w:cs="Arial"/>
        </w:rPr>
        <w:t>dziernika</w:t>
      </w:r>
      <w:r w:rsidRPr="003A11DA">
        <w:rPr>
          <w:rFonts w:ascii="Verdana" w:hAnsi="Verdana" w:cs="Arial"/>
        </w:rPr>
        <w:t xml:space="preserve"> 202</w:t>
      </w:r>
      <w:r w:rsidR="00CC75F7" w:rsidRPr="003A11DA">
        <w:rPr>
          <w:rFonts w:ascii="Verdana" w:hAnsi="Verdana" w:cs="Arial"/>
        </w:rPr>
        <w:t>2</w:t>
      </w:r>
      <w:r w:rsidRPr="003A11DA">
        <w:rPr>
          <w:rFonts w:ascii="Verdana" w:hAnsi="Verdana" w:cs="Arial"/>
        </w:rPr>
        <w:t xml:space="preserve"> r.</w:t>
      </w:r>
    </w:p>
    <w:p w:rsidR="00885ABB" w:rsidRPr="003A11DA" w:rsidRDefault="00885ABB" w:rsidP="003A11DA">
      <w:pPr>
        <w:spacing w:line="276" w:lineRule="auto"/>
        <w:rPr>
          <w:rFonts w:ascii="Verdana" w:hAnsi="Verdana" w:cs="Arial"/>
          <w:b/>
        </w:rPr>
      </w:pPr>
    </w:p>
    <w:p w:rsidR="00C17197" w:rsidRPr="003A11DA" w:rsidRDefault="00C17197" w:rsidP="003A11DA">
      <w:pPr>
        <w:spacing w:line="276" w:lineRule="auto"/>
        <w:rPr>
          <w:rFonts w:ascii="Verdana" w:hAnsi="Verdana" w:cs="Arial"/>
          <w:b/>
        </w:rPr>
      </w:pPr>
    </w:p>
    <w:p w:rsidR="00F91AB8" w:rsidRPr="003A11DA" w:rsidRDefault="00F91AB8" w:rsidP="003A11DA">
      <w:pPr>
        <w:spacing w:line="276" w:lineRule="auto"/>
        <w:ind w:left="4395"/>
        <w:rPr>
          <w:rFonts w:ascii="Verdana" w:hAnsi="Verdana" w:cs="Arial"/>
          <w:b/>
        </w:rPr>
      </w:pPr>
      <w:r w:rsidRPr="003A11DA">
        <w:rPr>
          <w:rFonts w:ascii="Verdana" w:hAnsi="Verdana" w:cs="Arial"/>
          <w:b/>
        </w:rPr>
        <w:t>Pan Józef Pokładek</w:t>
      </w:r>
    </w:p>
    <w:p w:rsidR="00F91AB8" w:rsidRPr="003A11DA" w:rsidRDefault="00F91AB8" w:rsidP="003A11DA">
      <w:pPr>
        <w:spacing w:line="276" w:lineRule="auto"/>
        <w:ind w:left="4395"/>
        <w:rPr>
          <w:rFonts w:ascii="Verdana" w:hAnsi="Verdana" w:cs="Arial"/>
          <w:b/>
        </w:rPr>
      </w:pPr>
      <w:r w:rsidRPr="003A11DA">
        <w:rPr>
          <w:rFonts w:ascii="Verdana" w:hAnsi="Verdana" w:cs="Arial"/>
          <w:b/>
        </w:rPr>
        <w:t>Przewodnicz</w:t>
      </w:r>
      <w:r w:rsidRPr="003A11DA">
        <w:rPr>
          <w:rFonts w:ascii="Verdana" w:hAnsi="Verdana" w:cs="Calibri"/>
          <w:b/>
        </w:rPr>
        <w:t>ą</w:t>
      </w:r>
      <w:r w:rsidRPr="003A11DA">
        <w:rPr>
          <w:rFonts w:ascii="Verdana" w:hAnsi="Verdana" w:cs="Arial"/>
          <w:b/>
        </w:rPr>
        <w:t xml:space="preserve">cy Rady Miasta </w:t>
      </w:r>
    </w:p>
    <w:p w:rsidR="00885ABB" w:rsidRPr="003A11DA" w:rsidRDefault="00F91AB8" w:rsidP="003A11DA">
      <w:pPr>
        <w:spacing w:line="276" w:lineRule="auto"/>
        <w:ind w:left="4395"/>
        <w:rPr>
          <w:rFonts w:ascii="Verdana" w:hAnsi="Verdana" w:cs="Arial"/>
        </w:rPr>
      </w:pPr>
      <w:r w:rsidRPr="003A11DA">
        <w:rPr>
          <w:rFonts w:ascii="Verdana" w:hAnsi="Verdana" w:cs="Arial"/>
          <w:b/>
        </w:rPr>
        <w:t>Bolesławiec</w:t>
      </w:r>
    </w:p>
    <w:p w:rsidR="00E27712" w:rsidRPr="003A11DA" w:rsidRDefault="00E27712" w:rsidP="003A11DA">
      <w:pPr>
        <w:spacing w:line="276" w:lineRule="auto"/>
        <w:rPr>
          <w:rFonts w:ascii="Verdana" w:hAnsi="Verdana" w:cs="Arial"/>
        </w:rPr>
      </w:pPr>
    </w:p>
    <w:p w:rsidR="0079594B" w:rsidRPr="003A11DA" w:rsidRDefault="0079594B" w:rsidP="003A11DA">
      <w:pPr>
        <w:spacing w:line="276" w:lineRule="auto"/>
        <w:rPr>
          <w:rFonts w:ascii="Verdana" w:hAnsi="Verdana" w:cs="Arial"/>
        </w:rPr>
      </w:pPr>
    </w:p>
    <w:p w:rsidR="00C17197" w:rsidRPr="003A11DA" w:rsidRDefault="00C17197" w:rsidP="003A11DA">
      <w:pPr>
        <w:spacing w:line="276" w:lineRule="auto"/>
        <w:rPr>
          <w:rFonts w:ascii="Verdana" w:hAnsi="Verdana" w:cs="Arial"/>
        </w:rPr>
      </w:pPr>
      <w:r w:rsidRPr="003A11DA">
        <w:rPr>
          <w:rFonts w:ascii="Verdana" w:hAnsi="Verdana" w:cs="Arial"/>
        </w:rPr>
        <w:t xml:space="preserve">dotyczy interpelacji Radnego Rady Miasta – </w:t>
      </w:r>
      <w:r w:rsidR="004B1AD4" w:rsidRPr="003A11DA">
        <w:rPr>
          <w:rFonts w:ascii="Verdana" w:hAnsi="Verdana" w:cs="Arial"/>
        </w:rPr>
        <w:t>Leszka Chudzika</w:t>
      </w:r>
      <w:r w:rsidRPr="003A11DA">
        <w:rPr>
          <w:rFonts w:ascii="Verdana" w:hAnsi="Verdana" w:cs="Arial"/>
        </w:rPr>
        <w:t>, przesłanej przy pi</w:t>
      </w:r>
      <w:r w:rsidRPr="003A11DA">
        <w:rPr>
          <w:rFonts w:ascii="Verdana" w:hAnsi="Verdana" w:cs="Calibri"/>
        </w:rPr>
        <w:t>ś</w:t>
      </w:r>
      <w:r w:rsidRPr="003A11DA">
        <w:rPr>
          <w:rFonts w:ascii="Verdana" w:hAnsi="Verdana" w:cs="Arial"/>
        </w:rPr>
        <w:t>mie znak: ROGM.0003.3</w:t>
      </w:r>
      <w:r w:rsidR="004B1AD4" w:rsidRPr="003A11DA">
        <w:rPr>
          <w:rFonts w:ascii="Verdana" w:hAnsi="Verdana" w:cs="Arial"/>
        </w:rPr>
        <w:t>8</w:t>
      </w:r>
      <w:r w:rsidRPr="003A11DA">
        <w:rPr>
          <w:rFonts w:ascii="Verdana" w:hAnsi="Verdana" w:cs="Arial"/>
        </w:rPr>
        <w:t xml:space="preserve">.2022 z dnia </w:t>
      </w:r>
      <w:r w:rsidR="004B1AD4" w:rsidRPr="003A11DA">
        <w:rPr>
          <w:rFonts w:ascii="Verdana" w:hAnsi="Verdana" w:cs="Arial"/>
        </w:rPr>
        <w:t>12</w:t>
      </w:r>
      <w:r w:rsidR="00316A70" w:rsidRPr="003A11DA">
        <w:rPr>
          <w:rFonts w:ascii="Verdana" w:hAnsi="Verdana" w:cs="Arial"/>
        </w:rPr>
        <w:t xml:space="preserve"> pa</w:t>
      </w:r>
      <w:r w:rsidR="00316A70" w:rsidRPr="003A11DA">
        <w:rPr>
          <w:rFonts w:ascii="Verdana" w:hAnsi="Verdana" w:cs="Calibri"/>
        </w:rPr>
        <w:t>ź</w:t>
      </w:r>
      <w:r w:rsidR="00316A70" w:rsidRPr="003A11DA">
        <w:rPr>
          <w:rFonts w:ascii="Verdana" w:hAnsi="Verdana" w:cs="Arial"/>
        </w:rPr>
        <w:t>dziernika</w:t>
      </w:r>
      <w:r w:rsidRPr="003A11DA">
        <w:rPr>
          <w:rFonts w:ascii="Verdana" w:hAnsi="Verdana" w:cs="Arial"/>
        </w:rPr>
        <w:t xml:space="preserve"> 202</w:t>
      </w:r>
      <w:r w:rsidR="00F24BFD" w:rsidRPr="003A11DA">
        <w:rPr>
          <w:rFonts w:ascii="Verdana" w:hAnsi="Verdana" w:cs="Arial"/>
        </w:rPr>
        <w:t>2</w:t>
      </w:r>
      <w:r w:rsidRPr="003A11DA">
        <w:rPr>
          <w:rFonts w:ascii="Verdana" w:hAnsi="Verdana" w:cs="Arial"/>
        </w:rPr>
        <w:t xml:space="preserve"> r., w sprawie „</w:t>
      </w:r>
      <w:r w:rsidR="004B1AD4" w:rsidRPr="003A11DA">
        <w:rPr>
          <w:rFonts w:ascii="Verdana" w:hAnsi="Verdana" w:cs="Arial"/>
        </w:rPr>
        <w:t>remontu ul. Narcyzów wraz z przyległym chodnikiem</w:t>
      </w:r>
      <w:r w:rsidRPr="003A11DA">
        <w:rPr>
          <w:rFonts w:ascii="Verdana" w:hAnsi="Verdana" w:cs="Arial"/>
        </w:rPr>
        <w:t>”</w:t>
      </w:r>
      <w:r w:rsidR="00316A70" w:rsidRPr="003A11DA">
        <w:rPr>
          <w:rFonts w:ascii="Verdana" w:hAnsi="Verdana" w:cs="Arial"/>
        </w:rPr>
        <w:t>.</w:t>
      </w:r>
    </w:p>
    <w:p w:rsidR="00C17197" w:rsidRPr="003A11DA" w:rsidRDefault="00C17197" w:rsidP="003A11DA">
      <w:pPr>
        <w:spacing w:line="276" w:lineRule="auto"/>
        <w:rPr>
          <w:rFonts w:ascii="Verdana" w:hAnsi="Verdana" w:cs="Arial"/>
        </w:rPr>
      </w:pPr>
    </w:p>
    <w:p w:rsidR="00C17197" w:rsidRPr="003A11DA" w:rsidRDefault="00C17197" w:rsidP="003A11DA">
      <w:pPr>
        <w:spacing w:line="276" w:lineRule="auto"/>
        <w:rPr>
          <w:rFonts w:ascii="Verdana" w:hAnsi="Verdana" w:cs="Arial"/>
        </w:rPr>
      </w:pPr>
      <w:r w:rsidRPr="003A11DA">
        <w:rPr>
          <w:rFonts w:ascii="Verdana" w:hAnsi="Verdana" w:cs="Arial"/>
        </w:rPr>
        <w:t>Odpowiadaj</w:t>
      </w:r>
      <w:r w:rsidRPr="003A11DA">
        <w:rPr>
          <w:rFonts w:ascii="Verdana" w:hAnsi="Verdana" w:cs="Calibri"/>
        </w:rPr>
        <w:t>ą</w:t>
      </w:r>
      <w:r w:rsidRPr="003A11DA">
        <w:rPr>
          <w:rFonts w:ascii="Verdana" w:hAnsi="Verdana" w:cs="Arial"/>
        </w:rPr>
        <w:t>c na Pana interpelacj</w:t>
      </w:r>
      <w:r w:rsidRPr="003A11DA">
        <w:rPr>
          <w:rFonts w:ascii="Verdana" w:hAnsi="Verdana" w:cs="Calibri"/>
        </w:rPr>
        <w:t>ę</w:t>
      </w:r>
      <w:r w:rsidRPr="003A11DA">
        <w:rPr>
          <w:rFonts w:ascii="Verdana" w:hAnsi="Verdana" w:cs="Arial"/>
        </w:rPr>
        <w:t>, dotycz</w:t>
      </w:r>
      <w:r w:rsidRPr="003A11DA">
        <w:rPr>
          <w:rFonts w:ascii="Verdana" w:hAnsi="Verdana" w:cs="Calibri"/>
        </w:rPr>
        <w:t>ą</w:t>
      </w:r>
      <w:r w:rsidRPr="003A11DA">
        <w:rPr>
          <w:rFonts w:ascii="Verdana" w:hAnsi="Verdana" w:cs="Arial"/>
        </w:rPr>
        <w:t>c</w:t>
      </w:r>
      <w:r w:rsidRPr="003A11DA">
        <w:rPr>
          <w:rFonts w:ascii="Verdana" w:hAnsi="Verdana" w:cs="Calibri"/>
        </w:rPr>
        <w:t>ą</w:t>
      </w:r>
      <w:r w:rsidRPr="003A11DA">
        <w:rPr>
          <w:rFonts w:ascii="Verdana" w:hAnsi="Verdana" w:cs="Arial"/>
        </w:rPr>
        <w:t xml:space="preserve"> spraw jak wy</w:t>
      </w:r>
      <w:r w:rsidRPr="003A11DA">
        <w:rPr>
          <w:rFonts w:ascii="Verdana" w:hAnsi="Verdana" w:cs="Calibri"/>
        </w:rPr>
        <w:t>ż</w:t>
      </w:r>
      <w:r w:rsidRPr="003A11DA">
        <w:rPr>
          <w:rFonts w:ascii="Verdana" w:hAnsi="Verdana" w:cs="Arial"/>
        </w:rPr>
        <w:t>ej, informuj</w:t>
      </w:r>
      <w:r w:rsidRPr="003A11DA">
        <w:rPr>
          <w:rFonts w:ascii="Verdana" w:hAnsi="Verdana" w:cs="Calibri"/>
        </w:rPr>
        <w:t>ę</w:t>
      </w:r>
      <w:r w:rsidRPr="003A11DA">
        <w:rPr>
          <w:rFonts w:ascii="Verdana" w:hAnsi="Verdana" w:cs="Arial"/>
        </w:rPr>
        <w:t>:</w:t>
      </w:r>
    </w:p>
    <w:p w:rsidR="00C17197" w:rsidRPr="003A11DA" w:rsidRDefault="00C17197" w:rsidP="003A11DA">
      <w:pPr>
        <w:spacing w:line="276" w:lineRule="auto"/>
        <w:rPr>
          <w:rFonts w:ascii="Verdana" w:hAnsi="Verdana" w:cs="Arial"/>
        </w:rPr>
      </w:pPr>
    </w:p>
    <w:p w:rsidR="00C17197" w:rsidRDefault="00C17197" w:rsidP="003A11DA">
      <w:pPr>
        <w:spacing w:line="276" w:lineRule="auto"/>
        <w:rPr>
          <w:rFonts w:ascii="Verdana" w:hAnsi="Verdana" w:cs="Arial"/>
        </w:rPr>
      </w:pPr>
      <w:r w:rsidRPr="003A11DA">
        <w:rPr>
          <w:rFonts w:ascii="Verdana" w:hAnsi="Verdana" w:cs="Arial"/>
        </w:rPr>
        <w:t>Zadani</w:t>
      </w:r>
      <w:r w:rsidR="00DF6E1A" w:rsidRPr="003A11DA">
        <w:rPr>
          <w:rFonts w:ascii="Verdana" w:hAnsi="Verdana" w:cs="Arial"/>
        </w:rPr>
        <w:t>e</w:t>
      </w:r>
      <w:r w:rsidRPr="003A11DA">
        <w:rPr>
          <w:rFonts w:ascii="Verdana" w:hAnsi="Verdana" w:cs="Arial"/>
        </w:rPr>
        <w:t xml:space="preserve"> inwestycyjne polegaj</w:t>
      </w:r>
      <w:r w:rsidRPr="003A11DA">
        <w:rPr>
          <w:rFonts w:ascii="Verdana" w:hAnsi="Verdana" w:cs="Calibri"/>
        </w:rPr>
        <w:t>ą</w:t>
      </w:r>
      <w:r w:rsidRPr="003A11DA">
        <w:rPr>
          <w:rFonts w:ascii="Verdana" w:hAnsi="Verdana" w:cs="Arial"/>
        </w:rPr>
        <w:t xml:space="preserve">ce na </w:t>
      </w:r>
      <w:r w:rsidR="00DF6E1A" w:rsidRPr="003A11DA">
        <w:rPr>
          <w:rFonts w:ascii="Verdana" w:hAnsi="Verdana" w:cs="Arial"/>
        </w:rPr>
        <w:t>wykonaniu remontu ulicy Narcyzów</w:t>
      </w:r>
      <w:r w:rsidR="00316A70" w:rsidRPr="003A11DA">
        <w:rPr>
          <w:rFonts w:ascii="Verdana" w:hAnsi="Verdana" w:cs="Arial"/>
        </w:rPr>
        <w:t>,</w:t>
      </w:r>
      <w:r w:rsidRPr="003A11DA">
        <w:rPr>
          <w:rFonts w:ascii="Verdana" w:hAnsi="Verdana" w:cs="Arial"/>
        </w:rPr>
        <w:t xml:space="preserve"> zostan</w:t>
      </w:r>
      <w:r w:rsidR="00DF6E1A" w:rsidRPr="003A11DA">
        <w:rPr>
          <w:rFonts w:ascii="Verdana" w:hAnsi="Verdana" w:cs="Arial"/>
        </w:rPr>
        <w:t xml:space="preserve">ie </w:t>
      </w:r>
      <w:r w:rsidRPr="003A11DA">
        <w:rPr>
          <w:rFonts w:ascii="Verdana" w:hAnsi="Verdana" w:cs="Arial"/>
        </w:rPr>
        <w:t>uj</w:t>
      </w:r>
      <w:r w:rsidRPr="003A11DA">
        <w:rPr>
          <w:rFonts w:ascii="Verdana" w:hAnsi="Verdana" w:cs="Calibri"/>
        </w:rPr>
        <w:t>ę</w:t>
      </w:r>
      <w:r w:rsidRPr="003A11DA">
        <w:rPr>
          <w:rFonts w:ascii="Verdana" w:hAnsi="Verdana" w:cs="Arial"/>
        </w:rPr>
        <w:t>te w projekcie bud</w:t>
      </w:r>
      <w:r w:rsidRPr="003A11DA">
        <w:rPr>
          <w:rFonts w:ascii="Verdana" w:hAnsi="Verdana" w:cs="Calibri"/>
        </w:rPr>
        <w:t>ż</w:t>
      </w:r>
      <w:r w:rsidRPr="003A11DA">
        <w:rPr>
          <w:rFonts w:ascii="Verdana" w:hAnsi="Verdana" w:cs="Arial"/>
        </w:rPr>
        <w:t>etu Miasta na rok przysz</w:t>
      </w:r>
      <w:r w:rsidRPr="003A11DA">
        <w:rPr>
          <w:rFonts w:ascii="Verdana" w:hAnsi="Verdana" w:cs="Lato"/>
        </w:rPr>
        <w:t>ł</w:t>
      </w:r>
      <w:r w:rsidRPr="003A11DA">
        <w:rPr>
          <w:rFonts w:ascii="Verdana" w:hAnsi="Verdana" w:cs="Arial"/>
        </w:rPr>
        <w:t>y</w:t>
      </w:r>
      <w:r w:rsidR="006708BA" w:rsidRPr="003A11DA">
        <w:rPr>
          <w:rFonts w:ascii="Verdana" w:hAnsi="Verdana" w:cs="Arial"/>
        </w:rPr>
        <w:t>, j</w:t>
      </w:r>
      <w:r w:rsidRPr="003A11DA">
        <w:rPr>
          <w:rFonts w:ascii="Verdana" w:hAnsi="Verdana" w:cs="Arial"/>
        </w:rPr>
        <w:t>e</w:t>
      </w:r>
      <w:r w:rsidRPr="003A11DA">
        <w:rPr>
          <w:rFonts w:ascii="Verdana" w:hAnsi="Verdana" w:cs="Calibri"/>
        </w:rPr>
        <w:t>ż</w:t>
      </w:r>
      <w:r w:rsidRPr="003A11DA">
        <w:rPr>
          <w:rFonts w:ascii="Verdana" w:hAnsi="Verdana" w:cs="Arial"/>
        </w:rPr>
        <w:t xml:space="preserve">eli </w:t>
      </w:r>
      <w:r w:rsidRPr="003A11DA">
        <w:rPr>
          <w:rFonts w:ascii="Verdana" w:hAnsi="Verdana" w:cs="Calibri"/>
        </w:rPr>
        <w:t>ś</w:t>
      </w:r>
      <w:r w:rsidRPr="003A11DA">
        <w:rPr>
          <w:rFonts w:ascii="Verdana" w:hAnsi="Verdana" w:cs="Arial"/>
        </w:rPr>
        <w:t>rodki na realizacj</w:t>
      </w:r>
      <w:r w:rsidRPr="003A11DA">
        <w:rPr>
          <w:rFonts w:ascii="Verdana" w:hAnsi="Verdana" w:cs="Calibri"/>
        </w:rPr>
        <w:t>ę</w:t>
      </w:r>
      <w:r w:rsidRPr="003A11DA">
        <w:rPr>
          <w:rFonts w:ascii="Verdana" w:hAnsi="Verdana" w:cs="Arial"/>
        </w:rPr>
        <w:t xml:space="preserve"> zada</w:t>
      </w:r>
      <w:r w:rsidR="00DF6E1A" w:rsidRPr="003A11DA">
        <w:rPr>
          <w:rFonts w:ascii="Verdana" w:hAnsi="Verdana" w:cs="Arial"/>
        </w:rPr>
        <w:t>nia</w:t>
      </w:r>
      <w:r w:rsidRPr="003A11DA">
        <w:rPr>
          <w:rFonts w:ascii="Verdana" w:hAnsi="Verdana" w:cs="Arial"/>
        </w:rPr>
        <w:t xml:space="preserve"> </w:t>
      </w:r>
      <w:r w:rsidR="006708BA" w:rsidRPr="003A11DA">
        <w:rPr>
          <w:rFonts w:ascii="Verdana" w:hAnsi="Verdana" w:cs="Arial"/>
        </w:rPr>
        <w:t xml:space="preserve">inwestycyjnego </w:t>
      </w:r>
      <w:r w:rsidRPr="003A11DA">
        <w:rPr>
          <w:rFonts w:ascii="Verdana" w:hAnsi="Verdana" w:cs="Arial"/>
        </w:rPr>
        <w:t>b</w:t>
      </w:r>
      <w:r w:rsidRPr="003A11DA">
        <w:rPr>
          <w:rFonts w:ascii="Verdana" w:hAnsi="Verdana" w:cs="Calibri"/>
        </w:rPr>
        <w:t>ę</w:t>
      </w:r>
      <w:r w:rsidRPr="003A11DA">
        <w:rPr>
          <w:rFonts w:ascii="Verdana" w:hAnsi="Verdana" w:cs="Arial"/>
        </w:rPr>
        <w:t>d</w:t>
      </w:r>
      <w:r w:rsidRPr="003A11DA">
        <w:rPr>
          <w:rFonts w:ascii="Verdana" w:hAnsi="Verdana" w:cs="Calibri"/>
        </w:rPr>
        <w:t>ą</w:t>
      </w:r>
      <w:r w:rsidRPr="003A11DA">
        <w:rPr>
          <w:rFonts w:ascii="Verdana" w:hAnsi="Verdana" w:cs="Arial"/>
        </w:rPr>
        <w:t xml:space="preserve"> wystarczaj</w:t>
      </w:r>
      <w:r w:rsidRPr="003A11DA">
        <w:rPr>
          <w:rFonts w:ascii="Verdana" w:hAnsi="Verdana" w:cs="Calibri"/>
        </w:rPr>
        <w:t>ą</w:t>
      </w:r>
      <w:r w:rsidRPr="003A11DA">
        <w:rPr>
          <w:rFonts w:ascii="Verdana" w:hAnsi="Verdana" w:cs="Arial"/>
        </w:rPr>
        <w:t>ce.</w:t>
      </w:r>
    </w:p>
    <w:p w:rsidR="003A11DA" w:rsidRDefault="003A11DA" w:rsidP="003A11DA">
      <w:pPr>
        <w:spacing w:line="276" w:lineRule="auto"/>
        <w:ind w:left="4395"/>
        <w:rPr>
          <w:rFonts w:ascii="Verdana" w:hAnsi="Verdana" w:cs="Arial"/>
        </w:rPr>
      </w:pPr>
      <w:r>
        <w:rPr>
          <w:rFonts w:ascii="Verdana" w:hAnsi="Verdana" w:cs="Arial"/>
        </w:rPr>
        <w:t>II Zastępca Prezydenta Miasta</w:t>
      </w:r>
    </w:p>
    <w:p w:rsidR="003A11DA" w:rsidRDefault="003A11DA" w:rsidP="003A11DA">
      <w:pPr>
        <w:spacing w:line="276" w:lineRule="auto"/>
        <w:ind w:left="4395"/>
        <w:rPr>
          <w:rFonts w:ascii="Verdana" w:hAnsi="Verdana" w:cs="Arial"/>
        </w:rPr>
      </w:pPr>
    </w:p>
    <w:p w:rsidR="003A11DA" w:rsidRPr="003A11DA" w:rsidRDefault="003A11DA" w:rsidP="003A11DA">
      <w:pPr>
        <w:spacing w:line="276" w:lineRule="auto"/>
        <w:ind w:left="4395"/>
        <w:rPr>
          <w:rFonts w:ascii="Verdana" w:hAnsi="Verdana" w:cs="Arial"/>
        </w:rPr>
      </w:pPr>
      <w:r>
        <w:rPr>
          <w:rFonts w:ascii="Verdana" w:hAnsi="Verdana" w:cs="Arial"/>
        </w:rPr>
        <w:t>/-/ Iwona Mandżuk-Dudek</w:t>
      </w:r>
    </w:p>
    <w:p w:rsidR="00E154C3" w:rsidRPr="003A11DA" w:rsidRDefault="00E154C3" w:rsidP="00F91AB8">
      <w:pPr>
        <w:spacing w:line="360" w:lineRule="auto"/>
        <w:jc w:val="both"/>
        <w:rPr>
          <w:rFonts w:ascii="Verdana" w:hAnsi="Verdana" w:cs="Arial"/>
        </w:rPr>
      </w:pPr>
    </w:p>
    <w:p w:rsidR="00DF6E1A" w:rsidRPr="006708BA" w:rsidRDefault="00DF6E1A" w:rsidP="006708BA">
      <w:pPr>
        <w:spacing w:line="360" w:lineRule="auto"/>
        <w:rPr>
          <w:rFonts w:ascii="Lato" w:hAnsi="Lato" w:cs="Arial"/>
          <w:sz w:val="22"/>
          <w:szCs w:val="22"/>
        </w:rPr>
      </w:pPr>
    </w:p>
    <w:p w:rsidR="00F91AB8" w:rsidRPr="003A11DA" w:rsidRDefault="00F91AB8" w:rsidP="003A11DA">
      <w:pPr>
        <w:spacing w:before="480" w:line="360" w:lineRule="auto"/>
        <w:rPr>
          <w:rFonts w:ascii="Verdana" w:hAnsi="Verdana" w:cs="Arial"/>
          <w:sz w:val="22"/>
          <w:szCs w:val="22"/>
        </w:rPr>
      </w:pPr>
      <w:r w:rsidRPr="003A11DA">
        <w:rPr>
          <w:rFonts w:ascii="Verdana" w:hAnsi="Verdana" w:cs="Arial"/>
          <w:sz w:val="22"/>
          <w:szCs w:val="22"/>
        </w:rPr>
        <w:t>Otrzymuj</w:t>
      </w:r>
      <w:r w:rsidRPr="003A11DA">
        <w:rPr>
          <w:rFonts w:ascii="Verdana" w:hAnsi="Verdana" w:cs="Calibri"/>
          <w:sz w:val="22"/>
          <w:szCs w:val="22"/>
        </w:rPr>
        <w:t>ą</w:t>
      </w:r>
      <w:r w:rsidRPr="003A11DA">
        <w:rPr>
          <w:rFonts w:ascii="Verdana" w:hAnsi="Verdana" w:cs="Arial"/>
          <w:sz w:val="22"/>
          <w:szCs w:val="22"/>
        </w:rPr>
        <w:t>:</w:t>
      </w:r>
    </w:p>
    <w:p w:rsidR="00F91AB8" w:rsidRPr="003A11DA" w:rsidRDefault="00AE4E82" w:rsidP="006708BA">
      <w:pPr>
        <w:numPr>
          <w:ilvl w:val="0"/>
          <w:numId w:val="9"/>
        </w:numPr>
        <w:spacing w:line="360" w:lineRule="auto"/>
        <w:ind w:left="284" w:hanging="284"/>
        <w:rPr>
          <w:rFonts w:ascii="Verdana" w:hAnsi="Verdana" w:cs="Arial"/>
          <w:sz w:val="22"/>
          <w:szCs w:val="22"/>
        </w:rPr>
      </w:pPr>
      <w:r w:rsidRPr="003A11DA">
        <w:rPr>
          <w:rFonts w:ascii="Verdana" w:hAnsi="Verdana" w:cs="Arial"/>
          <w:sz w:val="22"/>
          <w:szCs w:val="22"/>
        </w:rPr>
        <w:t>Adresat</w:t>
      </w:r>
      <w:r w:rsidR="00F91AB8" w:rsidRPr="003A11DA">
        <w:rPr>
          <w:rFonts w:ascii="Verdana" w:hAnsi="Verdana" w:cs="Arial"/>
          <w:sz w:val="22"/>
          <w:szCs w:val="22"/>
        </w:rPr>
        <w:t xml:space="preserve">, </w:t>
      </w:r>
    </w:p>
    <w:p w:rsidR="00F91AB8" w:rsidRPr="003A11DA" w:rsidRDefault="00DF6E1A" w:rsidP="006708BA">
      <w:pPr>
        <w:numPr>
          <w:ilvl w:val="0"/>
          <w:numId w:val="9"/>
        </w:numPr>
        <w:spacing w:line="360" w:lineRule="auto"/>
        <w:ind w:left="284" w:hanging="284"/>
        <w:rPr>
          <w:rFonts w:ascii="Verdana" w:hAnsi="Verdana" w:cs="Arial"/>
          <w:sz w:val="22"/>
          <w:szCs w:val="22"/>
        </w:rPr>
      </w:pPr>
      <w:r w:rsidRPr="003A11DA">
        <w:rPr>
          <w:rFonts w:ascii="Verdana" w:hAnsi="Verdana" w:cs="Arial"/>
          <w:sz w:val="22"/>
          <w:szCs w:val="22"/>
        </w:rPr>
        <w:t>Leszek Chudzik</w:t>
      </w:r>
      <w:r w:rsidR="00F91AB8" w:rsidRPr="003A11DA">
        <w:rPr>
          <w:rFonts w:ascii="Verdana" w:hAnsi="Verdana" w:cs="Arial"/>
          <w:sz w:val="22"/>
          <w:szCs w:val="22"/>
        </w:rPr>
        <w:t xml:space="preserve"> - Radny Rady Miasta,</w:t>
      </w:r>
    </w:p>
    <w:p w:rsidR="00F91AB8" w:rsidRPr="003A11DA" w:rsidRDefault="00F91AB8" w:rsidP="006708BA">
      <w:pPr>
        <w:numPr>
          <w:ilvl w:val="0"/>
          <w:numId w:val="9"/>
        </w:numPr>
        <w:spacing w:line="360" w:lineRule="auto"/>
        <w:ind w:left="284" w:hanging="284"/>
        <w:rPr>
          <w:rFonts w:ascii="Verdana" w:hAnsi="Verdana" w:cs="Arial"/>
          <w:sz w:val="22"/>
          <w:szCs w:val="22"/>
        </w:rPr>
      </w:pPr>
      <w:r w:rsidRPr="003A11DA">
        <w:rPr>
          <w:rFonts w:ascii="Verdana" w:hAnsi="Verdana" w:cs="Arial"/>
          <w:sz w:val="22"/>
          <w:szCs w:val="22"/>
        </w:rPr>
        <w:t>aa.</w:t>
      </w:r>
    </w:p>
    <w:sectPr w:rsidR="00F91AB8" w:rsidRPr="003A11D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547" w:rsidRDefault="00803547">
      <w:r>
        <w:separator/>
      </w:r>
    </w:p>
  </w:endnote>
  <w:endnote w:type="continuationSeparator" w:id="0">
    <w:p w:rsidR="00803547" w:rsidRDefault="00803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ato">
    <w:altName w:val="Calibri"/>
    <w:charset w:val="00"/>
    <w:family w:val="swiss"/>
    <w:pitch w:val="variable"/>
    <w:sig w:usb0="00000003" w:usb1="4000604A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</w:pPr>
    <w:r>
      <w:t xml:space="preserve">               </w:t>
    </w:r>
  </w:p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D3498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14925" cy="19050"/>
          <wp:effectExtent l="0" t="0" r="952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 w:rsidRPr="00221209">
      <w:rPr>
        <w:rFonts w:ascii="Arial" w:hAnsi="Arial" w:cs="Arial"/>
        <w:sz w:val="18"/>
        <w:lang w:val="en-US"/>
      </w:rPr>
      <w:t>612-16-36-326</w:t>
    </w:r>
    <w:r w:rsidRPr="00221209">
      <w:rPr>
        <w:lang w:val="en-US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de-DE"/>
      </w:rPr>
      <w:tab/>
    </w:r>
  </w:p>
  <w:p w:rsidR="00652752" w:rsidRDefault="00652752">
    <w:pPr>
      <w:ind w:firstLine="708"/>
      <w:jc w:val="both"/>
    </w:pPr>
    <w:r>
      <w:rPr>
        <w:rFonts w:ascii="Arial" w:hAnsi="Arial" w:cs="Arial"/>
        <w:sz w:val="18"/>
        <w:szCs w:val="18"/>
        <w:lang w:val="de-DE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547" w:rsidRDefault="00803547">
      <w:r>
        <w:separator/>
      </w:r>
    </w:p>
  </w:footnote>
  <w:footnote w:type="continuationSeparator" w:id="0">
    <w:p w:rsidR="00803547" w:rsidRDefault="008035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Nagwek"/>
      <w:jc w:val="center"/>
      <w:rPr>
        <w:sz w:val="40"/>
        <w:szCs w:val="40"/>
      </w:rPr>
    </w:pPr>
    <w:bookmarkStart w:id="0" w:name="_GoBack"/>
    <w:r>
      <w:rPr>
        <w:sz w:val="40"/>
        <w:szCs w:val="40"/>
      </w:rPr>
      <w:t xml:space="preserve">              </w:t>
    </w:r>
  </w:p>
  <w:bookmarkEnd w:id="0"/>
  <w:p w:rsidR="00652752" w:rsidRDefault="00652752">
    <w:pPr>
      <w:jc w:val="center"/>
      <w:rPr>
        <w:sz w:val="40"/>
        <w:szCs w:val="4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D3498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6D3498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-1177290</wp:posOffset>
          </wp:positionH>
          <wp:positionV relativeFrom="paragraph">
            <wp:posOffset>605155</wp:posOffset>
          </wp:positionV>
          <wp:extent cx="1041400" cy="8913495"/>
          <wp:effectExtent l="0" t="0" r="6350" b="1905"/>
          <wp:wrapNone/>
          <wp:docPr id="10" name="Obraz 5" descr="pasek-f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asek-fi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1400" cy="8913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6D3498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71550" cy="8420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D3498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43025" cy="89154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4925" cy="1905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D3498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6275" cy="4867275"/>
          <wp:effectExtent l="0" t="0" r="9525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6D3498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3195314"/>
    <w:multiLevelType w:val="hybridMultilevel"/>
    <w:tmpl w:val="DEFADE0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7E7186"/>
    <w:multiLevelType w:val="hybridMultilevel"/>
    <w:tmpl w:val="C658A0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B40C16"/>
    <w:multiLevelType w:val="hybridMultilevel"/>
    <w:tmpl w:val="1FDA46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140D33"/>
    <w:multiLevelType w:val="hybridMultilevel"/>
    <w:tmpl w:val="105CE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7D19E2"/>
    <w:multiLevelType w:val="hybridMultilevel"/>
    <w:tmpl w:val="5AFE3720"/>
    <w:lvl w:ilvl="0" w:tplc="5282C0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BC163C"/>
    <w:multiLevelType w:val="hybridMultilevel"/>
    <w:tmpl w:val="6FD4AD62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7074AAF"/>
    <w:multiLevelType w:val="hybridMultilevel"/>
    <w:tmpl w:val="CE2025BE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8">
    <w:nsid w:val="79B02B3B"/>
    <w:multiLevelType w:val="hybridMultilevel"/>
    <w:tmpl w:val="897E4558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7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01E34"/>
    <w:rsid w:val="00044261"/>
    <w:rsid w:val="00055600"/>
    <w:rsid w:val="000558D2"/>
    <w:rsid w:val="00067534"/>
    <w:rsid w:val="00070321"/>
    <w:rsid w:val="000734D3"/>
    <w:rsid w:val="00083A54"/>
    <w:rsid w:val="0009364A"/>
    <w:rsid w:val="000A4E62"/>
    <w:rsid w:val="000A52D7"/>
    <w:rsid w:val="000A674A"/>
    <w:rsid w:val="000D2587"/>
    <w:rsid w:val="000D4587"/>
    <w:rsid w:val="000F2964"/>
    <w:rsid w:val="0014010F"/>
    <w:rsid w:val="00140738"/>
    <w:rsid w:val="00144BC4"/>
    <w:rsid w:val="00147822"/>
    <w:rsid w:val="001535F2"/>
    <w:rsid w:val="00174219"/>
    <w:rsid w:val="001833A5"/>
    <w:rsid w:val="00193C73"/>
    <w:rsid w:val="001A2C51"/>
    <w:rsid w:val="001B7FD2"/>
    <w:rsid w:val="001C6031"/>
    <w:rsid w:val="001D0C16"/>
    <w:rsid w:val="001D7211"/>
    <w:rsid w:val="002037AA"/>
    <w:rsid w:val="0021179A"/>
    <w:rsid w:val="00221129"/>
    <w:rsid w:val="00221209"/>
    <w:rsid w:val="0025418F"/>
    <w:rsid w:val="0027063E"/>
    <w:rsid w:val="00285006"/>
    <w:rsid w:val="002902C4"/>
    <w:rsid w:val="002933A7"/>
    <w:rsid w:val="002934AD"/>
    <w:rsid w:val="002A269E"/>
    <w:rsid w:val="002E257B"/>
    <w:rsid w:val="002E32D9"/>
    <w:rsid w:val="002E45E8"/>
    <w:rsid w:val="00312611"/>
    <w:rsid w:val="00316A70"/>
    <w:rsid w:val="00317841"/>
    <w:rsid w:val="003711A5"/>
    <w:rsid w:val="003A11DA"/>
    <w:rsid w:val="003B422A"/>
    <w:rsid w:val="003E63D3"/>
    <w:rsid w:val="003F29D1"/>
    <w:rsid w:val="004264C3"/>
    <w:rsid w:val="00434AD3"/>
    <w:rsid w:val="00450514"/>
    <w:rsid w:val="00480695"/>
    <w:rsid w:val="004B0CC0"/>
    <w:rsid w:val="004B1751"/>
    <w:rsid w:val="004B1AD4"/>
    <w:rsid w:val="004C781D"/>
    <w:rsid w:val="004D1F74"/>
    <w:rsid w:val="004D4445"/>
    <w:rsid w:val="004F369A"/>
    <w:rsid w:val="004F3D1D"/>
    <w:rsid w:val="00514992"/>
    <w:rsid w:val="00595B35"/>
    <w:rsid w:val="005C0FD1"/>
    <w:rsid w:val="005C75CC"/>
    <w:rsid w:val="005D7425"/>
    <w:rsid w:val="005E2C91"/>
    <w:rsid w:val="00600EAB"/>
    <w:rsid w:val="00614233"/>
    <w:rsid w:val="00652752"/>
    <w:rsid w:val="00654133"/>
    <w:rsid w:val="00656D37"/>
    <w:rsid w:val="00660726"/>
    <w:rsid w:val="00667CBC"/>
    <w:rsid w:val="006708BA"/>
    <w:rsid w:val="006729B6"/>
    <w:rsid w:val="006D3498"/>
    <w:rsid w:val="006E6535"/>
    <w:rsid w:val="006E66D7"/>
    <w:rsid w:val="007036C9"/>
    <w:rsid w:val="007048FC"/>
    <w:rsid w:val="00704DC0"/>
    <w:rsid w:val="007112D1"/>
    <w:rsid w:val="00712F3B"/>
    <w:rsid w:val="00717DA7"/>
    <w:rsid w:val="00721F71"/>
    <w:rsid w:val="007248C3"/>
    <w:rsid w:val="00725CDD"/>
    <w:rsid w:val="007303DE"/>
    <w:rsid w:val="00733C3B"/>
    <w:rsid w:val="00734976"/>
    <w:rsid w:val="00743A35"/>
    <w:rsid w:val="00751A05"/>
    <w:rsid w:val="00757C4D"/>
    <w:rsid w:val="0079594B"/>
    <w:rsid w:val="007A3052"/>
    <w:rsid w:val="007F3FD8"/>
    <w:rsid w:val="007F5A43"/>
    <w:rsid w:val="00803547"/>
    <w:rsid w:val="008040DD"/>
    <w:rsid w:val="00815106"/>
    <w:rsid w:val="00844DD4"/>
    <w:rsid w:val="008526F0"/>
    <w:rsid w:val="00854E79"/>
    <w:rsid w:val="00860209"/>
    <w:rsid w:val="0086781E"/>
    <w:rsid w:val="00880F80"/>
    <w:rsid w:val="0088116D"/>
    <w:rsid w:val="00885ABB"/>
    <w:rsid w:val="00886A7D"/>
    <w:rsid w:val="008A5000"/>
    <w:rsid w:val="008A5DA8"/>
    <w:rsid w:val="008C35AB"/>
    <w:rsid w:val="008C35C2"/>
    <w:rsid w:val="008F6CC5"/>
    <w:rsid w:val="00907277"/>
    <w:rsid w:val="00922DD2"/>
    <w:rsid w:val="00947BAF"/>
    <w:rsid w:val="00956122"/>
    <w:rsid w:val="009967BD"/>
    <w:rsid w:val="009A1702"/>
    <w:rsid w:val="009C586B"/>
    <w:rsid w:val="009D0735"/>
    <w:rsid w:val="009D4D1B"/>
    <w:rsid w:val="00A01283"/>
    <w:rsid w:val="00A1053E"/>
    <w:rsid w:val="00A1665F"/>
    <w:rsid w:val="00A2002E"/>
    <w:rsid w:val="00A446C6"/>
    <w:rsid w:val="00A560F0"/>
    <w:rsid w:val="00A63AF3"/>
    <w:rsid w:val="00A65094"/>
    <w:rsid w:val="00A779F1"/>
    <w:rsid w:val="00A92F85"/>
    <w:rsid w:val="00AB0384"/>
    <w:rsid w:val="00AB4579"/>
    <w:rsid w:val="00AC136A"/>
    <w:rsid w:val="00AD1285"/>
    <w:rsid w:val="00AE2A29"/>
    <w:rsid w:val="00AE4E82"/>
    <w:rsid w:val="00AF4CC8"/>
    <w:rsid w:val="00B10190"/>
    <w:rsid w:val="00B338B4"/>
    <w:rsid w:val="00B432D5"/>
    <w:rsid w:val="00B554EC"/>
    <w:rsid w:val="00B6095A"/>
    <w:rsid w:val="00B70474"/>
    <w:rsid w:val="00B72959"/>
    <w:rsid w:val="00B748DD"/>
    <w:rsid w:val="00B74A06"/>
    <w:rsid w:val="00B83EDF"/>
    <w:rsid w:val="00B853D4"/>
    <w:rsid w:val="00BA5F85"/>
    <w:rsid w:val="00BC0037"/>
    <w:rsid w:val="00BC06C1"/>
    <w:rsid w:val="00BD09E7"/>
    <w:rsid w:val="00BE5F06"/>
    <w:rsid w:val="00BE5F9F"/>
    <w:rsid w:val="00BF09BD"/>
    <w:rsid w:val="00BF586A"/>
    <w:rsid w:val="00C00C7E"/>
    <w:rsid w:val="00C14462"/>
    <w:rsid w:val="00C17197"/>
    <w:rsid w:val="00C240AF"/>
    <w:rsid w:val="00C4186F"/>
    <w:rsid w:val="00C42512"/>
    <w:rsid w:val="00C5258C"/>
    <w:rsid w:val="00C67DC6"/>
    <w:rsid w:val="00C73528"/>
    <w:rsid w:val="00C776A4"/>
    <w:rsid w:val="00C8038B"/>
    <w:rsid w:val="00CA639D"/>
    <w:rsid w:val="00CB02B1"/>
    <w:rsid w:val="00CC1530"/>
    <w:rsid w:val="00CC5E7A"/>
    <w:rsid w:val="00CC75F7"/>
    <w:rsid w:val="00CE41E1"/>
    <w:rsid w:val="00CE6139"/>
    <w:rsid w:val="00CE7AF6"/>
    <w:rsid w:val="00D1217D"/>
    <w:rsid w:val="00D203F4"/>
    <w:rsid w:val="00D237D5"/>
    <w:rsid w:val="00D2714B"/>
    <w:rsid w:val="00D41229"/>
    <w:rsid w:val="00D63CC4"/>
    <w:rsid w:val="00D66355"/>
    <w:rsid w:val="00D70EC5"/>
    <w:rsid w:val="00D71407"/>
    <w:rsid w:val="00D80549"/>
    <w:rsid w:val="00D83DCB"/>
    <w:rsid w:val="00DD5543"/>
    <w:rsid w:val="00DF6E1A"/>
    <w:rsid w:val="00E06383"/>
    <w:rsid w:val="00E11139"/>
    <w:rsid w:val="00E111CA"/>
    <w:rsid w:val="00E154C3"/>
    <w:rsid w:val="00E23251"/>
    <w:rsid w:val="00E25901"/>
    <w:rsid w:val="00E26269"/>
    <w:rsid w:val="00E27712"/>
    <w:rsid w:val="00E84389"/>
    <w:rsid w:val="00E91A40"/>
    <w:rsid w:val="00EC3E42"/>
    <w:rsid w:val="00EE42BD"/>
    <w:rsid w:val="00EE63B7"/>
    <w:rsid w:val="00F152F5"/>
    <w:rsid w:val="00F24BFD"/>
    <w:rsid w:val="00F32B9A"/>
    <w:rsid w:val="00F34122"/>
    <w:rsid w:val="00F4698A"/>
    <w:rsid w:val="00F53377"/>
    <w:rsid w:val="00F7211F"/>
    <w:rsid w:val="00F91AB8"/>
    <w:rsid w:val="00F93314"/>
    <w:rsid w:val="00FA12B2"/>
    <w:rsid w:val="00FA7718"/>
    <w:rsid w:val="00FB40FE"/>
    <w:rsid w:val="00FD3EF4"/>
    <w:rsid w:val="00FD78FE"/>
    <w:rsid w:val="00FE0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  <w:style w:type="character" w:styleId="Pogrubienie">
    <w:name w:val="Strong"/>
    <w:uiPriority w:val="22"/>
    <w:qFormat/>
    <w:rsid w:val="00CB02B1"/>
    <w:rPr>
      <w:b/>
      <w:bCs/>
    </w:rPr>
  </w:style>
  <w:style w:type="character" w:customStyle="1" w:styleId="Nierozpoznanawzmianka">
    <w:name w:val="Nierozpoznana wzmianka"/>
    <w:uiPriority w:val="99"/>
    <w:semiHidden/>
    <w:unhideWhenUsed/>
    <w:rsid w:val="00A1665F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A1665F"/>
    <w:pPr>
      <w:suppressAutoHyphens w:val="0"/>
      <w:spacing w:before="100" w:beforeAutospacing="1" w:after="100" w:afterAutospacing="1"/>
    </w:pPr>
    <w:rPr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  <w:style w:type="character" w:styleId="Pogrubienie">
    <w:name w:val="Strong"/>
    <w:uiPriority w:val="22"/>
    <w:qFormat/>
    <w:rsid w:val="00CB02B1"/>
    <w:rPr>
      <w:b/>
      <w:bCs/>
    </w:rPr>
  </w:style>
  <w:style w:type="character" w:customStyle="1" w:styleId="Nierozpoznanawzmianka">
    <w:name w:val="Nierozpoznana wzmianka"/>
    <w:uiPriority w:val="99"/>
    <w:semiHidden/>
    <w:unhideWhenUsed/>
    <w:rsid w:val="00A1665F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A1665F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20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32356">
          <w:marLeft w:val="0"/>
          <w:marRight w:val="0"/>
          <w:marTop w:val="0"/>
          <w:marBottom w:val="0"/>
          <w:divBdr>
            <w:top w:val="dashed" w:sz="6" w:space="8" w:color="000000"/>
            <w:left w:val="dashed" w:sz="6" w:space="8" w:color="000000"/>
            <w:bottom w:val="dashed" w:sz="6" w:space="8" w:color="000000"/>
            <w:right w:val="dashed" w:sz="6" w:space="8" w:color="000000"/>
          </w:divBdr>
        </w:div>
      </w:divsChild>
    </w:div>
    <w:div w:id="13891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4</TotalTime>
  <Pages>1</Pages>
  <Words>102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3</cp:revision>
  <cp:lastPrinted>2022-10-19T13:18:00Z</cp:lastPrinted>
  <dcterms:created xsi:type="dcterms:W3CDTF">2022-10-26T09:44:00Z</dcterms:created>
  <dcterms:modified xsi:type="dcterms:W3CDTF">2022-10-26T09:47:00Z</dcterms:modified>
</cp:coreProperties>
</file>